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501.768188pt;margin-top:787.43689pt;width:52.4pt;height:.1pt;mso-position-horizontal-relative:page;mso-position-vertical-relative:page;z-index:1072" coordorigin="10035,15749" coordsize="1048,2">
            <v:shape style="position:absolute;left:10035;top:15749;width:1048;height:2" coordorigin="10035,15749" coordsize="1048,0" path="m10035,15749l11083,15749e" filled="false" stroked="true" strokeweight=".757pt" strokecolor="#00afdd">
              <v:path arrowok="t"/>
            </v:shape>
            <w10:wrap type="none"/>
          </v:group>
        </w:pict>
      </w:r>
      <w:r>
        <w:rPr/>
        <w:pict>
          <v:group style="position:absolute;margin-left:501.936127pt;margin-top:774.266846pt;width:51.9pt;height:8.6pt;mso-position-horizontal-relative:page;mso-position-vertical-relative:page;z-index:1096" coordorigin="10039,15485" coordsize="1038,172">
            <v:group style="position:absolute;left:10039;top:15486;width:206;height:172" coordorigin="10039,15486" coordsize="206,172">
              <v:shape style="position:absolute;left:10039;top:15486;width:206;height:172" coordorigin="10039,15486" coordsize="206,172" path="m10147,15486l10072,15514,10039,15589,10041,15608,10095,15653,10145,15657,10163,15656,10187,15653,10206,15650,10227,15645,10230,15623,10150,15623,10140,15623,10120,15619,10104,15607,10098,15591,10099,15567,10107,15548,10119,15533,10136,15522,10156,15519,10241,15519,10240,15514,10227,15499,10215,15493,10199,15488,10177,15486,10147,15486xe" filled="true" fillcolor="#00afdd" stroked="false">
                <v:path arrowok="t"/>
                <v:fill type="solid"/>
              </v:shape>
              <v:shape style="position:absolute;left:10039;top:15486;width:206;height:172" coordorigin="10039,15486" coordsize="206,172" path="m10240,15561l10146,15561,10143,15577,10142,15586,10150,15593,10184,15593,10180,15617,10173,15619,10167,15621,10155,15623,10150,15623,10230,15623,10240,15561xe" filled="true" fillcolor="#00afdd" stroked="false">
                <v:path arrowok="t"/>
                <v:fill type="solid"/>
              </v:shape>
              <v:shape style="position:absolute;left:10039;top:15486;width:206;height:172" coordorigin="10039,15486" coordsize="206,172" path="m10241,15519l10166,15519,10173,15521,10178,15525,10183,15529,10186,15535,10186,15543,10245,15532,10241,15519xe" filled="true" fillcolor="#00afdd" stroked="false">
                <v:path arrowok="t"/>
                <v:fill type="solid"/>
              </v:shape>
            </v:group>
            <v:group style="position:absolute;left:10253;top:15487;width:192;height:167" coordorigin="10253,15487" coordsize="192,167">
              <v:shape style="position:absolute;left:10253;top:15487;width:192;height:167" coordorigin="10253,15487" coordsize="192,167" path="m10376,15487l10280,15487,10253,15654,10283,15654,10303,15646,10313,15627,10320,15589,10431,15589,10395,15568,10409,15567,10419,15563,10430,15555,10325,15555,10331,15521,10444,15521,10444,15516,10441,15504,10437,15499,10433,15496,10429,15493,10423,15491,10416,15489,10401,15488,10376,15487xe" filled="true" fillcolor="#00afdd" stroked="false">
                <v:path arrowok="t"/>
                <v:fill type="solid"/>
              </v:shape>
              <v:shape style="position:absolute;left:10253;top:15487;width:192;height:167" coordorigin="10253,15487" coordsize="192,167" path="m10431,15589l10364,15589,10369,15590,10372,15593,10374,15595,10375,15601,10374,15608,10372,15631,10372,15636,10372,15649,10372,15651,10372,15654,10430,15654,10430,15649,10429,15644,10429,15636,10429,15626,10431,15589xe" filled="true" fillcolor="#00afdd" stroked="false">
                <v:path arrowok="t"/>
                <v:fill type="solid"/>
              </v:shape>
              <v:shape style="position:absolute;left:10253;top:15487;width:192;height:167" coordorigin="10253,15487" coordsize="192,167" path="m10444,15521l10370,15521,10376,15523,10379,15525,10382,15528,10383,15532,10381,15544,10378,15548,10370,15553,10365,15555,10430,15555,10436,15550,10442,15541,10444,15523,10444,15521xe" filled="true" fillcolor="#00afdd" stroked="false">
                <v:path arrowok="t"/>
                <v:fill type="solid"/>
              </v:shape>
            </v:group>
            <v:group style="position:absolute;left:10455;top:15485;width:211;height:172" coordorigin="10455,15485" coordsize="211,172">
              <v:shape style="position:absolute;left:10455;top:15485;width:211;height:172" coordorigin="10455,15485" coordsize="211,172" path="m10557,15485l10483,15516,10456,15571,10455,15591,10458,15609,10518,15655,10543,15657,10559,15657,10633,15630,10640,15623,10536,15623,10525,15619,10513,15602,10511,15589,10514,15572,10553,15518,10655,15518,10655,15517,10641,15501,10627,15494,10610,15489,10587,15486,10557,15485xe" filled="true" fillcolor="#00afdd" stroked="false">
                <v:path arrowok="t"/>
                <v:fill type="solid"/>
              </v:shape>
              <v:shape style="position:absolute;left:10455;top:15485;width:211;height:172" coordorigin="10455,15485" coordsize="211,172" path="m10655,15518l10583,15518,10594,15523,10602,15535,10607,15552,10605,15575,10599,15596,10588,15611,10579,15619,10567,15623,10640,15623,10645,15618,10654,15602,10660,15581,10665,15553,10663,15535,10655,15518xe" filled="true" fillcolor="#00afdd" stroked="false">
                <v:path arrowok="t"/>
                <v:fill type="solid"/>
              </v:shape>
            </v:group>
            <v:group style="position:absolute;left:10684;top:15488;width:204;height:170" coordorigin="10684,15488" coordsize="204,170">
              <v:shape style="position:absolute;left:10684;top:15488;width:204;height:170" coordorigin="10684,15488" coordsize="204,170" path="m10756,15488l10701,15488,10684,15591,10721,15651,10767,15657,10790,15656,10810,15652,10828,15645,10844,15636,10856,15623,10760,15623,10750,15620,10740,15607,10738,15596,10756,15488xe" filled="true" fillcolor="#00afdd" stroked="false">
                <v:path arrowok="t"/>
                <v:fill type="solid"/>
              </v:shape>
              <v:shape style="position:absolute;left:10684;top:15488;width:204;height:170" coordorigin="10684,15488" coordsize="204,170" path="m10887,15488l10834,15488,10818,15582,10816,15596,10811,15606,10796,15620,10786,15623,10856,15623,10857,15622,10866,15604,10872,15582,10887,15488xe" filled="true" fillcolor="#00afdd" stroked="false">
                <v:path arrowok="t"/>
                <v:fill type="solid"/>
              </v:shape>
            </v:group>
            <v:group style="position:absolute;left:10890;top:15488;width:187;height:167" coordorigin="10890,15488" coordsize="187,167">
              <v:shape style="position:absolute;left:10890;top:15488;width:187;height:167" coordorigin="10890,15488" coordsize="187,167" path="m11019,15488l10917,15488,10890,15654,10920,15654,10940,15646,10950,15627,10955,15594,11005,15594,11024,15592,11041,15584,11061,15571,11068,15557,10961,15557,10967,15522,11075,15522,11073,15512,11061,15496,11043,15490,11019,15488xe" filled="true" fillcolor="#00afdd" stroked="false">
                <v:path arrowok="t"/>
                <v:fill type="solid"/>
              </v:shape>
              <v:shape style="position:absolute;left:10890;top:15488;width:187;height:167" coordorigin="10890,15488" coordsize="187,167" path="m11075,15522l11006,15522,11011,15524,11014,15527,11018,15530,11019,15534,11017,15546,11014,15550,11010,15553,11006,15556,11000,15557,11068,15557,11070,15554,11076,15531,11075,15522xe" filled="true" fillcolor="#00afdd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1.932587pt;margin-top:791.48291pt;width:63.25pt;height:10.15pt;mso-position-horizontal-relative:page;mso-position-vertical-relative:page;z-index:1120" coordorigin="10039,15830" coordsize="1265,203">
            <v:group style="position:absolute;left:10039;top:15845;width:148;height:174" coordorigin="10039,15845" coordsize="148,174">
              <v:shape style="position:absolute;left:10039;top:15845;width:148;height:174" coordorigin="10039,15845" coordsize="148,174" path="m10123,15845l10102,15845,10039,16018,10067,16018,10078,15983,10174,15983,10166,15961,10086,15961,10113,15884,10138,15884,10123,15845xe" filled="true" fillcolor="#939598" stroked="false">
                <v:path arrowok="t"/>
                <v:fill type="solid"/>
              </v:shape>
              <v:shape style="position:absolute;left:10039;top:15845;width:148;height:174" coordorigin="10039,15845" coordsize="148,174" path="m10174,15983l10147,15983,10159,16018,10187,16018,10174,15983xe" filled="true" fillcolor="#939598" stroked="false">
                <v:path arrowok="t"/>
                <v:fill type="solid"/>
              </v:shape>
              <v:shape style="position:absolute;left:10039;top:15845;width:148;height:174" coordorigin="10039,15845" coordsize="148,174" path="m10138,15884l10113,15884,10139,15961,10166,15961,10138,15884xe" filled="true" fillcolor="#939598" stroked="false">
                <v:path arrowok="t"/>
                <v:fill type="solid"/>
              </v:shape>
            </v:group>
            <v:group style="position:absolute;left:10208;top:15845;width:125;height:175" coordorigin="10208,15845" coordsize="125,175">
              <v:shape style="position:absolute;left:10208;top:15845;width:125;height:175" coordorigin="10208,15845" coordsize="125,175" path="m10235,15845l10208,15845,10209,15967,10215,15988,10229,16005,10247,16016,10270,16019,10278,16019,10300,16013,10317,16000,10321,15994,10257,15994,10241,15981,10235,15958,10235,15845xe" filled="true" fillcolor="#939598" stroked="false">
                <v:path arrowok="t"/>
                <v:fill type="solid"/>
              </v:shape>
              <v:shape style="position:absolute;left:10208;top:15845;width:125;height:175" coordorigin="10208,15845" coordsize="125,175" path="m10333,15845l10306,15845,10306,15962,10300,15980,10284,15991,10257,15994,10321,15994,10329,15982,10333,15959,10333,15845xe" filled="true" fillcolor="#939598" stroked="false">
                <v:path arrowok="t"/>
                <v:fill type="solid"/>
              </v:shape>
            </v:group>
            <v:group style="position:absolute;left:10364;top:15846;width:120;height:174" coordorigin="10364,15846" coordsize="120,174">
              <v:shape style="position:absolute;left:10364;top:15846;width:120;height:174" coordorigin="10364,15846" coordsize="120,174" path="m10377,15979l10364,16000,10380,16011,10399,16017,10421,16019,10421,16019,10446,16016,10466,16006,10474,15995,10414,15995,10394,15991,10377,15979xe" filled="true" fillcolor="#939598" stroked="false">
                <v:path arrowok="t"/>
                <v:fill type="solid"/>
              </v:shape>
              <v:shape style="position:absolute;left:10364;top:15846;width:120;height:174" coordorigin="10364,15846" coordsize="120,174" path="m10431,15846l10402,15846,10382,15856,10370,15873,10366,15894,10366,15908,10370,15919,10386,15934,10397,15939,10442,15945,10446,15947,10450,15951,10455,15955,10457,15962,10455,15979,10442,15991,10414,15995,10474,15995,10479,15990,10483,15968,10483,15954,10479,15941,10469,15933,10462,15926,10453,15923,10409,15916,10402,15913,10398,15909,10393,15905,10391,15899,10391,15891,10400,15873,10423,15866,10463,15866,10466,15854,10451,15848,10431,15846xe" filled="true" fillcolor="#939598" stroked="false">
                <v:path arrowok="t"/>
                <v:fill type="solid"/>
              </v:shape>
              <v:shape style="position:absolute;left:10364;top:15846;width:120;height:174" coordorigin="10364,15846" coordsize="120,174" path="m10463,15866l10437,15866,10450,15869,10460,15879,10463,15866xe" filled="true" fillcolor="#939598" stroked="false">
                <v:path arrowok="t"/>
                <v:fill type="solid"/>
              </v:shape>
            </v:group>
            <v:group style="position:absolute;left:10564;top:15868;width:2;height:150" coordorigin="10564,15868" coordsize="2,150">
              <v:shape style="position:absolute;left:10564;top:15868;width:2;height:150" coordorigin="10564,15868" coordsize="0,150" path="m10564,15868l10564,16018e" filled="false" stroked="true" strokeweight="1.412pt" strokecolor="#939598">
                <v:path arrowok="t"/>
              </v:shape>
            </v:group>
            <v:group style="position:absolute;left:10503;top:15857;width:122;height:2" coordorigin="10503,15857" coordsize="122,2">
              <v:shape style="position:absolute;left:10503;top:15857;width:122;height:2" coordorigin="10503,15857" coordsize="122,0" path="m10503,15857l10625,15857e" filled="false" stroked="true" strokeweight="1.279pt" strokecolor="#939598">
                <v:path arrowok="t"/>
              </v:shape>
            </v:group>
            <v:group style="position:absolute;left:10654;top:15845;width:127;height:174" coordorigin="10654,15845" coordsize="127,174">
              <v:shape style="position:absolute;left:10654;top:15845;width:127;height:174" coordorigin="10654,15845" coordsize="127,174" path="m10722,15845l10654,15845,10654,16018,10681,16018,10681,15945,10753,15945,10750,15938,10763,15927,10765,15923,10681,15923,10681,15868,10767,15868,10763,15861,10745,15849,10722,15845xe" filled="true" fillcolor="#939598" stroked="false">
                <v:path arrowok="t"/>
                <v:fill type="solid"/>
              </v:shape>
              <v:shape style="position:absolute;left:10654;top:15845;width:127;height:174" coordorigin="10654,15845" coordsize="127,174" path="m10753,15945l10714,15945,10750,16018,10781,16018,10753,15945xe" filled="true" fillcolor="#939598" stroked="false">
                <v:path arrowok="t"/>
                <v:fill type="solid"/>
              </v:shape>
              <v:shape style="position:absolute;left:10654;top:15845;width:127;height:174" coordorigin="10654,15845" coordsize="127,174" path="m10767,15868l10720,15868,10741,15876,10749,15896,10749,15913,10737,15923,10765,15923,10771,15908,10773,15880,10767,15868xe" filled="true" fillcolor="#939598" stroked="false">
                <v:path arrowok="t"/>
                <v:fill type="solid"/>
              </v:shape>
            </v:group>
            <v:group style="position:absolute;left:10793;top:15845;width:148;height:174" coordorigin="10793,15845" coordsize="148,174">
              <v:shape style="position:absolute;left:10793;top:15845;width:148;height:174" coordorigin="10793,15845" coordsize="148,174" path="m10877,15845l10856,15845,10793,16018,10821,16018,10833,15983,10928,15983,10920,15961,10841,15961,10868,15884,10892,15884,10877,15845xe" filled="true" fillcolor="#939598" stroked="false">
                <v:path arrowok="t"/>
                <v:fill type="solid"/>
              </v:shape>
              <v:shape style="position:absolute;left:10793;top:15845;width:148;height:174" coordorigin="10793,15845" coordsize="148,174" path="m10928,15983l10901,15983,10913,16018,10941,16018,10928,15983xe" filled="true" fillcolor="#939598" stroked="false">
                <v:path arrowok="t"/>
                <v:fill type="solid"/>
              </v:shape>
              <v:shape style="position:absolute;left:10793;top:15845;width:148;height:174" coordorigin="10793,15845" coordsize="148,174" path="m10892,15884l10868,15884,10894,15961,10920,15961,10892,15884xe" filled="true" fillcolor="#939598" stroked="false">
                <v:path arrowok="t"/>
                <v:fill type="solid"/>
              </v:shape>
            </v:group>
            <v:group style="position:absolute;left:10965;top:16006;width:110;height:2" coordorigin="10965,16006" coordsize="110,2">
              <v:shape style="position:absolute;left:10965;top:16006;width:110;height:2" coordorigin="10965,16006" coordsize="110,0" path="m10965,16006l11075,16006e" filled="false" stroked="true" strokeweight="1.3pt" strokecolor="#939598">
                <v:path arrowok="t"/>
              </v:shape>
            </v:group>
            <v:group style="position:absolute;left:10978;top:15844;width:2;height:150" coordorigin="10978,15844" coordsize="2,150">
              <v:shape style="position:absolute;left:10978;top:15844;width:2;height:150" coordorigin="10978,15844" coordsize="0,150" path="m10978,15844l10978,15994e" filled="false" stroked="true" strokeweight="1.413pt" strokecolor="#939598">
                <v:path arrowok="t"/>
              </v:shape>
            </v:group>
            <v:group style="position:absolute;left:11118;top:15845;width:2;height:174" coordorigin="11118,15845" coordsize="2,174">
              <v:shape style="position:absolute;left:11118;top:15845;width:2;height:174" coordorigin="11118,15845" coordsize="0,174" path="m11118,15845l11118,16018e" filled="false" stroked="true" strokeweight="1.412pt" strokecolor="#939598">
                <v:path arrowok="t"/>
              </v:shape>
            </v:group>
            <v:group style="position:absolute;left:11156;top:15845;width:148;height:174" coordorigin="11156,15845" coordsize="148,174">
              <v:shape style="position:absolute;left:11156;top:15845;width:148;height:174" coordorigin="11156,15845" coordsize="148,174" path="m11240,15845l11219,15845,11156,16018,11183,16018,11195,15983,11291,15983,11283,15961,11203,15961,11230,15884,11254,15884,11240,15845xe" filled="true" fillcolor="#939598" stroked="false">
                <v:path arrowok="t"/>
                <v:fill type="solid"/>
              </v:shape>
              <v:shape style="position:absolute;left:11156;top:15845;width:148;height:174" coordorigin="11156,15845" coordsize="148,174" path="m11291,15983l11264,15983,11276,16018,11304,16018,11291,15983xe" filled="true" fillcolor="#939598" stroked="false">
                <v:path arrowok="t"/>
                <v:fill type="solid"/>
              </v:shape>
              <v:shape style="position:absolute;left:11156;top:15845;width:148;height:174" coordorigin="11156,15845" coordsize="148,174" path="m11254,15884l11230,15884,11256,15961,11283,15961,11254,15884xe" filled="true" fillcolor="#939598" stroked="false">
                <v:path arrowok="t"/>
                <v:fill type="solid"/>
              </v:shape>
            </v:group>
            <w10:wrap type="none"/>
          </v:group>
        </w:pict>
      </w:r>
    </w:p>
    <w:p>
      <w:pPr>
        <w:tabs>
          <w:tab w:pos="3129" w:val="left" w:leader="none"/>
        </w:tabs>
        <w:spacing w:line="823" w:lineRule="exact" w:before="0"/>
        <w:ind w:left="673" w:right="0" w:firstLine="0"/>
        <w:jc w:val="left"/>
        <w:rPr>
          <w:rFonts w:ascii="Panton Thin" w:hAnsi="Panton Thin" w:cs="Panton Thin" w:eastAsia="Panton Thin"/>
          <w:sz w:val="80"/>
          <w:szCs w:val="80"/>
        </w:rPr>
      </w:pPr>
      <w:r>
        <w:rPr>
          <w:rFonts w:ascii="Panton Thin"/>
          <w:b w:val="0"/>
          <w:color w:val="00AFDD"/>
          <w:w w:val="95"/>
          <w:sz w:val="80"/>
        </w:rPr>
        <w:t>annual</w:t>
        <w:tab/>
      </w:r>
      <w:r>
        <w:rPr>
          <w:rFonts w:ascii="Panton Thin"/>
          <w:b w:val="0"/>
          <w:color w:val="00AFDD"/>
          <w:spacing w:val="-30"/>
          <w:sz w:val="80"/>
        </w:rPr>
        <w:t>r</w:t>
      </w:r>
      <w:r>
        <w:rPr>
          <w:rFonts w:ascii="Panton Thin"/>
          <w:b w:val="0"/>
          <w:color w:val="00AFDD"/>
          <w:spacing w:val="-11"/>
          <w:sz w:val="80"/>
        </w:rPr>
        <w:t>e</w:t>
      </w:r>
      <w:r>
        <w:rPr>
          <w:rFonts w:ascii="Panton Thin"/>
          <w:b w:val="0"/>
          <w:color w:val="00AFDD"/>
          <w:sz w:val="80"/>
        </w:rPr>
        <w:t>vi</w:t>
      </w:r>
      <w:r>
        <w:rPr>
          <w:rFonts w:ascii="Panton Thin"/>
          <w:b w:val="0"/>
          <w:color w:val="00AFDD"/>
          <w:spacing w:val="-6"/>
          <w:sz w:val="80"/>
        </w:rPr>
        <w:t>e</w:t>
      </w:r>
      <w:r>
        <w:rPr>
          <w:rFonts w:ascii="Panton Thin"/>
          <w:b w:val="0"/>
          <w:color w:val="00AFDD"/>
          <w:sz w:val="80"/>
        </w:rPr>
        <w:t>w</w:t>
      </w:r>
      <w:r>
        <w:rPr>
          <w:rFonts w:ascii="Panton Thin"/>
          <w:sz w:val="80"/>
        </w:rPr>
      </w:r>
    </w:p>
    <w:p>
      <w:pPr>
        <w:spacing w:line="2047" w:lineRule="exact" w:before="0"/>
        <w:ind w:left="633" w:right="0" w:firstLine="0"/>
        <w:jc w:val="left"/>
        <w:rPr>
          <w:rFonts w:ascii="Panton Thin" w:hAnsi="Panton Thin" w:cs="Panton Thin" w:eastAsia="Panton Thin"/>
          <w:sz w:val="180"/>
          <w:szCs w:val="180"/>
        </w:rPr>
      </w:pPr>
      <w:r>
        <w:rPr/>
        <w:pict>
          <v:group style="position:absolute;margin-left:28.346001pt;margin-top:11.666553pt;width:538.6pt;height:575.050pt;mso-position-horizontal-relative:page;mso-position-vertical-relative:paragraph;z-index:-86368" coordorigin="567,233" coordsize="10772,11501">
            <v:shape style="position:absolute;left:567;top:1054;width:10772;height:10679" type="#_x0000_t75" stroked="false">
              <v:imagedata r:id="rId5" o:title=""/>
            </v:shape>
            <v:group style="position:absolute;left:1195;top:275;width:841;height:1304" coordorigin="1195,275" coordsize="841,1304">
              <v:shape style="position:absolute;left:1195;top:275;width:841;height:1304" coordorigin="1195,275" coordsize="841,1304" path="m1196,565l1195,571,1196,572,1200,574,1213,580,1216,581,1220,580,1222,576,1234,549,1248,524,1293,455,1345,400,1406,356,1477,325,1558,307,1619,301,1652,301,1683,302,1743,310,1823,339,1890,383,1944,440,1982,509,2004,587,2008,643,2007,681,1995,748,1972,806,1921,878,1854,934,1801,965,1744,992,1684,1017,1622,1041,1591,1053,1560,1065,1500,1088,1442,1113,1388,1140,1316,1188,1257,1246,1216,1318,1196,1408,1195,1442,1195,1570,1195,1575,1198,1579,1204,1579,2028,1579,2033,1579,2035,1577,2035,1571,2035,1561,2035,1555,2033,1553,2028,1553,1222,1553,1222,1442,1223,1410,1242,1328,1281,1261,1336,1207,1405,1162,1483,1124,1540,1100,1598,1078,1630,1066,1695,1041,1757,1015,1817,986,1872,953,1921,915,1964,870,1997,817,2021,756,2034,683,2035,643,2034,612,2017,526,1981,449,1929,383,1860,330,1779,294,1718,280,1652,275,1618,276,1554,282,1467,301,1392,334,1327,379,1271,438,1224,510,1210,537,1196,565xe" filled="false" stroked="true" strokeweight="4.2pt" strokecolor="#00afdd">
                <v:path arrowok="t"/>
              </v:shape>
            </v:group>
            <v:group style="position:absolute;left:2433;top:275;width:881;height:1329" coordorigin="2433,275" coordsize="881,1329">
              <v:shape style="position:absolute;left:2433;top:275;width:881;height:1329" coordorigin="2433,275" coordsize="881,1329" path="m2433,675l2433,1204,2434,1240,2444,1309,2462,1371,2490,1426,2527,1475,2572,1516,2625,1550,2687,1576,2756,1594,2833,1603,2874,1604,2915,1603,2991,1594,3060,1576,3122,1550,3175,1516,3220,1475,3256,1426,3284,1371,3303,1309,3312,1240,3313,1204,3313,675,3308,604,3294,539,3271,481,3239,429,3198,383,3149,345,3092,315,3027,293,2954,280,2874,275,2833,276,2756,286,2687,303,2625,329,2572,363,2527,405,2490,454,2462,509,2444,571,2434,639,2433,675xe" filled="false" stroked="true" strokeweight="4.2pt" strokecolor="#00afdd">
                <v:path arrowok="t"/>
              </v:shape>
            </v:group>
            <v:group style="position:absolute;left:2460;top:301;width:827;height:1278" coordorigin="2460,301" coordsize="827,1278">
              <v:shape style="position:absolute;left:2460;top:301;width:827;height:1278" coordorigin="2460,301" coordsize="827,1278" path="m3286,675l3286,1204,3285,1238,3276,1302,3259,1361,3217,1436,3157,1497,3080,1542,3019,1562,2950,1574,2874,1579,2835,1577,2762,1569,2697,1553,2639,1529,2567,1478,2513,1413,2478,1332,2464,1271,2460,1204,2460,675,2464,608,2478,548,2513,467,2567,401,2639,351,2697,327,2762,310,2835,302,2874,301,2913,302,2985,310,3050,327,3108,351,3179,401,3233,467,3269,548,3282,608,3286,675xe" filled="false" stroked="true" strokeweight="4.2pt" strokecolor="#00afdd">
                <v:path arrowok="t"/>
              </v:shape>
            </v:group>
            <v:group style="position:absolute;left:3668;top:301;width:567;height:1278" coordorigin="3668,301" coordsize="567,1278">
              <v:shape style="position:absolute;left:3668;top:301;width:567;height:1278" coordorigin="3668,301" coordsize="567,1278" path="m4228,301l4219,301,4213,301,4211,302,4208,304,3673,599,3670,601,3668,605,3671,608,3679,619,3682,625,3684,623,3688,621,4208,333,4208,1571,4208,1577,4210,1579,4217,1579,4228,1579,4233,1579,4235,1577,4235,1571,4235,308,4235,302,4233,301,4228,301xe" filled="false" stroked="true" strokeweight="4.2pt" strokecolor="#00afdd">
                <v:path arrowok="t"/>
              </v:shape>
            </v:group>
            <v:group style="position:absolute;left:4820;top:301;width:866;height:1305" coordorigin="4820,301" coordsize="866,1305">
              <v:shape style="position:absolute;left:4820;top:301;width:866;height:1305" coordorigin="4820,301" coordsize="866,1305" path="m5633,301l4953,301,4939,301,4933,304,4931,320,4877,851,4876,862,4879,866,4890,866,5291,866,5362,870,5426,884,5506,918,5569,969,5615,1031,5644,1104,5658,1185,5659,1213,5658,1243,5642,1327,5608,1404,5557,1471,5489,1524,5435,1551,5374,1569,5306,1579,5270,1580,5236,1580,5172,1574,5087,1556,5014,1526,4954,1485,4905,1432,4866,1369,4845,1314,4841,1314,4838,1316,4823,1321,4820,1323,4820,1325,4822,1330,4855,1404,4900,1467,4956,1519,5024,1559,5105,1587,5166,1599,5234,1605,5270,1606,5308,1604,5380,1594,5445,1574,5503,1546,5553,1510,5596,1467,5645,1392,5667,1336,5681,1276,5686,1213,5685,1183,5670,1096,5639,1018,5589,951,5521,897,5466,870,5403,851,5331,842,5291,841,4906,841,4957,326,5633,326,5639,326,5641,324,5641,319,5641,308,5641,302,5639,301,5633,301xe" filled="false" stroked="true" strokeweight="4.2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00AFDD"/>
          <w:spacing w:val="180"/>
          <w:sz w:val="180"/>
        </w:rPr>
        <w:t>20</w:t>
      </w:r>
      <w:r>
        <w:rPr>
          <w:rFonts w:ascii="Panton Thin"/>
          <w:b w:val="0"/>
          <w:color w:val="00AFDD"/>
          <w:sz w:val="180"/>
        </w:rPr>
        <w:t>1</w:t>
      </w:r>
      <w:r>
        <w:rPr>
          <w:rFonts w:ascii="Panton Thin"/>
          <w:b w:val="0"/>
          <w:color w:val="00AFDD"/>
          <w:spacing w:val="-134"/>
          <w:sz w:val="180"/>
        </w:rPr>
        <w:t> </w:t>
      </w:r>
      <w:r>
        <w:rPr>
          <w:rFonts w:ascii="Panton Thin"/>
          <w:b w:val="0"/>
          <w:color w:val="00AFDD"/>
          <w:sz w:val="180"/>
        </w:rPr>
        <w:t>5</w:t>
      </w:r>
      <w:r>
        <w:rPr>
          <w:rFonts w:ascii="Panton Thin"/>
          <w:sz w:val="18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200" w:lineRule="atLeast"/>
        <w:ind w:left="8024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pict>
          <v:group style="width:69.25pt;height:69.25pt;mso-position-horizontal-relative:char;mso-position-vertical-relative:line" coordorigin="0,0" coordsize="1385,1385">
            <v:group style="position:absolute;left:0;top:0;width:1385;height:1385" coordorigin="0,0" coordsize="1385,1385">
              <v:shape style="position:absolute;left:0;top:0;width:1385;height:1385" coordorigin="0,0" coordsize="1385,1385" path="m692,0l580,9,473,35,374,77,283,134,203,203,134,283,77,374,35,473,9,580,0,692,2,749,20,858,54,962,104,1057,167,1143,242,1218,328,1281,423,1330,526,1364,635,1382,692,1384,749,1382,858,1364,962,1330,1057,1281,1143,1218,1218,1143,1281,1057,1330,962,1364,858,1382,749,1384,692,1382,635,1364,526,1330,423,1281,328,1218,242,1143,167,1057,104,962,54,858,20,749,2,692,0xe" filled="true" fillcolor="#00afdd" stroked="false">
                <v:path arrowok="t"/>
                <v:fill type="solid"/>
              </v:shape>
            </v:group>
            <v:group style="position:absolute;left:378;top:594;width:220;height:196" coordorigin="378,594" coordsize="220,196">
              <v:shape style="position:absolute;left:378;top:594;width:220;height:196" coordorigin="378,594" coordsize="220,196" path="m515,644l449,644,423,790,479,790,492,779,515,644xe" filled="true" fillcolor="#ffffff" stroked="false">
                <v:path arrowok="t"/>
                <v:fill type="solid"/>
              </v:shape>
              <v:shape style="position:absolute;left:378;top:594;width:220;height:196" coordorigin="378,594" coordsize="220,196" path="m597,594l385,594,378,633,387,644,577,644,590,633,597,594xe" filled="true" fillcolor="#ffffff" stroked="false">
                <v:path arrowok="t"/>
                <v:fill type="solid"/>
              </v:shape>
            </v:group>
            <v:group style="position:absolute;left:1019;top:592;width:214;height:202" coordorigin="1019,592" coordsize="214,202">
              <v:shape style="position:absolute;left:1019;top:592;width:214;height:202" coordorigin="1019,592" coordsize="214,202" path="m1085,719l1021,719,1019,731,1019,739,1019,750,1082,792,1109,793,1128,792,1205,766,1215,754,1105,754,1095,752,1084,744,1081,739,1083,730,1083,730,1083,728,1085,719xe" filled="true" fillcolor="#ffffff" stroked="false">
                <v:path arrowok="t"/>
                <v:fill type="solid"/>
              </v:shape>
              <v:shape style="position:absolute;left:1019;top:592;width:214;height:202" coordorigin="1019,592" coordsize="214,202" path="m1132,592l1055,616,1034,658,1035,663,1085,707,1116,715,1118,716,1119,716,1146,722,1156,729,1154,742,1150,746,1137,752,1129,754,1215,754,1218,750,1224,731,1226,723,1225,715,1225,714,1223,707,1221,700,1151,667,1147,666,1135,663,1112,654,1105,644,1106,640,1109,636,1120,631,1128,630,1230,630,1227,618,1213,604,1201,598,1184,594,1161,592,1132,592xe" filled="true" fillcolor="#ffffff" stroked="false">
                <v:path arrowok="t"/>
                <v:fill type="solid"/>
              </v:shape>
              <v:shape style="position:absolute;left:1019;top:592;width:214;height:202" coordorigin="1019,592" coordsize="214,202" path="m1083,730l1083,730,1083,730,1083,730xe" filled="true" fillcolor="#ffffff" stroked="false">
                <v:path arrowok="t"/>
                <v:fill type="solid"/>
              </v:shape>
              <v:shape style="position:absolute;left:1019;top:592;width:214;height:202" coordorigin="1019,592" coordsize="214,202" path="m1230,630l1149,630,1158,632,1169,639,1171,644,1170,650,1169,656,1230,656,1232,639,1232,636,1230,630xe" filled="true" fillcolor="#ffffff" stroked="false">
                <v:path arrowok="t"/>
                <v:fill type="solid"/>
              </v:shape>
            </v:group>
            <v:group style="position:absolute;left:800;top:594;width:222;height:197" coordorigin="800,594" coordsize="222,197">
              <v:shape style="position:absolute;left:800;top:594;width:222;height:197" coordorigin="800,594" coordsize="222,197" path="m956,594l835,594,800,791,855,791,868,780,871,766,879,719,945,719,1001,695,1012,676,887,676,894,635,1022,635,1022,635,1015,618,999,601,980,596,956,594xe" filled="true" fillcolor="#ffffff" stroked="false">
                <v:path arrowok="t"/>
                <v:fill type="solid"/>
              </v:shape>
              <v:shape style="position:absolute;left:800;top:594;width:222;height:197" coordorigin="800,594" coordsize="222,197" path="m1022,635l940,635,946,637,950,640,953,644,955,649,954,656,952,663,949,668,940,675,933,676,1012,676,1017,662,1022,635xe" filled="true" fillcolor="#ffffff" stroked="false">
                <v:path arrowok="t"/>
                <v:fill type="solid"/>
              </v:shape>
            </v:group>
            <v:group style="position:absolute;left:558;top:594;width:248;height:197" coordorigin="558,594" coordsize="248,197">
              <v:shape style="position:absolute;left:558;top:594;width:248;height:197" coordorigin="558,594" coordsize="248,197" path="m806,594l622,594,622,647,590,666,590,718,558,737,558,790,731,790,742,779,742,737,572,737,604,719,763,719,774,708,774,666,603,666,636,648,795,648,806,637,806,594xe" filled="true" fillcolor="#ffffff" stroked="false">
                <v:path arrowok="t"/>
                <v:fill type="solid"/>
              </v:shape>
            </v:group>
            <v:group style="position:absolute;left:153;top:592;width:214;height:202" coordorigin="153,592" coordsize="214,202">
              <v:shape style="position:absolute;left:153;top:592;width:214;height:202" coordorigin="153,592" coordsize="214,202" path="m219,719l155,719,153,731,153,739,153,750,216,792,242,793,262,792,339,766,348,754,239,754,229,752,217,744,215,739,217,730,216,730,217,728,219,719xe" filled="true" fillcolor="#ffffff" stroked="false">
                <v:path arrowok="t"/>
                <v:fill type="solid"/>
              </v:shape>
              <v:shape style="position:absolute;left:153;top:592;width:214;height:202" coordorigin="153,592" coordsize="214,202" path="m266,592l189,616,168,658,168,663,219,707,250,715,251,716,253,716,255,716,280,722,290,729,288,742,284,746,271,752,263,754,348,754,351,750,358,731,359,723,359,715,359,714,357,707,355,700,287,668,281,666,268,663,245,654,239,644,240,640,243,636,254,631,261,630,364,630,361,618,347,604,334,598,317,594,295,592,266,592xe" filled="true" fillcolor="#ffffff" stroked="false">
                <v:path arrowok="t"/>
                <v:fill type="solid"/>
              </v:shape>
              <v:shape style="position:absolute;left:153;top:592;width:214;height:202" coordorigin="153,592" coordsize="214,202" path="m217,730l216,730,217,730,217,730xe" filled="true" fillcolor="#ffffff" stroked="false">
                <v:path arrowok="t"/>
                <v:fill type="solid"/>
              </v:shape>
              <v:shape style="position:absolute;left:153;top:592;width:214;height:202" coordorigin="153,592" coordsize="214,202" path="m364,630l283,630,292,632,303,639,305,644,304,650,302,656,364,656,366,639,366,636,364,63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after="0" w:line="200" w:lineRule="atLeast"/>
        <w:rPr>
          <w:rFonts w:ascii="Panton Thin" w:hAnsi="Panton Thin" w:cs="Panton Thin" w:eastAsia="Panton Thin"/>
          <w:sz w:val="20"/>
          <w:szCs w:val="20"/>
        </w:rPr>
        <w:sectPr>
          <w:type w:val="continuous"/>
          <w:pgSz w:w="11910" w:h="16840"/>
          <w:pgMar w:top="1580" w:bottom="280" w:left="460" w:right="460"/>
        </w:sectPr>
      </w:pPr>
    </w:p>
    <w:p>
      <w:pPr>
        <w:spacing w:before="50"/>
        <w:ind w:left="0" w:right="98" w:firstLine="0"/>
        <w:jc w:val="righ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170.231201pt;margin-top:4.340014pt;width:2.550pt;height:5.7pt;mso-position-horizontal-relative:page;mso-position-vertical-relative:paragraph;z-index:-86104" coordorigin="23405,87" coordsize="51,114">
            <v:shape style="position:absolute;left:23405;top:87;width:51;height:114" coordorigin="23405,87" coordsize="51,114" path="m23454,87l23454,87,23453,87,23453,87,23405,113,23405,114,23405,114,23405,114,23406,115,23406,116,23406,115,23453,90,23453,200,23453,200,23453,200,23454,200,23455,200,23455,200,23455,87,23455,87,23454,87xe" filled="false" stroked="true" strokeweight=".2pt" strokecolor="#58595b">
              <v:path arrowok="t"/>
            </v:shape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who </w:t>
      </w:r>
      <w:r>
        <w:rPr>
          <w:rFonts w:ascii="Panton Thin"/>
          <w:b w:val="0"/>
          <w:color w:val="939598"/>
          <w:spacing w:val="-2"/>
          <w:sz w:val="16"/>
        </w:rPr>
        <w:t>are</w:t>
      </w:r>
      <w:r>
        <w:rPr>
          <w:rFonts w:ascii="Panton Thin"/>
          <w:b w:val="0"/>
          <w:color w:val="939598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steps?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1</w:t>
      </w:r>
      <w:r>
        <w:rPr>
          <w:rFonts w:ascii="Panton Thin"/>
          <w:sz w:val="1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pStyle w:val="Heading3"/>
        <w:tabs>
          <w:tab w:pos="11206" w:val="left" w:leader="none"/>
        </w:tabs>
        <w:spacing w:line="253" w:lineRule="auto" w:before="7"/>
        <w:ind w:left="9779" w:right="8088" w:hanging="51"/>
        <w:jc w:val="center"/>
      </w:pPr>
      <w:r>
        <w:rPr/>
        <w:pict>
          <v:group style="position:absolute;margin-left:651.728516pt;margin-top:43.331486pt;width:38.15pt;height:25.15pt;mso-position-horizontal-relative:page;mso-position-vertical-relative:paragraph;z-index:-86224" coordorigin="13035,867" coordsize="763,503">
            <v:group style="position:absolute;left:13065;top:897;width:315;height:443" coordorigin="13065,897" coordsize="315,443">
              <v:shape style="position:absolute;left:13065;top:897;width:315;height:443" coordorigin="13065,897" coordsize="315,443" path="m13076,1011l13097,1075,13149,1107,13218,1121,13245,1124,13270,1128,13333,1148,13371,1218,13369,1242,13328,1308,13260,1329,13231,1330,13206,1329,13145,1313,13088,1257,13072,1226,13072,1226,13070,1227,13067,1228,13065,1229,13065,1230,13066,1232,13076,1254,13114,1304,13188,1336,13210,1339,13243,1338,13318,1321,13372,1268,13379,1229,13377,1201,13345,1146,13287,1122,13215,1111,13190,1107,13126,1087,13085,1020,13087,996,13115,941,13172,911,13196,907,13225,907,13293,920,13352,964,13372,997,13372,996,13374,996,13377,994,13379,994,13380,993,13378,991,13367,971,13327,925,13250,898,13225,897,13197,898,13128,919,13080,981,13076,1002,13076,1011xe" filled="false" stroked="true" strokeweight="3pt" strokecolor="#00afdd">
                <v:path arrowok="t"/>
              </v:shape>
            </v:group>
            <v:group style="position:absolute;left:13471;top:905;width:296;height:426" coordorigin="13471,905" coordsize="296,426">
              <v:shape style="position:absolute;left:13471;top:905;width:296;height:426" coordorigin="13471,905" coordsize="296,426" path="m13765,905l13474,905,13472,905,13471,906,13471,907,13471,911,13471,913,13472,913,13474,913,13615,913,13615,1329,13615,1330,13615,1331,13617,1331,13621,1331,13623,1331,13624,1330,13624,1329,13624,913,13765,913,13767,913,13767,913,13767,911,13767,907,13767,906,13767,905,13765,905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4.358704pt;margin-top:45.250111pt;width:13.1pt;height:21.3pt;mso-position-horizontal-relative:page;mso-position-vertical-relative:paragraph;z-index:-86200" coordorigin="13887,905" coordsize="262,426">
            <v:shape style="position:absolute;left:13887;top:905;width:262;height:426" coordorigin="13887,905" coordsize="262,426" path="m14137,905l13890,905,13888,905,13887,906,13887,907,13887,1329,13887,1330,13888,1331,13890,1331,14146,1331,14148,1331,14149,1330,14149,1329,14149,1325,14149,1323,14148,1323,14146,1323,13896,1323,13896,1119,14112,1119,14114,1119,14115,1119,14115,1117,14115,1113,14115,1111,14114,1111,14112,1111,13896,1111,13896,913,14137,913,14139,913,14140,913,14140,911,14140,907,14140,906,14139,905,14137,905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12.838623pt;margin-top:43.750111pt;width:17.7pt;height:24.3pt;mso-position-horizontal-relative:page;mso-position-vertical-relative:paragraph;z-index:-86176" coordorigin="14257,875" coordsize="354,486">
            <v:group style="position:absolute;left:14287;top:905;width:294;height:426" coordorigin="14287,905" coordsize="294,426">
              <v:shape style="position:absolute;left:14287;top:905;width:294;height:426" coordorigin="14287,905" coordsize="294,426" path="m14452,905l14289,905,14287,905,14287,906,14287,907,14287,1329,14287,1330,14287,1331,14289,1331,14293,1331,14295,1331,14296,1330,14296,1329,14296,1158,14452,1158,14520,1143,14565,1100,14581,1033,14579,1007,14553,947,14501,912,14454,905,14452,905xe" filled="false" stroked="true" strokeweight="3pt" strokecolor="#00afdd">
                <v:path arrowok="t"/>
              </v:shape>
            </v:group>
            <v:group style="position:absolute;left:14296;top:913;width:276;height:237" coordorigin="14296,913" coordsize="276,237">
              <v:shape style="position:absolute;left:14296;top:913;width:276;height:237" coordorigin="14296,913" coordsize="276,237" path="m14451,1150l14296,1150,14296,913,14451,913,14476,915,14536,941,14568,996,14571,1020,14570,1048,14545,1111,14494,1144,14451,1150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4.348511pt;margin-top:44.831486pt;width:15.75pt;height:22.15pt;mso-position-horizontal-relative:page;mso-position-vertical-relative:paragraph;z-index:-86152" coordorigin="14687,897" coordsize="315,443">
            <v:shape style="position:absolute;left:14687;top:897;width:315;height:443" coordorigin="14687,897" coordsize="315,443" path="m14698,1011l14719,1075,14772,1107,14841,1121,14867,1124,14892,1128,14955,1148,14993,1218,14991,1242,14950,1308,14883,1329,14853,1330,14829,1329,14768,1313,14711,1257,14695,1226,14694,1226,14692,1227,14689,1228,14687,1229,14687,1230,14688,1232,14698,1254,14737,1304,14810,1336,14833,1339,14865,1338,14941,1321,14994,1268,15002,1229,14999,1201,14967,1146,14909,1122,14837,1111,14812,1107,14749,1087,14708,1020,14710,996,14737,941,14794,911,14819,907,14848,907,14916,920,14974,964,14994,997,14995,996,14997,996,15000,994,15001,994,15002,993,15001,991,14990,971,14949,925,14872,898,14848,897,14819,898,14750,919,14702,981,14699,1002,14698,1011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54.118408pt;margin-top:42.883778pt;width:17.3pt;height:25.3pt;mso-position-horizontal-relative:page;mso-position-vertical-relative:paragraph;z-index:-86128" coordorigin="15082,858" coordsize="346,506">
            <v:group style="position:absolute;left:15112;top:888;width:286;height:370" coordorigin="15112,888" coordsize="286,370">
              <v:shape style="position:absolute;left:15112;top:888;width:286;height:370" coordorigin="15112,888" coordsize="286,370" path="m15113,986l15112,988,15112,988,15114,989,15118,990,15120,991,15121,990,15121,988,15130,970,15184,913,15251,896,15280,897,15346,922,15388,989,15390,1010,15388,1037,15363,1096,15302,1146,15285,1159,15241,1223,15238,1257,15238,1257,15240,1257,15244,1257,15246,1257,15246,1257,15246,1255,15266,1192,15326,1140,15342,1128,15389,1066,15398,1020,15397,997,15373,937,15323,899,15276,888,15247,889,15180,907,15126,959,15117,976,15113,986xe" filled="false" stroked="true" strokeweight="3pt" strokecolor="#00afdd">
                <v:path arrowok="t"/>
              </v:shape>
            </v:group>
            <v:group style="position:absolute;left:15233;top:1315;width:18;height:18" coordorigin="15233,1315" coordsize="18,18">
              <v:shape style="position:absolute;left:15233;top:1315;width:18;height:18" coordorigin="15233,1315" coordsize="18,18" path="m15243,1315l15241,1315,15235,1315,15233,1317,15233,1323,15233,1326,15233,1332,15235,1333,15241,1333,15243,1333,15249,1333,15251,1332,15251,1326,15251,1323,15251,1317,15249,1315,15243,1315xe" filled="false" stroked="true" strokeweight="3pt" strokecolor="#00afdd">
                <v:path arrowok="t"/>
              </v:shape>
            </v:group>
            <w10:wrap type="none"/>
          </v:group>
        </w:pict>
      </w:r>
      <w:r>
        <w:rPr>
          <w:b w:val="0"/>
          <w:color w:val="00AFDD"/>
          <w:spacing w:val="60"/>
        </w:rPr>
        <w:t>wh</w:t>
      </w:r>
      <w:r>
        <w:rPr>
          <w:b w:val="0"/>
          <w:color w:val="00AFDD"/>
        </w:rPr>
        <w:t>o</w:t>
        <w:tab/>
      </w:r>
      <w:r>
        <w:rPr>
          <w:b w:val="0"/>
          <w:color w:val="00AFDD"/>
          <w:spacing w:val="60"/>
        </w:rPr>
        <w:t>a</w:t>
      </w:r>
      <w:r>
        <w:rPr>
          <w:b w:val="0"/>
          <w:color w:val="00AFDD"/>
          <w:spacing w:val="37"/>
        </w:rPr>
        <w:t>r</w:t>
      </w:r>
      <w:r>
        <w:rPr>
          <w:b w:val="0"/>
          <w:color w:val="00AFDD"/>
        </w:rPr>
        <w:t>e</w:t>
      </w:r>
      <w:r>
        <w:rPr>
          <w:b w:val="0"/>
          <w:color w:val="00AFDD"/>
          <w:spacing w:val="434"/>
        </w:rPr>
        <w:t> </w:t>
      </w:r>
      <w:r>
        <w:rPr>
          <w:b w:val="0"/>
          <w:color w:val="00AFDD"/>
          <w:spacing w:val="53"/>
        </w:rPr>
        <w:t>S</w:t>
      </w:r>
      <w:r>
        <w:rPr>
          <w:b w:val="0"/>
          <w:color w:val="00AFDD"/>
          <w:spacing w:val="60"/>
        </w:rPr>
        <w:t>TEPS</w:t>
      </w:r>
      <w:r>
        <w:rPr>
          <w:b w:val="0"/>
          <w:color w:val="00AFDD"/>
        </w:rPr>
        <w:t>?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60" w:lineRule="atLeast"/>
        <w:ind w:left="9749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105.05pt;height:3pt;mso-position-horizontal-relative:char;mso-position-vertical-relative:line" coordorigin="0,0" coordsize="2101,60">
            <v:group style="position:absolute;left:30;top:30;width:2041;height:2" coordorigin="30,30" coordsize="2041,2">
              <v:shape style="position:absolute;left:30;top:30;width:2041;height:2" coordorigin="30,30" coordsize="2041,0" path="m30,30l2071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pgSz w:w="23820" w:h="16840" w:orient="landscape"/>
          <w:pgMar w:top="240" w:bottom="0" w:left="3260" w:right="240"/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6"/>
        <w:rPr>
          <w:rFonts w:ascii="Panton Thin" w:hAnsi="Panton Thin" w:cs="Panton Thin" w:eastAsia="Panton Thin"/>
          <w:b w:val="0"/>
          <w:bCs w:val="0"/>
          <w:sz w:val="70"/>
          <w:szCs w:val="70"/>
        </w:rPr>
      </w:pPr>
    </w:p>
    <w:p>
      <w:pPr>
        <w:spacing w:line="176" w:lineRule="auto" w:before="0"/>
        <w:ind w:left="305" w:right="0" w:hanging="203"/>
        <w:jc w:val="left"/>
        <w:rPr>
          <w:rFonts w:ascii="Panton Thin" w:hAnsi="Panton Thin" w:cs="Panton Thin" w:eastAsia="Panton Thin"/>
          <w:sz w:val="48"/>
          <w:szCs w:val="48"/>
        </w:rPr>
      </w:pPr>
      <w:r>
        <w:rPr>
          <w:rFonts w:ascii="Panton Thin"/>
          <w:b w:val="0"/>
          <w:color w:val="58595B"/>
          <w:spacing w:val="-15"/>
          <w:sz w:val="48"/>
        </w:rPr>
        <w:t>To</w:t>
      </w:r>
      <w:r>
        <w:rPr>
          <w:rFonts w:ascii="Panton Thin"/>
          <w:b w:val="0"/>
          <w:color w:val="58595B"/>
          <w:spacing w:val="48"/>
          <w:sz w:val="48"/>
        </w:rPr>
        <w:t> </w:t>
      </w:r>
      <w:r>
        <w:rPr>
          <w:rFonts w:ascii="Panton Thin"/>
          <w:b w:val="0"/>
          <w:color w:val="58595B"/>
          <w:spacing w:val="18"/>
          <w:sz w:val="48"/>
        </w:rPr>
        <w:t>make</w:t>
      </w:r>
      <w:r>
        <w:rPr>
          <w:rFonts w:ascii="Panton Thin"/>
          <w:b w:val="0"/>
          <w:color w:val="58595B"/>
          <w:spacing w:val="48"/>
          <w:sz w:val="48"/>
        </w:rPr>
        <w:t> </w:t>
      </w:r>
      <w:r>
        <w:rPr>
          <w:rFonts w:ascii="Panton Thin"/>
          <w:b w:val="0"/>
          <w:color w:val="58595B"/>
          <w:sz w:val="48"/>
        </w:rPr>
        <w:t>a</w:t>
      </w:r>
      <w:r>
        <w:rPr>
          <w:rFonts w:ascii="Panton Thin"/>
          <w:b w:val="0"/>
          <w:color w:val="58595B"/>
          <w:spacing w:val="47"/>
          <w:sz w:val="48"/>
        </w:rPr>
        <w:t> </w:t>
      </w:r>
      <w:r>
        <w:rPr>
          <w:rFonts w:ascii="Manus"/>
          <w:color w:val="58595B"/>
          <w:spacing w:val="28"/>
          <w:sz w:val="56"/>
        </w:rPr>
        <w:t>dif</w:t>
      </w:r>
      <w:r>
        <w:rPr>
          <w:rFonts w:ascii="Manus"/>
          <w:color w:val="58595B"/>
          <w:spacing w:val="16"/>
          <w:sz w:val="56"/>
        </w:rPr>
        <w:t>f</w:t>
      </w:r>
      <w:r>
        <w:rPr>
          <w:rFonts w:ascii="Manus"/>
          <w:color w:val="58595B"/>
          <w:spacing w:val="28"/>
          <w:sz w:val="56"/>
        </w:rPr>
        <w:t>erenc</w:t>
      </w:r>
      <w:r>
        <w:rPr>
          <w:rFonts w:ascii="Manus"/>
          <w:color w:val="58595B"/>
          <w:sz w:val="56"/>
        </w:rPr>
        <w:t>e</w:t>
      </w:r>
      <w:r>
        <w:rPr>
          <w:rFonts w:ascii="Manus"/>
          <w:color w:val="58595B"/>
          <w:spacing w:val="63"/>
          <w:sz w:val="56"/>
        </w:rPr>
        <w:t> </w:t>
      </w:r>
      <w:r>
        <w:rPr>
          <w:rFonts w:ascii="Panton Thin"/>
          <w:b w:val="0"/>
          <w:color w:val="58595B"/>
          <w:spacing w:val="12"/>
          <w:sz w:val="48"/>
        </w:rPr>
        <w:t>by</w:t>
      </w:r>
      <w:r>
        <w:rPr>
          <w:rFonts w:ascii="Panton Thin"/>
          <w:b w:val="0"/>
          <w:color w:val="58595B"/>
          <w:spacing w:val="482"/>
          <w:sz w:val="48"/>
        </w:rPr>
        <w:t> </w:t>
      </w:r>
      <w:r>
        <w:rPr>
          <w:rFonts w:ascii="Panton Thin"/>
          <w:b w:val="0"/>
          <w:color w:val="58595B"/>
          <w:spacing w:val="18"/>
          <w:sz w:val="48"/>
        </w:rPr>
        <w:t>providing</w:t>
      </w:r>
      <w:r>
        <w:rPr>
          <w:rFonts w:ascii="Panton Thin"/>
          <w:b w:val="0"/>
          <w:color w:val="58595B"/>
          <w:spacing w:val="48"/>
          <w:sz w:val="48"/>
        </w:rPr>
        <w:t> </w:t>
      </w:r>
      <w:r>
        <w:rPr>
          <w:rFonts w:ascii="Panton Thin"/>
          <w:b w:val="0"/>
          <w:color w:val="58595B"/>
          <w:spacing w:val="24"/>
          <w:sz w:val="48"/>
        </w:rPr>
        <w:t>opportunity</w:t>
      </w:r>
      <w:r>
        <w:rPr>
          <w:rFonts w:ascii="Panton Thin"/>
          <w:sz w:val="48"/>
        </w:rPr>
      </w:r>
    </w:p>
    <w:p>
      <w:pPr>
        <w:pStyle w:val="BodyText"/>
        <w:spacing w:line="256" w:lineRule="auto" w:before="49"/>
        <w:ind w:left="102" w:right="7767"/>
        <w:jc w:val="left"/>
      </w:pPr>
      <w:r>
        <w:rPr/>
        <w:br w:type="column"/>
      </w:r>
      <w:r>
        <w:rPr>
          <w:color w:val="58595B"/>
        </w:rPr>
        <w:t>We’re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things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lots</w:t>
      </w:r>
      <w:r>
        <w:rPr>
          <w:color w:val="58595B"/>
          <w:spacing w:val="26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/>
      </w:r>
    </w:p>
    <w:p>
      <w:pPr>
        <w:pStyle w:val="BodyText"/>
        <w:spacing w:line="256" w:lineRule="auto"/>
        <w:ind w:left="102" w:right="7210"/>
        <w:jc w:val="left"/>
      </w:pPr>
      <w:r>
        <w:rPr>
          <w:color w:val="58595B"/>
          <w:spacing w:val="2"/>
        </w:rPr>
        <w:t>across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</w:rPr>
        <w:t>We’re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carers</w:t>
      </w:r>
      <w:r>
        <w:rPr>
          <w:color w:val="58595B"/>
          <w:spacing w:val="26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creators,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agitators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102" w:right="0"/>
        <w:jc w:val="left"/>
      </w:pPr>
      <w:r>
        <w:rPr>
          <w:color w:val="58595B"/>
          <w:spacing w:val="4"/>
        </w:rPr>
        <w:t>innovators,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movers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shakers.</w:t>
      </w:r>
      <w:r>
        <w:rPr/>
      </w:r>
    </w:p>
    <w:p>
      <w:pPr>
        <w:pStyle w:val="BodyText"/>
        <w:spacing w:line="240" w:lineRule="auto" w:before="19"/>
        <w:ind w:left="102" w:right="0"/>
        <w:jc w:val="left"/>
      </w:pP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56" w:lineRule="auto" w:before="19"/>
        <w:ind w:left="102" w:right="7210"/>
        <w:jc w:val="left"/>
      </w:pP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shine.</w:t>
      </w:r>
      <w:r>
        <w:rPr>
          <w:color w:val="58595B"/>
          <w:spacing w:val="29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difference,</w:t>
      </w:r>
      <w:r>
        <w:rPr/>
      </w:r>
    </w:p>
    <w:p>
      <w:pPr>
        <w:pStyle w:val="BodyText"/>
        <w:spacing w:line="240" w:lineRule="auto"/>
        <w:ind w:left="102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do.</w:t>
      </w:r>
      <w:r>
        <w:rPr/>
      </w:r>
    </w:p>
    <w:p>
      <w:pPr>
        <w:pStyle w:val="BodyText"/>
        <w:spacing w:line="256" w:lineRule="auto" w:before="132"/>
        <w:ind w:left="102" w:right="7210"/>
        <w:jc w:val="left"/>
      </w:pPr>
      <w:r>
        <w:rPr>
          <w:color w:val="58595B"/>
        </w:rPr>
        <w:t>We’re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profit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committed</w:t>
      </w:r>
      <w:r>
        <w:rPr>
          <w:color w:val="58595B"/>
          <w:spacing w:val="27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making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/>
      </w:r>
    </w:p>
    <w:p>
      <w:pPr>
        <w:pStyle w:val="BodyText"/>
        <w:spacing w:line="256" w:lineRule="auto"/>
        <w:ind w:left="102" w:right="7210"/>
        <w:jc w:val="left"/>
      </w:pPr>
      <w:r>
        <w:rPr>
          <w:color w:val="58595B"/>
          <w:spacing w:val="3"/>
        </w:rPr>
        <w:t>providing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</w:t>
      </w:r>
      <w:r>
        <w:rPr>
          <w:color w:val="58595B"/>
          <w:spacing w:val="25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provision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enable.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Whether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it’s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learning,</w:t>
      </w:r>
      <w:r>
        <w:rPr/>
      </w:r>
    </w:p>
    <w:p>
      <w:pPr>
        <w:pStyle w:val="BodyText"/>
        <w:spacing w:line="256" w:lineRule="auto"/>
        <w:ind w:left="102" w:right="7231"/>
        <w:jc w:val="both"/>
      </w:pPr>
      <w:r>
        <w:rPr>
          <w:color w:val="58595B"/>
          <w:spacing w:val="4"/>
        </w:rPr>
        <w:t>working,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inspiring</w:t>
      </w:r>
      <w:r>
        <w:rPr>
          <w:color w:val="58595B"/>
          <w:spacing w:val="32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realise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potential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/>
      </w:r>
    </w:p>
    <w:p>
      <w:pPr>
        <w:pStyle w:val="BodyText"/>
        <w:spacing w:line="240" w:lineRule="auto"/>
        <w:ind w:left="102" w:right="0"/>
        <w:jc w:val="left"/>
      </w:pPr>
      <w:r>
        <w:rPr>
          <w:color w:val="58595B"/>
          <w:spacing w:val="5"/>
        </w:rPr>
        <w:t>goals.</w:t>
      </w:r>
      <w:r>
        <w:rPr/>
      </w:r>
    </w:p>
    <w:p>
      <w:pPr>
        <w:pStyle w:val="BodyText"/>
        <w:spacing w:line="256" w:lineRule="auto" w:before="132"/>
        <w:ind w:left="102" w:right="7312"/>
        <w:jc w:val="left"/>
      </w:pPr>
      <w:r>
        <w:rPr/>
        <w:pict>
          <v:shape style="position:absolute;margin-left:1008.098022pt;margin-top:53.315899pt;width:165.445pt;height:124.725pt;mso-position-horizontal-relative:page;mso-position-vertical-relative:paragraph;z-index:1168" type="#_x0000_t75" stroked="false">
            <v:imagedata r:id="rId6" o:title=""/>
          </v:shape>
        </w:pic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believe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everyone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right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participate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</w:rPr>
        <w:t>fully,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free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access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places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spaces,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information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102" w:right="7210"/>
        <w:jc w:val="left"/>
      </w:pPr>
      <w:r>
        <w:rPr>
          <w:color w:val="58595B"/>
          <w:spacing w:val="4"/>
        </w:rPr>
        <w:t>knowledge,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free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possibility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limiting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opinions</w:t>
      </w:r>
      <w:r>
        <w:rPr/>
      </w:r>
    </w:p>
    <w:p>
      <w:pPr>
        <w:pStyle w:val="BodyText"/>
        <w:spacing w:line="256" w:lineRule="auto"/>
        <w:ind w:left="102" w:right="7210"/>
        <w:jc w:val="left"/>
      </w:pP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others.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</w:rPr>
        <w:t>We’re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build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brighter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futures.</w:t>
      </w:r>
      <w:r>
        <w:rPr/>
      </w:r>
    </w:p>
    <w:p>
      <w:pPr>
        <w:spacing w:after="0" w:line="256" w:lineRule="auto"/>
        <w:jc w:val="left"/>
        <w:sectPr>
          <w:type w:val="continuous"/>
          <w:pgSz w:w="23820" w:h="16840" w:orient="landscape"/>
          <w:pgMar w:top="1580" w:bottom="280" w:left="3260" w:right="240"/>
          <w:cols w:num="2" w:equalWidth="0">
            <w:col w:w="5284" w:space="4393"/>
            <w:col w:w="10643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8"/>
        <w:rPr>
          <w:rFonts w:ascii="DINOT" w:hAnsi="DINOT" w:cs="DINOT" w:eastAsia="DINOT"/>
          <w:sz w:val="22"/>
          <w:szCs w:val="22"/>
        </w:rPr>
      </w:pPr>
    </w:p>
    <w:p>
      <w:pPr>
        <w:tabs>
          <w:tab w:pos="16015" w:val="left" w:leader="none"/>
        </w:tabs>
        <w:spacing w:line="200" w:lineRule="atLeast"/>
        <w:ind w:left="13096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/>
          <w:sz w:val="20"/>
        </w:rPr>
        <w:drawing>
          <wp:inline distT="0" distB="0" distL="0" distR="0">
            <wp:extent cx="1641314" cy="1553432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14" cy="15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drawing>
          <wp:inline distT="0" distB="0" distL="0" distR="0">
            <wp:extent cx="2612601" cy="1553432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601" cy="15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"/>
          <w:sz w:val="20"/>
        </w:rPr>
      </w:r>
    </w:p>
    <w:p>
      <w:pPr>
        <w:spacing w:after="0" w:line="200" w:lineRule="atLeast"/>
        <w:rPr>
          <w:rFonts w:ascii="DINOT" w:hAnsi="DINOT" w:cs="DINOT" w:eastAsia="DINOT"/>
          <w:sz w:val="20"/>
          <w:szCs w:val="20"/>
        </w:rPr>
        <w:sectPr>
          <w:type w:val="continuous"/>
          <w:pgSz w:w="23820" w:h="16840" w:orient="landscape"/>
          <w:pgMar w:top="1580" w:bottom="280" w:left="3260" w:right="240"/>
        </w:sectPr>
      </w:pPr>
    </w:p>
    <w:p>
      <w:pPr>
        <w:spacing w:before="50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70.191101pt;margin-top:4.297809pt;width:3.75pt;height:5.75pt;mso-position-horizontal-relative:page;mso-position-vertical-relative:paragraph;z-index:-86056" coordorigin="1404,86" coordsize="75,115">
            <v:shape style="position:absolute;left:1404;top:86;width:75;height:115" coordorigin="1404,86" coordsize="75,115" path="m1404,110l1404,111,1404,111,1405,112,1406,112,1406,112,1406,111,1419,94,1438,87,1463,93,1475,108,1470,133,1457,146,1430,157,1412,168,1404,182,1404,200,1404,200,1404,200,1405,200,1478,200,1478,200,1479,200,1479,199,1479,198,1478,198,1406,198,1406,188,1414,169,1432,159,1455,149,1472,138,1478,120,1472,98,1455,86,1429,88,1413,97,1404,110xe" filled="false" stroked="true" strokeweight=".2pt" strokecolor="#58595b">
              <v:path arrowok="t"/>
            </v:shape>
            <w10:wrap type="none"/>
          </v:group>
        </w:pict>
      </w:r>
      <w:r>
        <w:rPr/>
        <w:pict>
          <v:shape style="position:absolute;margin-left:222.992004pt;margin-top:4.099914pt;width:315.590pt;height:290.819pt;mso-position-horizontal-relative:page;mso-position-vertical-relative:paragraph;z-index:1384" type="#_x0000_t75" stroked="false">
            <v:imagedata r:id="rId9" o:title=""/>
          </v:shape>
        </w:pict>
      </w:r>
      <w:r>
        <w:rPr>
          <w:rFonts w:ascii="Panton Thin" w:hAnsi="Panton Thin" w:cs="Panton Thin" w:eastAsia="Panton Thin"/>
          <w:b w:val="0"/>
          <w:bCs w:val="0"/>
          <w:color w:val="939598"/>
          <w:spacing w:val="-2"/>
          <w:sz w:val="16"/>
          <w:szCs w:val="16"/>
        </w:rPr>
        <w:t>md’s</w:t>
      </w:r>
      <w:r>
        <w:rPr>
          <w:rFonts w:ascii="Panton Thin" w:hAnsi="Panton Thin" w:cs="Panton Thin" w:eastAsia="Panton Thin"/>
          <w:b w:val="0"/>
          <w:bCs w:val="0"/>
          <w:color w:val="939598"/>
          <w:sz w:val="16"/>
          <w:szCs w:val="16"/>
        </w:rPr>
        <w:t> message  </w:t>
      </w:r>
      <w:r>
        <w:rPr>
          <w:rFonts w:ascii="Panton Thin" w:hAnsi="Panton Thin" w:cs="Panton Thin" w:eastAsia="Panton Thin"/>
          <w:b w:val="0"/>
          <w:bCs w:val="0"/>
          <w:color w:val="58595B"/>
          <w:sz w:val="16"/>
          <w:szCs w:val="16"/>
        </w:rPr>
        <w:t>2</w:t>
      </w:r>
      <w:r>
        <w:rPr>
          <w:rFonts w:ascii="Panton Thin" w:hAnsi="Panton Thin" w:cs="Panton Thin" w:eastAsia="Panton Thin"/>
          <w:sz w:val="16"/>
          <w:szCs w:val="1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pStyle w:val="Heading3"/>
        <w:spacing w:line="240" w:lineRule="auto" w:before="118"/>
        <w:ind w:left="900" w:right="0"/>
        <w:jc w:val="left"/>
      </w:pPr>
      <w:r>
        <w:rPr>
          <w:b w:val="0"/>
          <w:bCs w:val="0"/>
          <w:color w:val="00AFDD"/>
          <w:spacing w:val="60"/>
        </w:rPr>
        <w:t>MD</w:t>
      </w:r>
      <w:r>
        <w:rPr>
          <w:b w:val="0"/>
          <w:bCs w:val="0"/>
          <w:color w:val="00AFDD"/>
          <w:spacing w:val="43"/>
        </w:rPr>
        <w:t>’</w:t>
      </w:r>
      <w:r>
        <w:rPr>
          <w:b w:val="0"/>
          <w:bCs w:val="0"/>
          <w:color w:val="00AFDD"/>
        </w:rPr>
        <w:t>s</w:t>
      </w:r>
      <w:r>
        <w:rPr/>
      </w:r>
    </w:p>
    <w:p>
      <w:pPr>
        <w:spacing w:before="40"/>
        <w:ind w:left="900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9.197899pt;margin-top:14.49212pt;width:19.9pt;height:15.75pt;mso-position-horizontal-relative:page;mso-position-vertical-relative:paragraph;z-index:-86008" coordorigin="1184,290" coordsize="398,315">
            <v:shape style="position:absolute;left:1184;top:290;width:398;height:315" coordorigin="1184,290" coordsize="398,315" path="m1369,321l1356,309,1339,299,1320,293,1297,290,1270,291,1192,317,1184,602,1184,603,1185,604,1186,604,1190,604,1192,604,1192,603,1192,602,1192,341,1192,330,1194,322,1262,299,1286,297,1312,299,1365,330,1383,602,1383,603,1383,604,1385,604,1389,604,1390,604,1391,603,1391,602,1391,398,1390,375,1386,354,1379,337,1385,328,1397,318,1415,309,1438,302,1467,298,1496,299,1553,327,1573,389,1573,602,1573,603,1573,604,1575,604,1579,604,1581,604,1581,603,1581,602,1581,398,1579,371,1553,313,1491,290,1457,292,1388,310,1370,321,1369,321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84.367599pt;margin-top:13.042929pt;width:15.6pt;height:19.1pt;mso-position-horizontal-relative:page;mso-position-vertical-relative:paragraph;z-index:-85984" coordorigin="1687,261" coordsize="312,382">
            <v:group style="position:absolute;left:1717;top:291;width:252;height:322" coordorigin="1717,291" coordsize="252,322">
              <v:shape style="position:absolute;left:1717;top:291;width:252;height:322" coordorigin="1717,291" coordsize="252,322" path="m1717,413l1717,498,1719,522,1745,579,1803,609,1829,612,1858,611,1922,590,1966,538,1966,537,1965,536,1962,534,1961,534,1960,534,1959,536,1949,552,1937,567,1922,580,1906,591,1886,598,1863,603,1831,602,1762,580,1727,514,1726,450,1961,450,1966,450,1969,447,1969,442,1969,413,1955,347,1911,304,1866,291,1835,292,1766,313,1721,376,1718,398,1717,413xe" filled="false" stroked="true" strokeweight="3pt" strokecolor="#00afdd">
                <v:path arrowok="t"/>
              </v:shape>
            </v:group>
            <v:group style="position:absolute;left:1726;top:298;width:236;height:145" coordorigin="1726,298" coordsize="236,145">
              <v:shape style="position:absolute;left:1726;top:298;width:236;height:145" coordorigin="1726,298" coordsize="236,145" path="m1961,413l1961,442,1726,442,1726,413,1727,389,1753,331,1810,301,1836,298,1865,299,1927,326,1957,378,1961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4.107498pt;margin-top:14.520704pt;width:12.05pt;height:16.1pt;mso-position-horizontal-relative:page;mso-position-vertical-relative:paragraph;z-index:-85960" coordorigin="2082,290" coordsize="241,322">
            <v:shape style="position:absolute;left:2082;top:290;width:241;height:322" coordorigin="2082,290" coordsize="241,322" path="m2092,372l2117,433,2178,453,2203,456,2231,459,2294,480,2313,513,2312,537,2263,597,2212,605,2187,603,2127,584,2091,534,2089,531,2089,530,2087,531,2084,532,2082,533,2082,534,2083,536,2120,588,2176,610,2199,612,2232,611,2299,587,2323,539,2320,511,2283,464,2216,449,2190,446,2165,443,2144,438,2126,429,2112,416,2103,397,2104,369,2132,315,2196,297,2226,299,2287,322,2313,360,2314,362,2316,360,2319,359,2320,359,2320,357,2319,356,2269,301,2223,290,2190,292,2120,312,2093,357,2092,37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21.7472pt;margin-top:14.520704pt;width:12.05pt;height:16.1pt;mso-position-horizontal-relative:page;mso-position-vertical-relative:paragraph;z-index:-85936" coordorigin="2435,290" coordsize="241,322">
            <v:shape style="position:absolute;left:2435;top:290;width:241;height:322" coordorigin="2435,290" coordsize="241,322" path="m2445,372l2470,433,2531,453,2556,456,2584,459,2647,480,2666,513,2665,537,2616,597,2564,605,2539,603,2480,584,2443,534,2442,531,2442,530,2440,531,2437,532,2435,533,2435,534,2436,536,2472,588,2529,610,2552,612,2585,611,2652,587,2676,539,2673,511,2635,464,2569,449,2543,446,2518,443,2496,438,2478,429,2465,416,2456,397,2457,369,2485,315,2549,297,2579,299,2640,322,2666,360,2667,362,2669,360,2671,359,2673,359,2673,357,2672,356,2622,301,2576,290,2542,292,2473,312,2446,357,2445,37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38.068253pt;margin-top:13.098312pt;width:14.8pt;height:19.05pt;mso-position-horizontal-relative:page;mso-position-vertical-relative:paragraph;z-index:-85912" coordorigin="2761,262" coordsize="296,381">
            <v:group style="position:absolute;left:2791;top:292;width:236;height:321" coordorigin="2791,292" coordsize="236,321">
              <v:shape style="position:absolute;left:2791;top:292;width:236;height:321" coordorigin="2791,292" coordsize="236,321" path="m2800,353l2799,356,2799,356,2801,357,2805,358,2806,359,2807,358,2808,357,2818,340,2887,300,2911,297,2944,300,3002,333,3018,391,3019,443,3009,442,2993,440,2920,435,2859,440,2805,468,2791,504,2792,529,2827,596,2903,612,2931,612,3003,598,3027,404,3026,382,3006,324,2946,292,2915,292,2848,306,2800,353,2800,353xe" filled="false" stroked="true" strokeweight="3pt" strokecolor="#00afdd">
                <v:path arrowok="t"/>
              </v:shape>
            </v:group>
            <v:group style="position:absolute;left:2799;top:443;width:220;height:162" coordorigin="2799,443" coordsize="220,162">
              <v:shape style="position:absolute;left:2799;top:443;width:220;height:162" coordorigin="2799,443" coordsize="220,162" path="m3019,451l3019,563,3019,580,3016,584,2948,603,2925,604,2887,603,2819,581,2799,534,2801,508,2848,451,2901,443,2931,443,2998,448,3019,451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6.576599pt;margin-top:13.011974pt;width:15pt;height:26.45pt;mso-position-horizontal-relative:page;mso-position-vertical-relative:paragraph;z-index:-85888" coordorigin="3132,260" coordsize="300,529">
            <v:group style="position:absolute;left:3162;top:290;width:240;height:469" coordorigin="3162,290" coordsize="240,469">
              <v:shape style="position:absolute;left:3162;top:290;width:240;height:469" coordorigin="3162,290" coordsize="240,469" path="m3162,408l3162,499,3163,524,3188,583,3247,611,3279,610,3352,600,3390,587,3393,631,3380,700,3337,742,3288,751,3260,750,3203,724,3174,682,3171,683,3169,684,3167,685,3166,686,3168,688,3177,706,3188,721,3202,735,3219,746,3238,754,3262,759,3293,758,3360,735,3399,667,3402,339,3397,319,3326,293,3304,290,3273,291,3204,312,3164,378,3162,401,3162,408xe" filled="false" stroked="true" strokeweight="3pt" strokecolor="#00afdd">
                <v:path arrowok="t"/>
              </v:shape>
            </v:group>
            <v:group style="position:absolute;left:3170;top:299;width:224;height:306" coordorigin="3170,299" coordsize="224,306">
              <v:shape style="position:absolute;left:3170;top:299;width:224;height:306" coordorigin="3170,299" coordsize="224,306" path="m3375,314l3391,321,3393,324,3393,339,3393,576,3331,598,3278,605,3250,603,3192,574,3170,513,3170,408,3172,382,3198,325,3258,299,3288,299,3352,307,3375,314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5.416397pt;margin-top:13.042929pt;width:15.6pt;height:19.1pt;mso-position-horizontal-relative:page;mso-position-vertical-relative:paragraph;z-index:-85864" coordorigin="3508,261" coordsize="312,382">
            <v:group style="position:absolute;left:3538;top:291;width:252;height:322" coordorigin="3538,291" coordsize="252,322">
              <v:shape style="position:absolute;left:3538;top:291;width:252;height:322" coordorigin="3538,291" coordsize="252,322" path="m3538,413l3538,498,3540,522,3566,579,3624,609,3650,612,3679,611,3743,590,3787,538,3787,537,3786,536,3783,534,3782,534,3781,534,3780,536,3770,552,3758,567,3743,580,3727,591,3707,598,3684,603,3652,602,3583,580,3548,514,3547,450,3782,450,3787,450,3790,447,3790,442,3790,413,3776,347,3732,304,3687,291,3656,292,3587,313,3542,376,3539,398,3538,413xe" filled="false" stroked="true" strokeweight="3pt" strokecolor="#00afdd">
                <v:path arrowok="t"/>
              </v:shape>
            </v:group>
            <v:group style="position:absolute;left:3547;top:298;width:236;height:145" coordorigin="3547,298" coordsize="236,145">
              <v:shape style="position:absolute;left:3547;top:298;width:236;height:145" coordorigin="3547,298" coordsize="236,145" path="m3782,413l3782,442,3547,442,3547,413,3548,389,3574,331,3631,301,3657,298,3686,299,3748,326,3778,378,3782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00AFDD"/>
          <w:spacing w:val="60"/>
          <w:sz w:val="60"/>
        </w:rPr>
        <w:t>messag</w:t>
      </w:r>
      <w:r>
        <w:rPr>
          <w:rFonts w:ascii="Panton Thin"/>
          <w:b w:val="0"/>
          <w:color w:val="00AFDD"/>
          <w:sz w:val="60"/>
        </w:rPr>
        <w:t>e</w:t>
      </w:r>
      <w:r>
        <w:rPr>
          <w:rFonts w:ascii="Panton Thin"/>
          <w:b w:val="0"/>
          <w:color w:val="00AFDD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870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8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20"/>
          <w:szCs w:val="20"/>
        </w:rPr>
        <w:sectPr>
          <w:pgSz w:w="23820" w:h="16840" w:orient="landscape"/>
          <w:pgMar w:top="240" w:bottom="280" w:left="240" w:right="2100"/>
        </w:sectPr>
      </w:pPr>
    </w:p>
    <w:p>
      <w:pPr>
        <w:pStyle w:val="BodyText"/>
        <w:spacing w:line="240" w:lineRule="auto" w:before="49"/>
        <w:ind w:left="900" w:right="0"/>
        <w:jc w:val="left"/>
      </w:pP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1989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small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group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56" w:lineRule="auto" w:before="19"/>
        <w:ind w:left="900" w:right="0"/>
        <w:jc w:val="both"/>
      </w:pPr>
      <w:r>
        <w:rPr>
          <w:color w:val="58595B"/>
          <w:spacing w:val="3"/>
        </w:rPr>
        <w:t>parents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drawn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together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shared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concern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30"/>
        </w:rPr>
        <w:t> </w:t>
      </w:r>
      <w:r>
        <w:rPr>
          <w:color w:val="58595B"/>
          <w:spacing w:val="2"/>
        </w:rPr>
        <w:t>children’s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future.</w:t>
      </w:r>
      <w:r>
        <w:rPr>
          <w:color w:val="58595B"/>
        </w:rPr>
        <w:t>  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They</w:t>
      </w:r>
      <w:r>
        <w:rPr/>
      </w:r>
    </w:p>
    <w:p>
      <w:pPr>
        <w:pStyle w:val="BodyText"/>
        <w:spacing w:line="256" w:lineRule="auto"/>
        <w:ind w:left="900" w:right="0"/>
        <w:jc w:val="left"/>
      </w:pPr>
      <w:r>
        <w:rPr>
          <w:color w:val="58595B"/>
          <w:spacing w:val="4"/>
        </w:rPr>
        <w:t>decided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change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occur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56" w:lineRule="auto"/>
        <w:ind w:left="900" w:right="229"/>
        <w:jc w:val="both"/>
      </w:pP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child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happy,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independent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life.</w:t>
      </w:r>
      <w:r>
        <w:rPr>
          <w:color w:val="58595B"/>
          <w:spacing w:val="11"/>
        </w:rPr>
        <w:t> </w:t>
      </w:r>
      <w:r>
        <w:rPr>
          <w:color w:val="58595B"/>
        </w:rPr>
        <w:t>I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one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those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those</w:t>
      </w:r>
      <w:r>
        <w:rPr/>
      </w:r>
    </w:p>
    <w:p>
      <w:pPr>
        <w:pStyle w:val="BodyText"/>
        <w:spacing w:line="256" w:lineRule="auto"/>
        <w:ind w:left="900" w:right="0"/>
        <w:jc w:val="left"/>
      </w:pPr>
      <w:r>
        <w:rPr>
          <w:color w:val="58595B"/>
          <w:spacing w:val="3"/>
        </w:rPr>
        <w:t>years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ago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</w:rPr>
        <w:t>I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first</w:t>
      </w:r>
      <w:r>
        <w:rPr>
          <w:color w:val="58595B"/>
          <w:spacing w:val="24"/>
        </w:rPr>
        <w:t> </w:t>
      </w:r>
      <w:r>
        <w:rPr>
          <w:color w:val="58595B"/>
          <w:spacing w:val="3"/>
        </w:rPr>
        <w:t>hand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has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grown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diversified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over</w:t>
      </w:r>
      <w:r>
        <w:rPr/>
      </w:r>
    </w:p>
    <w:p>
      <w:pPr>
        <w:pStyle w:val="BodyText"/>
        <w:spacing w:line="256" w:lineRule="auto"/>
        <w:ind w:left="900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last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26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years,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still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ever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about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others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aspirations.</w:t>
      </w:r>
      <w:r>
        <w:rPr/>
      </w:r>
    </w:p>
    <w:p>
      <w:pPr>
        <w:pStyle w:val="BodyText"/>
        <w:spacing w:line="256" w:lineRule="auto" w:before="113"/>
        <w:ind w:left="900" w:right="0"/>
        <w:jc w:val="left"/>
      </w:pPr>
      <w:r>
        <w:rPr>
          <w:color w:val="58595B"/>
          <w:spacing w:val="2"/>
        </w:rPr>
        <w:t>Recently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took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some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time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review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vision,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mission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values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brought</w:t>
      </w:r>
      <w:r>
        <w:rPr>
          <w:color w:val="58595B"/>
          <w:spacing w:val="30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  <w:r>
        <w:rPr/>
        <w:br w:type="column"/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9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56" w:lineRule="auto"/>
        <w:ind w:left="308" w:right="205"/>
        <w:jc w:val="both"/>
      </w:pPr>
      <w:r>
        <w:rPr>
          <w:color w:val="58595B"/>
          <w:spacing w:val="3"/>
        </w:rPr>
        <w:t>made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change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because</w:t>
      </w:r>
      <w:r>
        <w:rPr>
          <w:color w:val="58595B"/>
          <w:spacing w:val="27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wanted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embody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passion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determination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commitment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308" w:right="640"/>
        <w:jc w:val="left"/>
      </w:pPr>
      <w:r>
        <w:rPr>
          <w:color w:val="58595B"/>
          <w:spacing w:val="4"/>
        </w:rPr>
        <w:t>Australian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community,</w:t>
      </w:r>
      <w:r>
        <w:rPr>
          <w:color w:val="58595B"/>
          <w:spacing w:val="29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promise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will</w:t>
      </w:r>
      <w:r>
        <w:rPr/>
      </w:r>
    </w:p>
    <w:p>
      <w:pPr>
        <w:pStyle w:val="BodyText"/>
        <w:spacing w:line="256" w:lineRule="auto"/>
        <w:ind w:left="308" w:right="431"/>
        <w:jc w:val="both"/>
      </w:pPr>
      <w:r>
        <w:rPr>
          <w:color w:val="58595B"/>
          <w:spacing w:val="3"/>
        </w:rPr>
        <w:t>accomplish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what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set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out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achieve.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new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commitment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>
          <w:color w:val="58595B"/>
          <w:spacing w:val="25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/>
      </w:r>
    </w:p>
    <w:p>
      <w:pPr>
        <w:pStyle w:val="BodyText"/>
        <w:spacing w:line="256" w:lineRule="auto"/>
        <w:ind w:left="308" w:right="0"/>
        <w:jc w:val="left"/>
      </w:pPr>
      <w:r>
        <w:rPr>
          <w:color w:val="58595B"/>
          <w:spacing w:val="3"/>
        </w:rPr>
        <w:t>opportunity.</w:t>
      </w:r>
      <w:r>
        <w:rPr>
          <w:color w:val="58595B"/>
        </w:rPr>
        <w:t>  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philosophy</w:t>
      </w:r>
      <w:r>
        <w:rPr>
          <w:color w:val="58595B"/>
          <w:spacing w:val="28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teaching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308" w:right="145"/>
        <w:jc w:val="both"/>
      </w:pP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need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own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  <w:r>
        <w:rPr/>
        <w:br w:type="column"/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11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40" w:lineRule="auto"/>
        <w:ind w:left="349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last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12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months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has</w:t>
      </w:r>
      <w:r>
        <w:rPr/>
      </w:r>
    </w:p>
    <w:p>
      <w:pPr>
        <w:pStyle w:val="BodyText"/>
        <w:spacing w:line="256" w:lineRule="auto" w:before="19"/>
        <w:ind w:left="349" w:right="86"/>
        <w:jc w:val="both"/>
      </w:pP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very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vibrant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</w:rPr>
        <w:t>I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hope</w:t>
      </w:r>
      <w:r>
        <w:rPr>
          <w:color w:val="58595B"/>
          <w:spacing w:val="28"/>
        </w:rPr>
        <w:t> </w:t>
      </w:r>
      <w:r>
        <w:rPr>
          <w:color w:val="58595B"/>
          <w:spacing w:val="2"/>
        </w:rPr>
        <w:t>even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small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reflection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40" w:lineRule="auto"/>
        <w:ind w:left="349"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efforts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seen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/>
      </w:r>
    </w:p>
    <w:p>
      <w:pPr>
        <w:pStyle w:val="BodyText"/>
        <w:spacing w:line="256" w:lineRule="auto" w:before="19"/>
        <w:ind w:left="349" w:right="0"/>
        <w:jc w:val="left"/>
      </w:pP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year’s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Annual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Review.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</w:rPr>
        <w:t>I</w:t>
      </w:r>
      <w:r>
        <w:rPr>
          <w:color w:val="58595B"/>
          <w:spacing w:val="24"/>
        </w:rPr>
        <w:t> </w:t>
      </w:r>
      <w:r>
        <w:rPr>
          <w:color w:val="58595B"/>
          <w:spacing w:val="3"/>
        </w:rPr>
        <w:t>wish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everyone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could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passion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determination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</w:rPr>
        <w:t>I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every</w:t>
      </w:r>
      <w:r>
        <w:rPr>
          <w:color w:val="58595B"/>
          <w:spacing w:val="11"/>
        </w:rPr>
        <w:t> </w:t>
      </w:r>
      <w:r>
        <w:rPr>
          <w:color w:val="58595B"/>
        </w:rPr>
        <w:t>day,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experience</w:t>
      </w:r>
      <w:r>
        <w:rPr/>
      </w:r>
    </w:p>
    <w:p>
      <w:pPr>
        <w:pStyle w:val="BodyText"/>
        <w:spacing w:line="256" w:lineRule="auto"/>
        <w:ind w:left="349" w:right="67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positive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interactions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customers.</w:t>
      </w:r>
      <w:r>
        <w:rPr/>
      </w:r>
    </w:p>
    <w:p>
      <w:pPr>
        <w:pStyle w:val="BodyText"/>
        <w:spacing w:line="256" w:lineRule="auto"/>
        <w:ind w:left="349" w:right="155"/>
        <w:jc w:val="left"/>
      </w:pPr>
      <w:r>
        <w:rPr>
          <w:color w:val="58595B"/>
          <w:spacing w:val="3"/>
        </w:rPr>
        <w:t>I’d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like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thank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Board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employees,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  <w:r>
        <w:rPr/>
        <w:br w:type="column"/>
      </w:r>
      <w:r>
        <w:rPr>
          <w:rFonts w:ascii="DINOT"/>
          <w:sz w:val="60"/>
        </w:rPr>
      </w: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6"/>
        <w:rPr>
          <w:rFonts w:ascii="DINOT" w:hAnsi="DINOT" w:cs="DINOT" w:eastAsia="DINOT"/>
          <w:sz w:val="48"/>
          <w:szCs w:val="48"/>
        </w:rPr>
      </w:pPr>
    </w:p>
    <w:p>
      <w:pPr>
        <w:pStyle w:val="Heading3"/>
        <w:spacing w:line="240" w:lineRule="auto"/>
        <w:ind w:left="900" w:right="0"/>
        <w:jc w:val="left"/>
      </w:pPr>
      <w:r>
        <w:rPr/>
        <w:pict>
          <v:group style="position:absolute;margin-left:827.424072pt;margin-top:12.491938pt;width:12.45pt;height:16.1500pt;mso-position-horizontal-relative:page;mso-position-vertical-relative:paragraph;z-index:-85840" coordorigin="16548,250" coordsize="249,323">
            <v:shape style="position:absolute;left:16548;top:250;width:249;height:323" coordorigin="16548,250" coordsize="249,323" path="m16548,363l16548,458,16550,482,16577,539,16635,569,16661,572,16689,571,16752,551,16796,486,16797,481,16797,481,16796,480,16791,479,16790,478,16789,479,16788,481,16781,503,16724,557,16676,564,16648,562,16587,535,16559,481,16557,363,16559,339,16587,285,16650,259,16682,260,16747,277,16787,338,16788,338,16790,338,16793,337,16794,336,16795,335,16794,333,16766,280,16710,253,16684,250,16654,251,16588,275,16550,344,16548,36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844.343872pt;margin-top:10.980006pt;width:15.55pt;height:19.1pt;mso-position-horizontal-relative:page;mso-position-vertical-relative:paragraph;z-index:-85816" coordorigin="16887,220" coordsize="311,382">
            <v:group style="position:absolute;left:16917;top:250;width:251;height:322" coordorigin="16917,250" coordsize="251,322">
              <v:shape style="position:absolute;left:16917;top:250;width:251;height:322" coordorigin="16917,250" coordsize="251,322" path="m16917,349l16917,473,16919,495,16952,546,17015,571,17047,570,17119,551,17165,494,17167,349,17165,327,17133,276,17069,251,17042,250,17015,251,16952,276,16919,327,16917,349xe" filled="false" stroked="true" strokeweight="3pt" strokecolor="#00afdd">
                <v:path arrowok="t"/>
              </v:shape>
            </v:group>
            <v:group style="position:absolute;left:16925;top:258;width:234;height:307" coordorigin="16925,258" coordsize="234,307">
              <v:shape style="position:absolute;left:16925;top:258;width:234;height:307" coordorigin="16925,258" coordsize="234,307" path="m17159,349l17159,473,17156,495,17102,554,17053,564,17024,563,16958,539,16925,349,16928,327,16963,278,17031,258,17060,259,17126,283,17159,34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3.813477pt;margin-top:7.800002pt;width:46.9pt;height:22.35pt;mso-position-horizontal-relative:page;mso-position-vertical-relative:paragraph;z-index:-85792" coordorigin="17276,156" coordsize="938,447">
            <v:group style="position:absolute;left:17306;top:250;width:240;height:315" coordorigin="17306,250" coordsize="240,315">
              <v:shape style="position:absolute;left:17306;top:250;width:240;height:315" coordorigin="17306,250" coordsize="240,315" path="m17328,269l17311,277,17306,283,17306,301,17306,562,17306,563,17307,564,17309,564,17312,564,17314,564,17315,563,17315,562,17315,301,17315,290,17316,283,17380,262,17427,257,17456,259,17514,287,17537,346,17538,562,17538,563,17538,564,17540,564,17544,564,17546,564,17546,563,17546,562,17546,364,17545,338,17519,280,17461,252,17434,250,17407,251,17384,253,17364,257,17347,262,17333,267,17328,269xe" filled="false" stroked="true" strokeweight="3pt" strokecolor="#00afdd">
                <v:path arrowok="t"/>
              </v:shape>
            </v:group>
            <v:group style="position:absolute;left:17645;top:186;width:194;height:387" coordorigin="17645,186" coordsize="194,387">
              <v:shape style="position:absolute;left:17645;top:186;width:194;height:387" coordorigin="17645,186" coordsize="194,387" path="m17727,186l17723,186,17721,186,17721,187,17721,188,17721,258,17647,258,17645,258,17645,259,17645,260,17645,263,17645,265,17645,266,17647,266,17721,266,17721,460,17722,491,17746,550,17805,571,17836,572,17837,572,17837,570,17837,566,17837,565,17836,564,17834,564,17804,563,17748,540,17729,473,17729,266,17835,266,17837,266,17838,265,17838,263,17838,260,17838,259,17837,258,17835,258,17729,258,17729,188,17729,187,17729,186,17727,186xe" filled="false" stroked="true" strokeweight="3.0pt" strokecolor="#00afdd">
                <v:path arrowok="t"/>
              </v:shape>
            </v:group>
            <v:group style="position:absolute;left:17932;top:251;width:252;height:322" coordorigin="17932,251" coordsize="252,322">
              <v:shape style="position:absolute;left:17932;top:251;width:252;height:322" coordorigin="17932,251" coordsize="252,322" path="m17932,373l17932,458,17934,482,17960,539,18017,569,18044,572,18073,571,18136,550,18181,498,18181,497,18180,496,18177,494,18176,494,18174,494,18173,496,18163,512,18151,527,18137,540,18120,551,18101,558,18078,563,18046,562,17977,540,17941,474,17940,410,18176,410,18181,410,18184,407,18184,402,18184,373,18169,307,18126,264,18080,251,18050,252,17980,273,17936,336,17933,358,17932,373xe" filled="false" stroked="true" strokeweight="3pt" strokecolor="#00afdd">
                <v:path arrowok="t"/>
              </v:shape>
            </v:group>
            <v:group style="position:absolute;left:17940;top:258;width:236;height:145" coordorigin="17940,258" coordsize="236,145">
              <v:shape style="position:absolute;left:17940;top:258;width:236;height:145" coordorigin="17940,258" coordsize="236,145" path="m18176,373l18176,402,17940,402,17940,373,17942,349,17968,291,18025,261,18051,258,18079,259,18142,286,18172,338,18176,37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14.33313pt;margin-top:7.800002pt;width:45.9pt;height:22.35pt;mso-position-horizontal-relative:page;mso-position-vertical-relative:paragraph;z-index:-85768" coordorigin="18287,156" coordsize="918,447">
            <v:group style="position:absolute;left:18317;top:250;width:240;height:315" coordorigin="18317,250" coordsize="240,315">
              <v:shape style="position:absolute;left:18317;top:250;width:240;height:315" coordorigin="18317,250" coordsize="240,315" path="m18339,269l18321,277,18317,283,18317,301,18317,562,18317,563,18318,564,18319,564,18323,564,18324,564,18325,563,18325,562,18325,301,18325,290,18326,283,18390,262,18437,257,18466,259,18525,287,18547,346,18548,562,18548,563,18549,564,18551,564,18554,564,18556,564,18557,563,18557,562,18557,364,18555,338,18530,280,18472,252,18444,250,18418,251,18394,253,18375,257,18358,262,18344,267,18339,269xe" filled="false" stroked="true" strokeweight="3pt" strokecolor="#00afdd">
                <v:path arrowok="t"/>
              </v:shape>
            </v:group>
            <v:group style="position:absolute;left:18655;top:186;width:194;height:387" coordorigin="18655,186" coordsize="194,387">
              <v:shape style="position:absolute;left:18655;top:186;width:194;height:387" coordorigin="18655,186" coordsize="194,387" path="m18737,186l18734,186,18732,186,18731,187,18731,188,18731,258,18657,258,18656,258,18655,259,18655,260,18655,263,18655,265,18656,266,18657,266,18731,266,18731,460,18733,491,18756,550,18816,571,18846,572,18847,572,18847,570,18847,566,18847,565,18846,564,18845,564,18815,563,18758,540,18740,473,18740,266,18846,266,18848,266,18848,265,18848,263,18848,260,18848,259,18848,258,18846,258,18740,258,18740,188,18740,187,18739,186,18737,186xe" filled="false" stroked="true" strokeweight="3.0pt" strokecolor="#00afdd">
                <v:path arrowok="t"/>
              </v:shape>
            </v:group>
            <v:group style="position:absolute;left:18933;top:250;width:241;height:322" coordorigin="18933,250" coordsize="241,322">
              <v:shape style="position:absolute;left:18933;top:250;width:241;height:322" coordorigin="18933,250" coordsize="241,322" path="m18943,332l18968,393,19030,413,19054,416,19082,419,19145,440,19165,473,19163,497,19115,557,19063,565,19038,563,18979,544,18942,494,18941,491,18940,490,18938,491,18935,492,18933,493,18933,494,18934,496,18971,548,19028,570,19051,572,19084,571,19150,547,19174,499,19171,471,19134,424,19068,409,19041,406,19017,403,18995,398,18977,389,18963,376,18954,357,18955,329,18983,275,19047,257,19078,259,19138,282,19164,320,19165,322,19167,320,19170,319,19171,319,19171,317,19170,316,19121,261,19074,250,19041,252,18972,272,18944,317,18943,332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6.133911pt;margin-top:60.3862pt;width:73.6pt;height:.1pt;mso-position-horizontal-relative:page;mso-position-vertical-relative:paragraph;z-index:1672" coordorigin="17123,1208" coordsize="1472,2">
            <v:shape style="position:absolute;left:17123;top:1208;width:1472;height:2" coordorigin="17123,1208" coordsize="1472,0" path="m17123,1208l18594,1208e" filled="false" stroked="true" strokeweight="3pt" strokecolor="#00afdd">
              <v:path arrowok="t"/>
            </v:shape>
            <w10:wrap type="none"/>
          </v:group>
        </w:pict>
      </w:r>
      <w:r>
        <w:rPr>
          <w:b w:val="0"/>
          <w:color w:val="00AFDD"/>
          <w:spacing w:val="60"/>
        </w:rPr>
        <w:t>co</w:t>
      </w:r>
      <w:r>
        <w:rPr>
          <w:b w:val="0"/>
          <w:color w:val="00AFDD"/>
          <w:spacing w:val="54"/>
        </w:rPr>
        <w:t>n</w:t>
      </w:r>
      <w:r>
        <w:rPr>
          <w:b w:val="0"/>
          <w:color w:val="00AFDD"/>
          <w:spacing w:val="60"/>
        </w:rPr>
        <w:t>te</w:t>
      </w:r>
      <w:r>
        <w:rPr>
          <w:b w:val="0"/>
          <w:color w:val="00AFDD"/>
          <w:spacing w:val="54"/>
        </w:rPr>
        <w:t>n</w:t>
      </w:r>
      <w:r>
        <w:rPr>
          <w:b w:val="0"/>
          <w:color w:val="00AFDD"/>
          <w:spacing w:val="60"/>
        </w:rPr>
        <w:t>t</w:t>
      </w:r>
      <w:r>
        <w:rPr>
          <w:b w:val="0"/>
          <w:color w:val="00AFDD"/>
        </w:rPr>
        <w:t>s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240" w:right="2100"/>
          <w:cols w:num="4" w:equalWidth="0">
            <w:col w:w="3872" w:space="40"/>
            <w:col w:w="3245" w:space="40"/>
            <w:col w:w="3221" w:space="4957"/>
            <w:col w:w="6105"/>
          </w:cols>
        </w:sectPr>
      </w:pPr>
    </w:p>
    <w:p>
      <w:pPr>
        <w:pStyle w:val="BodyText"/>
        <w:spacing w:line="265" w:lineRule="exact"/>
        <w:ind w:left="900" w:right="0"/>
        <w:jc w:val="left"/>
      </w:pPr>
      <w:r>
        <w:rPr>
          <w:color w:val="58595B"/>
          <w:spacing w:val="1"/>
        </w:rPr>
        <w:t>today.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Invigorated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future</w:t>
      </w:r>
      <w:r>
        <w:rPr/>
      </w:r>
    </w:p>
    <w:p>
      <w:pPr>
        <w:pStyle w:val="BodyText"/>
        <w:spacing w:line="256" w:lineRule="auto" w:before="19"/>
        <w:ind w:left="900" w:right="0"/>
        <w:jc w:val="left"/>
      </w:pPr>
      <w:r>
        <w:rPr>
          <w:color w:val="58595B"/>
          <w:spacing w:val="4"/>
        </w:rPr>
        <w:t>possibilities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determined</w:t>
      </w:r>
      <w:r>
        <w:rPr>
          <w:color w:val="58595B"/>
          <w:spacing w:val="39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makers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change</w:t>
      </w:r>
      <w:r>
        <w:rPr>
          <w:color w:val="58595B"/>
          <w:spacing w:val="30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decided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replace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pStyle w:val="BodyText"/>
        <w:spacing w:line="240" w:lineRule="auto"/>
        <w:ind w:left="900" w:right="0"/>
        <w:jc w:val="left"/>
      </w:pPr>
      <w:r>
        <w:rPr>
          <w:color w:val="58595B"/>
          <w:spacing w:val="4"/>
        </w:rPr>
        <w:t>vision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mission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/>
      </w:r>
    </w:p>
    <w:p>
      <w:pPr>
        <w:pStyle w:val="BodyText"/>
        <w:spacing w:line="256" w:lineRule="auto" w:before="19"/>
        <w:ind w:left="900" w:right="0"/>
        <w:jc w:val="left"/>
      </w:pPr>
      <w:r>
        <w:rPr>
          <w:color w:val="58595B"/>
          <w:spacing w:val="4"/>
        </w:rPr>
        <w:t>commitment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driven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set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values.</w:t>
      </w:r>
      <w:r>
        <w:rPr/>
      </w:r>
    </w:p>
    <w:p>
      <w:pPr>
        <w:pStyle w:val="BodyText"/>
        <w:spacing w:line="256" w:lineRule="auto" w:before="113"/>
        <w:ind w:left="900" w:right="251"/>
        <w:jc w:val="left"/>
      </w:pPr>
      <w:r>
        <w:rPr>
          <w:color w:val="58595B"/>
          <w:spacing w:val="3"/>
        </w:rPr>
        <w:t>Why?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Because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33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visionaries,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mission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positively</w:t>
      </w:r>
      <w:r>
        <w:rPr/>
      </w:r>
    </w:p>
    <w:p>
      <w:pPr>
        <w:pStyle w:val="BodyText"/>
        <w:spacing w:line="240" w:lineRule="auto"/>
        <w:ind w:left="900" w:right="0"/>
        <w:jc w:val="left"/>
      </w:pPr>
      <w:r>
        <w:rPr>
          <w:color w:val="58595B"/>
          <w:spacing w:val="4"/>
        </w:rPr>
        <w:t>impact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 w:before="19"/>
        <w:ind w:left="900" w:right="0"/>
        <w:jc w:val="left"/>
      </w:pP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is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unwavering.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29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reflection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type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workforce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26"/>
        </w:rPr>
        <w:t> </w:t>
      </w:r>
      <w:r>
        <w:rPr>
          <w:color w:val="58595B"/>
          <w:spacing w:val="2"/>
        </w:rPr>
        <w:t>worked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hard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achieve.</w:t>
      </w:r>
      <w:r>
        <w:rPr>
          <w:color w:val="58595B"/>
          <w:spacing w:val="11"/>
        </w:rPr>
        <w:t> </w:t>
      </w:r>
      <w:r>
        <w:rPr>
          <w:color w:val="58595B"/>
          <w:spacing w:val="-2"/>
        </w:rPr>
        <w:t>We</w:t>
      </w:r>
      <w:r>
        <w:rPr/>
      </w:r>
    </w:p>
    <w:p>
      <w:pPr>
        <w:pStyle w:val="BodyText"/>
        <w:spacing w:line="279" w:lineRule="exact"/>
        <w:ind w:left="313" w:right="0"/>
        <w:jc w:val="both"/>
      </w:pPr>
      <w:r>
        <w:rPr/>
        <w:br w:type="column"/>
      </w:r>
      <w:r>
        <w:rPr>
          <w:color w:val="58595B"/>
          <w:spacing w:val="2"/>
        </w:rPr>
        <w:t>own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road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success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/>
      </w:r>
    </w:p>
    <w:p>
      <w:pPr>
        <w:pStyle w:val="BodyText"/>
        <w:spacing w:line="256" w:lineRule="auto" w:before="19"/>
        <w:ind w:left="313" w:right="129"/>
        <w:jc w:val="left"/>
      </w:pPr>
      <w:r>
        <w:rPr>
          <w:color w:val="58595B"/>
          <w:spacing w:val="4"/>
        </w:rPr>
        <w:t>philosophy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strongly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believe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in.</w:t>
      </w:r>
      <w:r>
        <w:rPr/>
      </w:r>
    </w:p>
    <w:p>
      <w:pPr>
        <w:pStyle w:val="BodyText"/>
        <w:spacing w:line="240" w:lineRule="auto" w:before="113"/>
        <w:ind w:left="313" w:right="0"/>
        <w:jc w:val="both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commitment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pStyle w:val="BodyText"/>
        <w:spacing w:line="256" w:lineRule="auto" w:before="19"/>
        <w:ind w:left="313" w:right="129"/>
        <w:jc w:val="left"/>
      </w:pP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simple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but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it’s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powerful.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313" w:right="129"/>
        <w:jc w:val="left"/>
      </w:pPr>
      <w:r>
        <w:rPr>
          <w:color w:val="58595B"/>
          <w:spacing w:val="4"/>
        </w:rPr>
        <w:t>values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drive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simplified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/>
        <w:ind w:left="313" w:right="313"/>
        <w:jc w:val="both"/>
      </w:pPr>
      <w:r>
        <w:rPr>
          <w:color w:val="58595B"/>
          <w:spacing w:val="3"/>
        </w:rPr>
        <w:t>four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key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attributes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felt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most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integral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ensuring</w:t>
      </w:r>
      <w:r>
        <w:rPr>
          <w:color w:val="58595B"/>
          <w:spacing w:val="2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receive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expect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313" w:right="0"/>
        <w:jc w:val="both"/>
      </w:pPr>
      <w:r>
        <w:rPr>
          <w:color w:val="58595B"/>
          <w:spacing w:val="4"/>
        </w:rPr>
        <w:t>deserve;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 w:before="19"/>
        <w:ind w:left="313" w:right="0"/>
        <w:jc w:val="left"/>
      </w:pPr>
      <w:r>
        <w:rPr>
          <w:color w:val="58595B"/>
          <w:spacing w:val="4"/>
        </w:rPr>
        <w:t>business</w:t>
      </w:r>
      <w:r>
        <w:rPr>
          <w:color w:val="58595B"/>
          <w:spacing w:val="10"/>
        </w:rPr>
        <w:t> </w:t>
      </w:r>
      <w:r>
        <w:rPr>
          <w:color w:val="58595B"/>
          <w:spacing w:val="4"/>
        </w:rPr>
        <w:t>ethic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0"/>
        </w:rPr>
        <w:t> </w:t>
      </w:r>
      <w:r>
        <w:rPr>
          <w:color w:val="58595B"/>
          <w:spacing w:val="5"/>
        </w:rPr>
        <w:t>embodies</w:t>
      </w:r>
      <w:r>
        <w:rPr>
          <w:color w:val="58595B"/>
          <w:spacing w:val="30"/>
        </w:rPr>
        <w:t> </w:t>
      </w:r>
      <w:r>
        <w:rPr>
          <w:color w:val="58595B"/>
          <w:spacing w:val="3"/>
        </w:rPr>
        <w:t>integrity,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courage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respect</w:t>
      </w:r>
      <w:r>
        <w:rPr/>
      </w:r>
    </w:p>
    <w:p>
      <w:pPr>
        <w:pStyle w:val="BodyText"/>
        <w:spacing w:line="240" w:lineRule="auto"/>
        <w:ind w:left="313" w:right="0"/>
        <w:jc w:val="both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understanding.</w:t>
      </w:r>
      <w:r>
        <w:rPr/>
      </w:r>
    </w:p>
    <w:p>
      <w:pPr>
        <w:pStyle w:val="BodyText"/>
        <w:spacing w:line="256" w:lineRule="auto"/>
        <w:ind w:left="294" w:right="0"/>
        <w:jc w:val="left"/>
      </w:pPr>
      <w:r>
        <w:rPr/>
        <w:br w:type="column"/>
      </w:r>
      <w:r>
        <w:rPr>
          <w:color w:val="58595B"/>
          <w:spacing w:val="2"/>
        </w:rPr>
        <w:t>most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valued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volunteers,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amazing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throughout</w:t>
      </w:r>
      <w:r>
        <w:rPr/>
      </w:r>
    </w:p>
    <w:p>
      <w:pPr>
        <w:pStyle w:val="BodyText"/>
        <w:spacing w:line="240" w:lineRule="auto"/>
        <w:ind w:left="294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</w:rPr>
        <w:t>year.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I’d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also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like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 w:before="19"/>
        <w:ind w:left="294" w:right="0"/>
        <w:jc w:val="left"/>
      </w:pPr>
      <w:r>
        <w:rPr>
          <w:color w:val="58595B"/>
          <w:spacing w:val="4"/>
        </w:rPr>
        <w:t>thank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8"/>
        </w:rPr>
        <w:t> </w:t>
      </w:r>
      <w:r>
        <w:rPr>
          <w:color w:val="58595B"/>
          <w:spacing w:val="2"/>
        </w:rPr>
        <w:t>community,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</w:t>
      </w:r>
      <w:r>
        <w:rPr/>
      </w:r>
    </w:p>
    <w:p>
      <w:pPr>
        <w:pStyle w:val="BodyText"/>
        <w:spacing w:line="256" w:lineRule="auto"/>
        <w:ind w:left="294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significant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contribution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STEPS,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everyone</w:t>
      </w:r>
      <w:r>
        <w:rPr/>
      </w:r>
    </w:p>
    <w:p>
      <w:pPr>
        <w:pStyle w:val="BodyText"/>
        <w:spacing w:line="240" w:lineRule="auto"/>
        <w:ind w:left="294" w:right="0"/>
        <w:jc w:val="left"/>
      </w:pP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 w:before="19"/>
        <w:ind w:left="294" w:right="0"/>
        <w:jc w:val="left"/>
      </w:pPr>
      <w:r>
        <w:rPr>
          <w:color w:val="58595B"/>
          <w:spacing w:val="4"/>
        </w:rPr>
        <w:t>helped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become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organisation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today.</w:t>
      </w:r>
      <w:r>
        <w:rPr/>
      </w:r>
    </w:p>
    <w:p>
      <w:pPr>
        <w:pStyle w:val="BodyText"/>
        <w:spacing w:line="256" w:lineRule="auto" w:before="113"/>
        <w:ind w:left="294" w:right="0"/>
        <w:jc w:val="left"/>
      </w:pPr>
      <w:r>
        <w:rPr>
          <w:color w:val="58595B"/>
        </w:rPr>
        <w:t>I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look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forward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embarking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next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you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all,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what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journey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I’m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sure</w:t>
      </w:r>
      <w:r>
        <w:rPr/>
      </w:r>
    </w:p>
    <w:p>
      <w:pPr>
        <w:pStyle w:val="BodyText"/>
        <w:spacing w:line="240" w:lineRule="auto"/>
        <w:ind w:left="294" w:right="0"/>
        <w:jc w:val="left"/>
      </w:pP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will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be.</w:t>
      </w:r>
      <w:r>
        <w:rPr/>
      </w:r>
    </w:p>
    <w:p>
      <w:pPr>
        <w:spacing w:before="84"/>
        <w:ind w:left="1835" w:right="2" w:hanging="3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color w:val="58595B"/>
          <w:spacing w:val="9"/>
          <w:sz w:val="18"/>
        </w:rPr>
        <w:t>who</w:t>
      </w:r>
      <w:r>
        <w:rPr>
          <w:rFonts w:ascii="Panton Thin"/>
          <w:b w:val="0"/>
          <w:color w:val="58595B"/>
          <w:spacing w:val="35"/>
          <w:sz w:val="18"/>
        </w:rPr>
        <w:t> </w:t>
      </w:r>
      <w:r>
        <w:rPr>
          <w:rFonts w:ascii="Panton Thin"/>
          <w:b w:val="0"/>
          <w:color w:val="58595B"/>
          <w:spacing w:val="9"/>
          <w:sz w:val="18"/>
        </w:rPr>
        <w:t>are</w:t>
      </w:r>
      <w:r>
        <w:rPr>
          <w:rFonts w:ascii="Panton Thin"/>
          <w:b w:val="0"/>
          <w:color w:val="58595B"/>
          <w:spacing w:val="22"/>
          <w:sz w:val="18"/>
        </w:rPr>
        <w:t> </w:t>
      </w:r>
      <w:r>
        <w:rPr>
          <w:rFonts w:ascii="Panton Thin"/>
          <w:b w:val="0"/>
          <w:color w:val="58595B"/>
          <w:spacing w:val="13"/>
          <w:w w:val="95"/>
          <w:sz w:val="18"/>
        </w:rPr>
        <w:t>STEPS?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spacing w:before="0"/>
        <w:ind w:left="0" w:right="2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753.70282pt;margin-top:-41.526794pt;width:18.350pt;height:7.75pt;mso-position-horizontal-relative:page;mso-position-vertical-relative:paragraph;z-index:-85720" coordorigin="15074,-831" coordsize="367,155">
            <v:group style="position:absolute;left:15084;top:-779;width:122;height:93" coordorigin="15084,-779" coordsize="122,93">
              <v:shape style="position:absolute;left:15084;top:-779;width:122;height:93" coordorigin="15084,-779" coordsize="122,93" path="m15205,-779l15204,-779,15203,-779,15203,-778,15180,-706,15175,-691,15169,-707,15146,-775,15146,-775,15145,-776,15144,-776,15144,-776,15143,-775,15120,-706,15115,-691,15110,-706,15087,-778,15087,-779,15087,-779,15086,-779,15085,-779,15084,-779,15084,-779,15084,-778,15113,-687,15114,-686,15114,-686,15116,-686,15116,-686,15117,-687,15141,-760,15142,-764,15143,-767,15145,-771,15146,-767,15147,-764,15149,-760,15173,-687,15173,-687,15174,-686,15174,-686,15175,-686,15176,-686,15176,-687,15176,-687,15206,-778,15206,-779,15206,-779,15205,-779xe" filled="false" stroked="true" strokeweight="1pt" strokecolor="#58595b">
                <v:path arrowok="t"/>
              </v:shape>
            </v:group>
            <v:group style="position:absolute;left:15242;top:-821;width:72;height:134" coordorigin="15242,-821" coordsize="72,134">
              <v:shape style="position:absolute;left:15242;top:-821;width:72;height:134" coordorigin="15242,-821" coordsize="72,134" path="m15244,-821l15243,-821,15242,-821,15242,-820,15242,-688,15242,-688,15243,-687,15244,-687,15244,-687,15245,-688,15245,-771,15255,-776,15267,-779,15280,-779,15302,-773,15311,-754,15312,-688,15312,-688,15312,-687,15313,-687,15314,-687,15314,-688,15314,-747,15309,-769,15291,-781,15265,-780,15249,-776,15245,-820,15245,-820,15244,-821xe" filled="false" stroked="true" strokeweight="1pt" strokecolor="#58595b">
                <v:path arrowok="t"/>
              </v:shape>
            </v:group>
            <v:group style="position:absolute;left:15355;top:-781;width:76;height:95" coordorigin="15355,-781" coordsize="76,95">
              <v:shape style="position:absolute;left:15355;top:-781;width:76;height:95" coordorigin="15355,-781" coordsize="76,95" path="m15355,-752l15355,-715,15363,-696,15383,-686,15411,-689,15426,-700,15431,-752,15423,-771,15404,-781,15375,-777,15360,-766,15355,-752xe" filled="false" stroked="true" strokeweight="1pt" strokecolor="#58595b">
                <v:path arrowok="t"/>
              </v:shape>
            </v:group>
            <v:group style="position:absolute;left:15358;top:-779;width:70;height:92" coordorigin="15358,-779" coordsize="70,92">
              <v:shape style="position:absolute;left:15358;top:-779;width:70;height:92" coordorigin="15358,-779" coordsize="70,92" path="m15428,-752l15428,-715,15420,-696,15399,-687,15373,-692,15360,-706,15358,-752,15366,-770,15387,-779,15413,-774,15426,-761,15428,-752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76.073364pt;margin-top:-39.582794pt;width:13.85pt;height:5.8pt;mso-position-horizontal-relative:page;mso-position-vertical-relative:paragraph;z-index:-85696" coordorigin="15521,-792" coordsize="277,116">
            <v:group style="position:absolute;left:15531;top:-780;width:71;height:95" coordorigin="15531,-780" coordsize="71,95">
              <v:shape style="position:absolute;left:15531;top:-780;width:71;height:95" coordorigin="15531,-780" coordsize="71,95" path="m15534,-763l15533,-762,15534,-761,15535,-761,15536,-761,15536,-761,15542,-772,15552,-779,15568,-779,15592,-771,15599,-753,15599,-736,15596,-736,15584,-738,15569,-738,15542,-734,15531,-719,15535,-697,15551,-686,15580,-686,15593,-689,15600,-692,15602,-693,15602,-700,15602,-747,15598,-768,15580,-780,15553,-778,15539,-770,15534,-763xe" filled="false" stroked="true" strokeweight="1.0pt" strokecolor="#58595b">
                <v:path arrowok="t"/>
              </v:shape>
            </v:group>
            <v:group style="position:absolute;left:15533;top:-736;width:66;height:49" coordorigin="15533,-736" coordsize="66,49">
              <v:shape style="position:absolute;left:15533;top:-736;width:66;height:49" coordorigin="15533,-736" coordsize="66,49" path="m15599,-733l15599,-700,15599,-695,15599,-693,15594,-692,15587,-689,15580,-687,15568,-687,15541,-693,15533,-709,15540,-729,15561,-736,15583,-736,15596,-734,15599,-733xe" filled="false" stroked="true" strokeweight="1pt" strokecolor="#58595b">
                <v:path arrowok="t"/>
              </v:shape>
            </v:group>
            <v:group style="position:absolute;left:15645;top:-782;width:45;height:95" coordorigin="15645,-782" coordsize="45,95">
              <v:shape style="position:absolute;left:15645;top:-782;width:45;height:95" coordorigin="15645,-782" coordsize="45,95" path="m15683,-782l15668,-782,15658,-779,15652,-776,15646,-774,15645,-772,15645,-766,15645,-688,15645,-688,15645,-687,15646,-687,15647,-687,15647,-687,15647,-688,15647,-766,15647,-769,15648,-772,15652,-774,15658,-776,15669,-779,15683,-779,15688,-779,15689,-779,15689,-780,15689,-781,15689,-781,15688,-782,15683,-782xe" filled="false" stroked="true" strokeweight="1pt" strokecolor="#58595b">
                <v:path arrowok="t"/>
              </v:shape>
            </v:group>
            <v:group style="position:absolute;left:15713;top:-779;width:76;height:93" coordorigin="15713,-779" coordsize="76,93">
              <v:shape style="position:absolute;left:15713;top:-779;width:76;height:93" coordorigin="15713,-779" coordsize="76,93" path="m15713,-745l15713,-719,15718,-698,15736,-686,15764,-689,15780,-697,15787,-707,15787,-707,15787,-708,15786,-708,15786,-708,15785,-708,15785,-708,15773,-693,15751,-687,15727,-693,15716,-710,15715,-734,15786,-734,15787,-734,15788,-734,15788,-736,15788,-745,15783,-766,15767,-779,15737,-777,15720,-767,15713,-751,15713,-745xe" filled="false" stroked="true" strokeweight="1pt" strokecolor="#58595b">
                <v:path arrowok="t"/>
              </v:shape>
            </v:group>
            <v:group style="position:absolute;left:15715;top:-778;width:71;height:42" coordorigin="15715,-778" coordsize="71,42">
              <v:shape style="position:absolute;left:15715;top:-778;width:71;height:42" coordorigin="15715,-778" coordsize="71,42" path="m15786,-745l15786,-736,15715,-736,15715,-745,15721,-766,15738,-778,15767,-774,15781,-763,15786,-74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3.999573pt;margin-top:-30.719463pt;width:36pt;height:7.7pt;mso-position-horizontal-relative:page;mso-position-vertical-relative:paragraph;z-index:-85672" coordorigin="15080,-614" coordsize="720,154">
            <v:group style="position:absolute;left:15090;top:-600;width:95;height:129" coordorigin="15090,-600" coordsize="95,129">
              <v:shape style="position:absolute;left:15090;top:-600;width:95;height:129" coordorigin="15090,-600" coordsize="95,129" path="m15093,-567l15101,-547,15120,-537,15150,-533,15170,-526,15180,-514,15177,-489,15163,-476,15140,-472,15118,-475,15102,-486,15092,-503,15092,-503,15091,-502,15090,-502,15090,-501,15102,-482,15119,-472,15151,-472,15172,-479,15182,-491,15178,-518,15164,-531,15146,-536,15120,-540,15102,-550,15102,-576,15111,-592,15128,-598,15154,-596,15171,-587,15182,-572,15183,-572,15184,-572,15184,-572,15184,-573,15184,-573,15172,-591,15154,-600,15123,-598,15104,-590,15095,-576,15093,-567xe" filled="false" stroked="true" strokeweight="1pt" strokecolor="#58595b">
                <v:path arrowok="t"/>
              </v:shape>
            </v:group>
            <v:group style="position:absolute;left:15212;top:-599;width:89;height:128" coordorigin="15212,-599" coordsize="89,128">
              <v:shape style="position:absolute;left:15212;top:-599;width:89;height:128" coordorigin="15212,-599" coordsize="89,128" path="m15300,-599l15213,-599,15212,-599,15212,-598,15212,-597,15212,-597,15213,-597,15255,-597,15255,-472,15255,-472,15256,-471,15257,-471,15258,-471,15258,-472,15258,-597,15300,-597,15301,-597,15301,-597,15301,-598,15301,-599,15300,-599xe" filled="false" stroked="true" strokeweight="1pt" strokecolor="#58595b">
                <v:path arrowok="t"/>
              </v:shape>
            </v:group>
            <v:group style="position:absolute;left:15337;top:-599;width:79;height:128" coordorigin="15337,-599" coordsize="79,128">
              <v:shape style="position:absolute;left:15337;top:-599;width:79;height:128" coordorigin="15337,-599" coordsize="79,128" path="m15412,-599l15337,-599,15337,-599,15337,-598,15337,-472,15337,-472,15337,-471,15415,-471,15415,-471,15415,-472,15415,-473,15415,-474,15415,-474,15339,-474,15339,-535,15404,-535,15405,-535,15405,-536,15405,-537,15405,-537,15404,-537,15339,-537,15339,-597,15412,-597,15412,-597,15413,-597,15413,-598,15413,-599,15412,-599xe" filled="false" stroked="true" strokeweight="1pt" strokecolor="#58595b">
                <v:path arrowok="t"/>
              </v:shape>
            </v:group>
            <v:group style="position:absolute;left:15457;top:-599;width:86;height:128" coordorigin="15457,-599" coordsize="86,128">
              <v:shape style="position:absolute;left:15457;top:-599;width:86;height:128" coordorigin="15457,-599" coordsize="86,128" path="m15506,-599l15457,-599,15457,-599,15457,-598,15457,-472,15457,-472,15457,-471,15459,-471,15459,-471,15459,-472,15459,-523,15506,-523,15529,-529,15542,-544,15540,-573,15531,-591,15515,-598,15506,-599xe" filled="false" stroked="true" strokeweight="1pt" strokecolor="#58595b">
                <v:path arrowok="t"/>
              </v:shape>
            </v:group>
            <v:group style="position:absolute;left:15459;top:-597;width:81;height:71" coordorigin="15459,-597" coordsize="81,71">
              <v:shape style="position:absolute;left:15459;top:-597;width:81;height:71" coordorigin="15459,-597" coordsize="81,71" path="m15506,-526l15459,-526,15459,-597,15506,-597,15528,-591,15540,-574,15537,-546,15526,-531,15508,-526,15506,-526xe" filled="false" stroked="true" strokeweight="1pt" strokecolor="#58595b">
                <v:path arrowok="t"/>
              </v:shape>
            </v:group>
            <v:group style="position:absolute;left:15577;top:-600;width:95;height:129" coordorigin="15577,-600" coordsize="95,129">
              <v:shape style="position:absolute;left:15577;top:-600;width:95;height:129" coordorigin="15577,-600" coordsize="95,129" path="m15580,-567l15588,-547,15607,-537,15637,-533,15657,-526,15667,-514,15664,-489,15650,-476,15627,-472,15605,-475,15589,-486,15579,-503,15578,-503,15577,-502,15577,-502,15577,-501,15589,-482,15605,-472,15638,-472,15659,-479,15669,-491,15665,-518,15651,-531,15632,-536,15607,-540,15589,-550,15589,-576,15598,-592,15615,-598,15641,-596,15657,-587,15669,-572,15670,-572,15670,-572,15671,-572,15671,-573,15671,-573,15658,-591,15641,-600,15610,-598,15590,-590,15581,-576,15580,-567xe" filled="false" stroked="true" strokeweight="1pt" strokecolor="#58595b">
                <v:path arrowok="t"/>
              </v:shape>
            </v:group>
            <v:group style="position:absolute;left:15704;top:-604;width:85;height:111" coordorigin="15704,-604" coordsize="85,111">
              <v:shape style="position:absolute;left:15704;top:-604;width:85;height:111" coordorigin="15704,-604" coordsize="85,111" path="m15705,-575l15704,-574,15705,-574,15706,-574,15707,-573,15707,-574,15718,-591,15736,-601,15765,-597,15782,-586,15787,-570,15782,-546,15770,-533,15752,-519,15743,-502,15742,-493,15743,-493,15744,-493,15744,-493,15744,-494,15744,-512,15755,-520,15766,-527,15780,-539,15789,-557,15785,-582,15773,-598,15753,-604,15728,-600,15712,-589,15705,-575xe" filled="false" stroked="true" strokeweight="1pt" strokecolor="#58595b">
                <v:path arrowok="t"/>
              </v:shape>
            </v:group>
            <v:group style="position:absolute;left:15741;top:-476;width:6;height:6" coordorigin="15741,-476" coordsize="6,6">
              <v:shape style="position:absolute;left:15741;top:-476;width:6;height:6" coordorigin="15741,-476" coordsize="6,6" path="m15744,-476l15743,-476,15741,-476,15741,-475,15741,-474,15741,-473,15741,-471,15741,-471,15743,-471,15744,-471,15745,-471,15746,-471,15746,-473,15746,-474,15746,-475,15745,-476,15744,-47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68.93988pt;margin-top:1.570006pt;width:21pt;height:7.55pt;mso-position-horizontal-relative:page;mso-position-vertical-relative:paragraph;z-index:-85600" coordorigin="15379,31" coordsize="420,151">
            <v:group style="position:absolute;left:15389;top:41;width:111;height:128" coordorigin="15389,41" coordsize="111,128">
              <v:shape style="position:absolute;left:15389;top:41;width:111;height:128" coordorigin="15389,41" coordsize="111,128" path="m15499,41l15498,41,15497,41,15497,42,15496,42,15444,135,15392,42,15391,42,15391,41,15391,41,15390,41,15389,41,15389,42,15389,168,15389,169,15390,169,15391,169,15391,169,15391,168,15391,75,15391,47,15396,54,15400,62,15404,69,15442,137,15443,138,15443,138,15444,138,15445,138,15445,138,15446,138,15446,137,15484,70,15497,47,15497,75,15497,168,15497,169,15498,169,15499,169,15499,169,15499,168,15499,42,15499,42,15499,41xe" filled="false" stroked="true" strokeweight="1pt" strokecolor="#58595b">
                <v:path arrowok="t"/>
              </v:shape>
            </v:group>
            <v:group style="position:absolute;left:15549;top:41;width:89;height:128" coordorigin="15549,41" coordsize="89,128">
              <v:shape style="position:absolute;left:15549;top:41;width:89;height:128" coordorigin="15549,41" coordsize="89,128" path="m15585,41l15550,41,15549,41,15549,42,15549,168,15549,169,15550,169,15585,169,15610,165,15627,153,15636,134,15637,89,15633,67,15620,51,15599,43,15585,41xe" filled="false" stroked="true" strokeweight="1pt" strokecolor="#58595b">
                <v:path arrowok="t"/>
              </v:shape>
            </v:group>
            <v:group style="position:absolute;left:15552;top:44;width:83;height:123" coordorigin="15552,44" coordsize="83,123">
              <v:shape style="position:absolute;left:15552;top:44;width:83;height:123" coordorigin="15552,44" coordsize="83,123" path="m15634,89l15634,122,15630,144,15616,159,15594,166,15552,167,15552,44,15585,44,15610,48,15626,61,15634,81,15634,89xe" filled="false" stroked="true" strokeweight="1pt" strokecolor="#58595b">
                <v:path arrowok="t"/>
              </v:shape>
            </v:group>
            <v:group style="position:absolute;left:15677;top:41;width:12;height:29" coordorigin="15677,41" coordsize="12,29">
              <v:shape style="position:absolute;left:15677;top:41;width:12;height:29" coordorigin="15677,41" coordsize="12,29" path="m15679,69l15688,43,15689,42,15688,41,15687,41,15686,41,15685,41,15685,42,15685,43,15677,69,15677,69,15678,69,15678,69,15679,69,15679,69xe" filled="false" stroked="true" strokeweight="1pt" strokecolor="#58595b">
                <v:path arrowok="t"/>
              </v:shape>
            </v:group>
            <v:group style="position:absolute;left:15716;top:75;width:72;height:97" coordorigin="15716,75" coordsize="72,97">
              <v:shape style="position:absolute;left:15716;top:75;width:72;height:97" coordorigin="15716,75" coordsize="72,97" path="m15719,100l15728,119,15750,124,15775,129,15786,144,15779,163,15756,169,15733,165,15720,151,15718,147,15718,147,15717,148,15716,148,15716,148,15716,149,15729,166,15749,172,15777,167,15788,153,15781,131,15762,123,15736,119,15723,107,15728,85,15747,77,15773,82,15785,94,15786,96,15786,96,15786,96,15787,96,15787,96,15787,95,15787,95,15776,80,15753,75,15728,81,15719,98,15719,100xe" filled="false" stroked="true" strokeweight="1.0pt" strokecolor="#58595b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7.362183pt;margin-top:-47.396557pt;width:13.45pt;height:30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1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7.362183pt;margin-top:-4.556556pt;width:17.4pt;height:30pt;mso-position-horizontal-relative:page;mso-position-vertical-relative:paragraph;z-index:227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  <w:w w:val="95"/>
          <w:sz w:val="18"/>
          <w:szCs w:val="18"/>
        </w:rPr>
        <w:t>MD’s</w:t>
      </w:r>
      <w:r>
        <w:rPr>
          <w:rFonts w:ascii="Panton Thin" w:hAnsi="Panton Thin" w:cs="Panton Thin" w:eastAsia="Panton Thin"/>
          <w:sz w:val="18"/>
          <w:szCs w:val="18"/>
        </w:rPr>
      </w:r>
    </w:p>
    <w:p>
      <w:pPr>
        <w:spacing w:before="0"/>
        <w:ind w:left="0" w:right="2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749.815002pt;margin-top:3.244003pt;width:40.1pt;height:8.1pt;mso-position-horizontal-relative:page;mso-position-vertical-relative:paragraph;z-index:-85576" coordorigin="14996,65" coordsize="802,162">
            <v:group style="position:absolute;left:15006;top:75;width:120;height:95" coordorigin="15006,75" coordsize="120,95">
              <v:shape style="position:absolute;left:15006;top:75;width:120;height:95" coordorigin="15006,75" coordsize="120,95" path="m15062,84l15057,78,15049,75,15037,75,15026,75,15019,77,15013,80,15008,83,15006,85,15006,90,15006,168,15006,169,15007,169,15007,169,15008,169,15009,169,15009,168,15009,90,15009,87,15009,85,15014,82,15020,79,15027,77,15037,77,15058,84,15066,105,15066,168,15066,169,15067,169,15068,169,15068,169,15068,168,15068,107,15068,98,15067,92,15063,86,15066,84,15078,77,15095,77,15116,84,15123,106,15123,168,15123,169,15124,169,15125,169,15125,169,15125,168,15125,107,15120,85,15101,75,15073,79,15062,84xe" filled="false" stroked="true" strokeweight="1pt" strokecolor="#58595b">
                <v:path arrowok="t"/>
              </v:shape>
            </v:group>
            <v:group style="position:absolute;left:15166;top:77;width:76;height:93" coordorigin="15166,77" coordsize="76,93">
              <v:shape style="position:absolute;left:15166;top:77;width:76;height:93" coordorigin="15166,77" coordsize="76,93" path="m15166,112l15166,137,15172,159,15190,170,15218,168,15234,160,15241,149,15241,149,15241,149,15240,148,15239,148,15239,148,15239,149,15226,163,15205,169,15181,163,15170,147,15169,123,15239,123,15241,123,15242,122,15242,121,15242,112,15236,90,15220,77,15191,79,15174,89,15167,105,15166,112xe" filled="false" stroked="true" strokeweight="1pt" strokecolor="#58595b">
                <v:path arrowok="t"/>
              </v:shape>
            </v:group>
            <v:group style="position:absolute;left:15169;top:79;width:71;height:42" coordorigin="15169,79" coordsize="71,42">
              <v:shape style="position:absolute;left:15169;top:79;width:71;height:42" coordorigin="15169,79" coordsize="71,42" path="m15239,112l15239,121,15169,121,15169,112,15175,91,15192,79,15220,82,15235,94,15239,112xe" filled="false" stroked="true" strokeweight="1pt" strokecolor="#58595b">
                <v:path arrowok="t"/>
              </v:shape>
            </v:group>
            <v:group style="position:absolute;left:15276;top:75;width:72;height:97" coordorigin="15276,75" coordsize="72,97">
              <v:shape style="position:absolute;left:15276;top:75;width:72;height:97" coordorigin="15276,75" coordsize="72,97" path="m15279,100l15288,119,15309,124,15335,129,15345,144,15338,163,15315,169,15293,165,15279,151,15278,147,15277,147,15276,148,15276,148,15276,148,15276,149,15289,166,15309,172,15336,167,15347,153,15340,131,15321,123,15295,119,15282,107,15288,85,15307,77,15333,82,15344,94,15345,96,15345,96,15346,96,15347,96,15347,96,15347,95,15347,95,15336,80,15312,75,15288,81,15279,98,15279,100xe" filled="false" stroked="true" strokeweight="1.0pt" strokecolor="#58595b">
                <v:path arrowok="t"/>
              </v:shape>
            </v:group>
            <v:group style="position:absolute;left:15382;top:75;width:72;height:97" coordorigin="15382,75" coordsize="72,97">
              <v:shape style="position:absolute;left:15382;top:75;width:72;height:97" coordorigin="15382,75" coordsize="72,97" path="m15384,100l15394,119,15415,124,15441,129,15451,144,15444,163,15421,169,15399,165,15385,151,15384,147,15383,147,15382,148,15382,148,15382,148,15382,149,15394,166,15414,172,15442,167,15453,153,15446,131,15427,123,15401,119,15388,107,15394,85,15413,77,15439,82,15450,94,15451,96,15451,96,15452,96,15453,96,15453,96,15453,95,15453,95,15441,80,15418,75,15394,81,15385,98,15384,100xe" filled="false" stroked="true" strokeweight="1.0pt" strokecolor="#58595b">
                <v:path arrowok="t"/>
              </v:shape>
            </v:group>
            <v:group style="position:absolute;left:15489;top:76;width:71;height:95" coordorigin="15489,76" coordsize="71,95">
              <v:shape style="position:absolute;left:15489;top:76;width:71;height:95" coordorigin="15489,76" coordsize="71,95" path="m15491,94l15491,95,15491,95,15492,95,15493,96,15493,95,15499,84,15509,77,15526,77,15550,85,15557,104,15557,121,15553,120,15541,118,15526,118,15500,123,15489,137,15492,160,15509,170,15537,170,15551,168,15558,165,15559,163,15559,157,15559,109,15555,89,15538,76,15511,78,15496,87,15491,94xe" filled="false" stroked="true" strokeweight="1.0pt" strokecolor="#58595b">
                <v:path arrowok="t"/>
              </v:shape>
            </v:group>
            <v:group style="position:absolute;left:15491;top:121;width:66;height:49" coordorigin="15491,121" coordsize="66,49">
              <v:shape style="position:absolute;left:15491;top:121;width:66;height:49" coordorigin="15491,121" coordsize="66,49" path="m15557,123l15557,157,15557,162,15556,163,15552,165,15545,168,15537,169,15526,169,15498,164,15491,148,15497,128,15518,121,15541,121,15553,123,15557,123xe" filled="false" stroked="true" strokeweight="1pt" strokecolor="#58595b">
                <v:path arrowok="t"/>
              </v:shape>
            </v:group>
            <v:group style="position:absolute;left:15600;top:75;width:72;height:142" coordorigin="15600,75" coordsize="72,142">
              <v:shape style="position:absolute;left:15600;top:75;width:72;height:142" coordorigin="15600,75" coordsize="72,142" path="m15600,111l15600,138,15605,160,15623,171,15651,169,15666,165,15669,177,15664,200,15648,212,15620,209,15607,200,15603,193,15603,193,15602,193,15602,193,15601,194,15601,194,15601,194,15613,210,15635,216,15658,210,15670,193,15672,90,15672,84,15670,82,15664,80,15658,77,15649,75,15636,75,15613,80,15601,97,15600,111xe" filled="false" stroked="true" strokeweight="1pt" strokecolor="#58595b">
                <v:path arrowok="t"/>
              </v:shape>
            </v:group>
            <v:group style="position:absolute;left:15602;top:77;width:67;height:93" coordorigin="15602,77" coordsize="67,93">
              <v:shape style="position:absolute;left:15602;top:77;width:67;height:93" coordorigin="15602,77" coordsize="67,93" path="m15663,82l15669,84,15669,85,15669,90,15669,161,15665,163,15652,169,15633,169,15611,163,15602,143,15602,111,15608,89,15626,78,15648,77,15658,80,15663,82xe" filled="false" stroked="true" strokeweight="1pt" strokecolor="#58595b">
                <v:path arrowok="t"/>
              </v:shape>
            </v:group>
            <v:group style="position:absolute;left:15713;top:77;width:76;height:93" coordorigin="15713,77" coordsize="76,93">
              <v:shape style="position:absolute;left:15713;top:77;width:76;height:93" coordorigin="15713,77" coordsize="76,93" path="m15713,112l15713,137,15718,159,15736,170,15764,168,15780,160,15787,149,15787,149,15787,149,15786,148,15786,148,15785,148,15785,149,15773,163,15751,169,15727,163,15716,147,15715,123,15786,123,15787,123,15788,122,15788,121,15788,112,15783,90,15767,77,15737,79,15720,89,15713,105,15713,112xe" filled="false" stroked="true" strokeweight="1pt" strokecolor="#58595b">
                <v:path arrowok="t"/>
              </v:shape>
            </v:group>
            <v:group style="position:absolute;left:15715;top:79;width:71;height:42" coordorigin="15715,79" coordsize="71,42">
              <v:shape style="position:absolute;left:15715;top:79;width:71;height:42" coordorigin="15715,79" coordsize="71,42" path="m15786,112l15786,121,15715,121,15715,112,15721,91,15738,79,15767,82,15781,94,15786,112xe" filled="false" stroked="true" strokeweight="1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5"/>
          <w:sz w:val="18"/>
        </w:rPr>
        <w:t>message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spacing w:before="0"/>
        <w:ind w:left="1977" w:right="2" w:hanging="22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750.144653pt;margin-top:1.812993pt;width:40.179962pt;height:18.001pt;mso-position-horizontal-relative:page;mso-position-vertical-relative:paragraph;z-index:-85456" type="#_x0000_t75" stroked="false">
            <v:imagedata r:id="rId10" o:title=""/>
          </v:shape>
        </w:pict>
      </w:r>
      <w:r>
        <w:rPr/>
        <w:pict>
          <v:shape style="position:absolute;margin-left:707.362183pt;margin-top:-4.543368pt;width:17.25pt;height:30pt;mso-position-horizontal-relative:page;mso-position-vertical-relative:paragraph;z-index:229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5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z w:val="18"/>
        </w:rPr>
        <w:t>a</w:t>
      </w:r>
      <w:r>
        <w:rPr>
          <w:rFonts w:ascii="Panton Thin"/>
          <w:b w:val="0"/>
          <w:color w:val="58595B"/>
          <w:spacing w:val="35"/>
          <w:sz w:val="18"/>
        </w:rPr>
        <w:t> </w:t>
      </w:r>
      <w:r>
        <w:rPr>
          <w:rFonts w:ascii="Panton Thin"/>
          <w:b w:val="0"/>
          <w:color w:val="58595B"/>
          <w:spacing w:val="13"/>
          <w:sz w:val="18"/>
        </w:rPr>
        <w:t>year</w:t>
      </w:r>
      <w:r>
        <w:rPr>
          <w:rFonts w:ascii="Panton Thin"/>
          <w:b w:val="0"/>
          <w:color w:val="58595B"/>
          <w:spacing w:val="31"/>
          <w:sz w:val="18"/>
        </w:rPr>
        <w:t> </w:t>
      </w:r>
      <w:r>
        <w:rPr>
          <w:rFonts w:ascii="Panton Thin"/>
          <w:b w:val="0"/>
          <w:color w:val="58595B"/>
          <w:spacing w:val="9"/>
          <w:sz w:val="18"/>
        </w:rPr>
        <w:t>in</w:t>
      </w:r>
      <w:r>
        <w:rPr>
          <w:rFonts w:ascii="Panton Thin"/>
          <w:b w:val="0"/>
          <w:color w:val="58595B"/>
          <w:spacing w:val="-6"/>
          <w:sz w:val="18"/>
        </w:rPr>
        <w:t> </w:t>
      </w:r>
      <w:r>
        <w:rPr>
          <w:rFonts w:ascii="Panton Thin"/>
          <w:b w:val="0"/>
          <w:color w:val="58595B"/>
          <w:spacing w:val="10"/>
          <w:w w:val="95"/>
          <w:sz w:val="18"/>
        </w:rPr>
        <w:t>r</w:t>
      </w:r>
      <w:r>
        <w:rPr>
          <w:rFonts w:ascii="Panton Thin"/>
          <w:b w:val="0"/>
          <w:color w:val="58595B"/>
          <w:spacing w:val="14"/>
          <w:w w:val="95"/>
          <w:sz w:val="18"/>
        </w:rPr>
        <w:t>e</w:t>
      </w:r>
      <w:r>
        <w:rPr>
          <w:rFonts w:ascii="Panton Thin"/>
          <w:b w:val="0"/>
          <w:color w:val="58595B"/>
          <w:spacing w:val="17"/>
          <w:w w:val="95"/>
          <w:sz w:val="18"/>
        </w:rPr>
        <w:t>vi</w:t>
      </w:r>
      <w:r>
        <w:rPr>
          <w:rFonts w:ascii="Panton Thin"/>
          <w:b w:val="0"/>
          <w:color w:val="58595B"/>
          <w:spacing w:val="15"/>
          <w:w w:val="95"/>
          <w:sz w:val="18"/>
        </w:rPr>
        <w:t>e</w:t>
      </w:r>
      <w:r>
        <w:rPr>
          <w:rFonts w:ascii="Panton Thin"/>
          <w:b w:val="0"/>
          <w:color w:val="58595B"/>
          <w:w w:val="95"/>
          <w:sz w:val="18"/>
        </w:rPr>
        <w:t>w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before="0"/>
        <w:ind w:left="1759" w:right="0" w:firstLine="505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775.617615pt;margin-top:3.243996pt;width:14.85pt;height:5.8pt;mso-position-horizontal-relative:page;mso-position-vertical-relative:paragraph;z-index:-85360" coordorigin="15512,65" coordsize="297,116">
            <v:group style="position:absolute;left:15522;top:76;width:76;height:95" coordorigin="15522,76" coordsize="76,95">
              <v:shape style="position:absolute;left:15522;top:76;width:76;height:95" coordorigin="15522,76" coordsize="76,95" path="m15522,105l15522,142,15530,161,15549,171,15578,167,15593,156,15597,105,15590,86,15570,76,15542,79,15527,90,15522,105xe" filled="false" stroked="true" strokeweight="1pt" strokecolor="#58595b">
                <v:path arrowok="t"/>
              </v:shape>
            </v:group>
            <v:group style="position:absolute;left:15525;top:78;width:70;height:92" coordorigin="15525,78" coordsize="70,92">
              <v:shape style="position:absolute;left:15525;top:78;width:70;height:92" coordorigin="15525,78" coordsize="70,92" path="m15595,105l15595,142,15587,160,15566,169,15540,164,15526,151,15525,105,15533,86,15554,78,15580,82,15593,96,15595,105xe" filled="false" stroked="true" strokeweight="1pt" strokecolor="#58595b">
                <v:path arrowok="t"/>
              </v:shape>
            </v:group>
            <v:group style="position:absolute;left:15639;top:77;width:72;height:94" coordorigin="15639,77" coordsize="72,94">
              <v:shape style="position:absolute;left:15639;top:77;width:72;height:94" coordorigin="15639,77" coordsize="72,94" path="m15710,77l15709,77,15708,77,15708,78,15708,156,15708,159,15708,162,15704,164,15697,166,15687,169,15673,169,15650,163,15642,144,15641,78,15641,78,15641,77,15640,77,15639,77,15639,78,15639,138,15644,159,15662,171,15689,170,15703,167,15709,164,15711,162,15711,156,15711,78,15711,78,15710,77,15710,77xe" filled="false" stroked="true" strokeweight="1pt" strokecolor="#58595b">
                <v:path arrowok="t"/>
              </v:shape>
            </v:group>
            <v:group style="position:absolute;left:15755;top:75;width:45;height:95" coordorigin="15755,75" coordsize="45,95">
              <v:shape style="position:absolute;left:15755;top:75;width:45;height:95" coordorigin="15755,75" coordsize="45,95" path="m15793,75l15778,75,15768,78,15762,81,15757,83,15755,85,15755,90,15755,168,15755,169,15755,169,15756,169,15757,169,15757,169,15758,168,15758,90,15758,87,15758,85,15762,83,15769,80,15779,77,15793,77,15799,77,15799,77,15799,76,15799,76,15799,75,15799,75,15793,7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9.84198pt;margin-top:12.099996pt;width:40.5pt;height:9.65pt;mso-position-horizontal-relative:page;mso-position-vertical-relative:paragraph;z-index:-85336" coordorigin="14997,242" coordsize="810,193">
            <v:group style="position:absolute;left:15007;top:252;width:58;height:134" coordorigin="15007,252" coordsize="58,134">
              <v:shape style="position:absolute;left:15007;top:252;width:58;height:134" coordorigin="15007,252" coordsize="58,134" path="m15063,252l15062,252,15039,257,15030,275,15029,293,15008,293,15007,293,15007,294,15007,295,15007,296,15008,296,15029,296,15029,384,15029,385,15030,385,15031,385,15032,385,15032,384,15032,296,15064,296,15064,296,15065,295,15065,294,15065,294,15064,293,15032,293,15032,286,15037,262,15057,255,15064,255,15064,254,15064,253,15064,252,15063,252xe" filled="false" stroked="true" strokeweight="1pt" strokecolor="#58595b">
                <v:path arrowok="t"/>
              </v:shape>
            </v:group>
            <v:group style="position:absolute;left:15091;top:292;width:76;height:95" coordorigin="15091,292" coordsize="76,95">
              <v:shape style="position:absolute;left:15091;top:292;width:76;height:95" coordorigin="15091,292" coordsize="76,95" path="m15091,321l15091,358,15099,377,15119,387,15147,383,15162,372,15167,321,15159,302,15140,292,15111,295,15096,306,15091,321xe" filled="false" stroked="true" strokeweight="1pt" strokecolor="#58595b">
                <v:path arrowok="t"/>
              </v:shape>
            </v:group>
            <v:group style="position:absolute;left:15094;top:294;width:70;height:92" coordorigin="15094,294" coordsize="70,92">
              <v:shape style="position:absolute;left:15094;top:294;width:70;height:92" coordorigin="15094,294" coordsize="70,92" path="m15164,321l15164,358,15156,376,15135,385,15109,380,15096,367,15094,321,15102,302,15123,294,15149,298,15162,312,15164,321xe" filled="false" stroked="true" strokeweight="1pt" strokecolor="#58595b">
                <v:path arrowok="t"/>
              </v:shape>
            </v:group>
            <v:group style="position:absolute;left:15206;top:292;width:76;height:95" coordorigin="15206,292" coordsize="76,95">
              <v:shape style="position:absolute;left:15206;top:292;width:76;height:95" coordorigin="15206,292" coordsize="76,95" path="m15206,321l15206,358,15213,377,15233,387,15261,383,15277,372,15281,321,15273,302,15254,292,15226,295,15210,306,15206,321xe" filled="false" stroked="true" strokeweight="1pt" strokecolor="#58595b">
                <v:path arrowok="t"/>
              </v:shape>
            </v:group>
            <v:group style="position:absolute;left:15208;top:294;width:70;height:92" coordorigin="15208,294" coordsize="70,92">
              <v:shape style="position:absolute;left:15208;top:294;width:70;height:92" coordorigin="15208,294" coordsize="70,92" path="m15278,321l15278,358,15270,376,15249,385,15223,380,15210,367,15208,321,15216,302,15237,294,15264,298,15277,312,15278,321xe" filled="false" stroked="true" strokeweight="1pt" strokecolor="#58595b">
                <v:path arrowok="t"/>
              </v:shape>
            </v:group>
            <v:group style="position:absolute;left:15309;top:272;width:58;height:116" coordorigin="15309,272" coordsize="58,116">
              <v:shape style="position:absolute;left:15309;top:272;width:58;height:116" coordorigin="15309,272" coordsize="58,116" path="m15333,272l15332,272,15332,272,15331,273,15331,293,15309,293,15309,293,15309,294,15309,295,15309,296,15309,296,15331,296,15331,354,15336,378,15354,387,15366,388,15366,387,15366,386,15366,385,15365,385,15342,380,15334,361,15334,296,15366,296,15366,296,15366,295,15366,294,15366,294,15366,293,15334,293,15334,273,15334,272,15333,272xe" filled="false" stroked="true" strokeweight="1pt" strokecolor="#58595b">
                <v:path arrowok="t"/>
              </v:shape>
            </v:group>
            <v:group style="position:absolute;left:15398;top:292;width:72;height:133" coordorigin="15398,292" coordsize="72,133">
              <v:shape style="position:absolute;left:15398;top:292;width:72;height:133" coordorigin="15398,292" coordsize="72,133" path="m15405,296l15399,298,15398,300,15398,306,15398,424,15398,425,15399,425,15400,425,15400,425,15400,424,15400,378,15405,381,15419,388,15436,388,15459,381,15469,363,15470,327,15465,304,15448,293,15420,292,15407,295,15405,296xe" filled="false" stroked="true" strokeweight="1pt" strokecolor="#58595b">
                <v:path arrowok="t"/>
              </v:shape>
            </v:group>
            <v:group style="position:absolute;left:15400;top:293;width:67;height:92" coordorigin="15400,293" coordsize="67,92">
              <v:shape style="position:absolute;left:15400;top:293;width:67;height:92" coordorigin="15400,293" coordsize="67,92" path="m15467,327l15467,354,15461,375,15442,385,15416,382,15402,376,15400,306,15400,301,15401,300,15406,298,15412,296,15421,293,15433,293,15456,299,15467,317,15467,327xe" filled="false" stroked="true" strokeweight="1pt" strokecolor="#58595b">
                <v:path arrowok="t"/>
              </v:shape>
            </v:group>
            <v:group style="position:absolute;left:15512;top:291;width:45;height:95" coordorigin="15512,291" coordsize="45,95">
              <v:shape style="position:absolute;left:15512;top:291;width:45;height:95" coordorigin="15512,291" coordsize="45,95" path="m15550,291l15534,291,15525,294,15518,297,15513,299,15512,301,15512,306,15512,384,15512,385,15512,385,15512,385,15513,385,15514,385,15514,384,15514,306,15514,303,15514,301,15519,299,15525,296,15536,293,15550,293,15555,293,15556,293,15556,292,15556,292,15556,291,15555,291,15550,291xe" filled="false" stroked="true" strokeweight="1pt" strokecolor="#58595b">
                <v:path arrowok="t"/>
              </v:shape>
            </v:group>
            <v:group style="position:absolute;left:15588;top:262;width:6;height:6" coordorigin="15588,262" coordsize="6,6">
              <v:shape style="position:absolute;left:15588;top:262;width:6;height:6" coordorigin="15588,262" coordsize="6,6" path="m15591,262l15591,262,15589,262,15588,263,15588,264,15588,265,15588,267,15589,267,15591,267,15591,267,15593,267,15593,267,15593,265,15593,264,15593,263,15593,262,15591,262xe" filled="false" stroked="true" strokeweight="1pt" strokecolor="#58595b">
                <v:path arrowok="t"/>
              </v:shape>
            </v:group>
            <v:group style="position:absolute;left:15590;top:293;width:3;height:92" coordorigin="15590,293" coordsize="3,92">
              <v:shape style="position:absolute;left:15590;top:293;width:3;height:92" coordorigin="15590,293" coordsize="3,92" path="m15591,293l15590,293,15590,293,15590,294,15590,384,15590,385,15590,385,15591,385,15592,385,15592,384,15592,294,15592,294,15591,293xe" filled="false" stroked="true" strokeweight="1pt" strokecolor="#58595b">
                <v:path arrowok="t"/>
              </v:shape>
            </v:group>
            <v:group style="position:absolute;left:15637;top:292;width:72;height:94" coordorigin="15637,292" coordsize="72,94">
              <v:shape style="position:absolute;left:15637;top:292;width:72;height:94" coordorigin="15637,292" coordsize="72,94" path="m15644,297l15638,299,15637,301,15637,306,15637,384,15637,385,15637,385,15638,385,15639,385,15639,385,15640,384,15640,306,15640,303,15640,301,15644,299,15651,296,15661,293,15675,293,15697,300,15706,319,15706,384,15706,385,15707,385,15708,385,15709,385,15709,384,15709,325,15703,303,15686,292,15659,293,15645,296,15644,297xe" filled="false" stroked="true" strokeweight="1.0pt" strokecolor="#58595b">
                <v:path arrowok="t"/>
              </v:shape>
            </v:group>
            <v:group style="position:absolute;left:15739;top:272;width:58;height:116" coordorigin="15739,272" coordsize="58,116">
              <v:shape style="position:absolute;left:15739;top:272;width:58;height:116" coordorigin="15739,272" coordsize="58,116" path="m15763,272l15762,272,15762,272,15761,273,15761,293,15739,293,15739,293,15739,294,15739,295,15739,296,15739,296,15761,296,15761,354,15766,378,15784,387,15796,388,15796,387,15796,386,15796,385,15795,385,15772,380,15764,361,15764,296,15796,296,15796,296,15796,295,15796,294,15796,294,15796,293,15764,293,15764,273,15764,272,15763,272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07.362183pt;margin-top:-4.570166pt;width:18.25pt;height:30pt;mso-position-horizontal-relative:page;mso-position-vertical-relative:paragraph;z-index:232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6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8"/>
          <w:sz w:val="18"/>
        </w:rPr>
        <w:t>ou</w:t>
      </w:r>
      <w:r>
        <w:rPr>
          <w:rFonts w:ascii="Panton Thin"/>
          <w:b w:val="0"/>
          <w:color w:val="58595B"/>
          <w:sz w:val="18"/>
        </w:rPr>
        <w:t>r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footprint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before="0"/>
        <w:ind w:left="1725" w:right="1" w:hanging="29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734.147217pt;margin-top:1.299998pt;width:56.3585pt;height:18.586pt;mso-position-horizontal-relative:page;mso-position-vertical-relative:paragraph;z-index:-85240" type="#_x0000_t75" stroked="false">
            <v:imagedata r:id="rId11" o:title=""/>
          </v:shape>
        </w:pict>
      </w:r>
      <w:r>
        <w:rPr/>
        <w:pict>
          <v:shape style="position:absolute;margin-left:707.362183pt;margin-top:-4.596864pt;width:18.1pt;height:30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8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7"/>
          <w:w w:val="95"/>
          <w:sz w:val="18"/>
        </w:rPr>
        <w:t>employme</w:t>
      </w:r>
      <w:r>
        <w:rPr>
          <w:rFonts w:ascii="Panton Thin"/>
          <w:b w:val="0"/>
          <w:color w:val="58595B"/>
          <w:spacing w:val="15"/>
          <w:w w:val="95"/>
          <w:sz w:val="18"/>
        </w:rPr>
        <w:t>n</w:t>
      </w:r>
      <w:r>
        <w:rPr>
          <w:rFonts w:ascii="Panton Thin"/>
          <w:b w:val="0"/>
          <w:color w:val="58595B"/>
          <w:w w:val="95"/>
          <w:sz w:val="18"/>
        </w:rPr>
        <w:t>t</w:t>
      </w:r>
      <w:r>
        <w:rPr>
          <w:rFonts w:ascii="Panton Thin"/>
          <w:b w:val="0"/>
          <w:color w:val="58595B"/>
          <w:sz w:val="18"/>
        </w:rPr>
        <w:t> </w:t>
      </w:r>
      <w:r>
        <w:rPr>
          <w:rFonts w:ascii="Panton Thin"/>
          <w:b w:val="0"/>
          <w:color w:val="58595B"/>
          <w:spacing w:val="18"/>
          <w:sz w:val="18"/>
        </w:rPr>
        <w:t>solution</w:t>
      </w:r>
      <w:r>
        <w:rPr>
          <w:rFonts w:ascii="Panton Thin"/>
          <w:b w:val="0"/>
          <w:color w:val="58595B"/>
          <w:sz w:val="18"/>
        </w:rPr>
        <w:t>s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84"/>
        <w:ind w:left="2207" w:right="0" w:hanging="45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color w:val="58595B"/>
          <w:spacing w:val="12"/>
          <w:sz w:val="18"/>
        </w:rPr>
        <w:t>mental</w:t>
      </w:r>
      <w:r>
        <w:rPr>
          <w:rFonts w:ascii="Panton Thin"/>
          <w:b w:val="0"/>
          <w:color w:val="58595B"/>
          <w:spacing w:val="-4"/>
          <w:sz w:val="18"/>
        </w:rPr>
        <w:t> </w:t>
      </w:r>
      <w:r>
        <w:rPr>
          <w:rFonts w:ascii="Panton Thin"/>
          <w:b w:val="0"/>
          <w:color w:val="58595B"/>
          <w:spacing w:val="17"/>
          <w:w w:val="95"/>
          <w:sz w:val="18"/>
        </w:rPr>
        <w:t>healt</w:t>
      </w:r>
      <w:r>
        <w:rPr>
          <w:rFonts w:ascii="Panton Thin"/>
          <w:b w:val="0"/>
          <w:color w:val="58595B"/>
          <w:w w:val="95"/>
          <w:sz w:val="18"/>
        </w:rPr>
        <w:t>h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spacing w:before="0"/>
        <w:ind w:left="1763" w:right="0" w:firstLine="289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904.315491pt;margin-top:-41.526794pt;width:30pt;height:7.8pt;mso-position-horizontal-relative:page;mso-position-vertical-relative:paragraph;z-index:-85552" coordorigin="18086,-831" coordsize="600,156">
            <v:group style="position:absolute;left:18096;top:-782;width:120;height:95" coordorigin="18096,-782" coordsize="120,95">
              <v:shape style="position:absolute;left:18096;top:-782;width:120;height:95" coordorigin="18096,-782" coordsize="120,95" path="m18152,-772l18147,-778,18139,-782,18127,-782,18116,-782,18109,-779,18103,-776,18098,-774,18096,-772,18096,-766,18096,-688,18096,-688,18097,-687,18097,-687,18098,-687,18099,-687,18099,-688,18099,-766,18099,-769,18099,-772,18104,-774,18110,-777,18117,-779,18127,-779,18148,-773,18156,-751,18156,-688,18156,-688,18157,-687,18158,-687,18158,-687,18158,-688,18158,-749,18158,-758,18157,-765,18153,-770,18156,-772,18168,-779,18185,-779,18206,-772,18213,-751,18213,-688,18213,-688,18214,-687,18215,-687,18215,-687,18215,-688,18215,-749,18210,-772,18191,-781,18163,-777,18152,-772xe" filled="false" stroked="true" strokeweight="1pt" strokecolor="#58595b">
                <v:path arrowok="t"/>
              </v:shape>
            </v:group>
            <v:group style="position:absolute;left:18256;top:-779;width:76;height:93" coordorigin="18256,-779" coordsize="76,93">
              <v:shape style="position:absolute;left:18256;top:-779;width:76;height:93" coordorigin="18256,-779" coordsize="76,93" path="m18256,-745l18256,-719,18262,-698,18280,-686,18308,-689,18324,-697,18331,-707,18331,-707,18331,-708,18330,-708,18329,-708,18329,-708,18329,-708,18316,-693,18295,-687,18271,-693,18260,-710,18259,-734,18329,-734,18331,-734,18332,-734,18332,-736,18332,-745,18326,-766,18310,-779,18281,-777,18264,-767,18257,-751,18256,-745xe" filled="false" stroked="true" strokeweight="1pt" strokecolor="#58595b">
                <v:path arrowok="t"/>
              </v:shape>
            </v:group>
            <v:group style="position:absolute;left:18259;top:-778;width:71;height:42" coordorigin="18259,-778" coordsize="71,42">
              <v:shape style="position:absolute;left:18259;top:-778;width:71;height:42" coordorigin="18259,-778" coordsize="71,42" path="m18329,-745l18329,-736,18259,-736,18259,-745,18265,-766,18282,-778,18310,-774,18325,-763,18329,-745xe" filled="false" stroked="true" strokeweight="1pt" strokecolor="#58595b">
                <v:path arrowok="t"/>
              </v:shape>
            </v:group>
            <v:group style="position:absolute;left:18372;top:-781;width:72;height:94" coordorigin="18372,-781" coordsize="72,94">
              <v:shape style="position:absolute;left:18372;top:-781;width:72;height:94" coordorigin="18372,-781" coordsize="72,94" path="m18378,-776l18373,-774,18372,-772,18372,-766,18372,-688,18372,-688,18372,-687,18372,-687,18374,-687,18374,-687,18374,-688,18374,-766,18374,-769,18375,-772,18379,-774,18385,-776,18396,-779,18410,-779,18432,-773,18441,-754,18441,-688,18441,-688,18442,-687,18443,-687,18444,-687,18444,-688,18444,-747,18438,-769,18421,-781,18394,-780,18380,-776,18378,-776xe" filled="false" stroked="true" strokeweight="1.0pt" strokecolor="#58595b">
                <v:path arrowok="t"/>
              </v:shape>
            </v:group>
            <v:group style="position:absolute;left:18473;top:-801;width:58;height:116" coordorigin="18473,-801" coordsize="58,116">
              <v:shape style="position:absolute;left:18473;top:-801;width:58;height:116" coordorigin="18473,-801" coordsize="58,116" path="m18498,-801l18497,-801,18496,-801,18496,-800,18496,-779,18474,-779,18473,-779,18473,-778,18473,-778,18473,-777,18474,-777,18496,-777,18496,-718,18501,-694,18519,-685,18531,-685,18531,-686,18531,-687,18531,-687,18530,-687,18507,-692,18499,-712,18499,-777,18530,-777,18531,-777,18531,-778,18531,-778,18531,-779,18530,-779,18499,-779,18499,-800,18499,-801,18498,-801xe" filled="false" stroked="true" strokeweight="1pt" strokecolor="#58595b">
                <v:path arrowok="t"/>
              </v:shape>
            </v:group>
            <v:group style="position:absolute;left:18558;top:-780;width:71;height:95" coordorigin="18558,-780" coordsize="71,95">
              <v:shape style="position:absolute;left:18558;top:-780;width:71;height:95" coordorigin="18558,-780" coordsize="71,95" path="m18560,-763l18560,-762,18561,-761,18562,-761,18562,-761,18563,-761,18568,-772,18579,-779,18595,-779,18619,-771,18626,-753,18626,-736,18623,-736,18610,-738,18596,-738,18569,-734,18558,-719,18562,-697,18578,-686,18606,-686,18620,-689,18627,-692,18629,-693,18629,-700,18629,-747,18624,-768,18607,-780,18580,-778,18565,-770,18560,-763xe" filled="false" stroked="true" strokeweight="1.0pt" strokecolor="#58595b">
                <v:path arrowok="t"/>
              </v:shape>
            </v:group>
            <v:group style="position:absolute;left:18560;top:-736;width:66;height:49" coordorigin="18560,-736" coordsize="66,49">
              <v:shape style="position:absolute;left:18560;top:-736;width:66;height:49" coordorigin="18560,-736" coordsize="66,49" path="m18626,-733l18626,-700,18626,-695,18625,-693,18621,-692,18614,-689,18606,-687,18595,-687,18568,-693,18560,-709,18566,-729,18588,-736,18610,-736,18623,-734,18626,-733xe" filled="false" stroked="true" strokeweight="1pt" strokecolor="#58595b">
                <v:path arrowok="t"/>
              </v:shape>
            </v:group>
            <v:group style="position:absolute;left:18673;top:-821;width:3;height:134" coordorigin="18673,-821" coordsize="3,134">
              <v:shape style="position:absolute;left:18673;top:-821;width:3;height:134" coordorigin="18673,-821" coordsize="3,134" path="m18675,-688l18675,-820,18675,-820,18675,-821,18674,-821,18673,-821,18673,-820,18673,-688,18673,-688,18674,-687,18675,-687,18675,-687,18675,-68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6.574524pt;margin-top:-30.726793pt;width:27.8pt;height:7.8pt;mso-position-horizontal-relative:page;mso-position-vertical-relative:paragraph;z-index:-85528" coordorigin="18131,-615" coordsize="556,156">
            <v:group style="position:absolute;left:18141;top:-605;width:72;height:134" coordorigin="18141,-605" coordsize="72,134">
              <v:shape style="position:absolute;left:18141;top:-605;width:72;height:134" coordorigin="18141,-605" coordsize="72,134" path="m18143,-605l18142,-605,18142,-605,18141,-604,18141,-472,18141,-472,18142,-471,18143,-471,18144,-471,18144,-472,18144,-555,18154,-560,18166,-563,18180,-563,18202,-557,18211,-538,18211,-472,18211,-472,18212,-471,18213,-471,18213,-471,18213,-472,18213,-531,18208,-553,18190,-565,18165,-564,18149,-560,18144,-604,18144,-604,18143,-605xe" filled="false" stroked="true" strokeweight="1pt" strokecolor="#58595b">
                <v:path arrowok="t"/>
              </v:shape>
            </v:group>
            <v:group style="position:absolute;left:18254;top:-563;width:76;height:93" coordorigin="18254,-563" coordsize="76,93">
              <v:shape style="position:absolute;left:18254;top:-563;width:76;height:93" coordorigin="18254,-563" coordsize="76,93" path="m18254,-529l18254,-503,18260,-482,18277,-470,18306,-473,18322,-481,18329,-491,18329,-491,18329,-492,18328,-492,18327,-492,18327,-492,18327,-492,18314,-477,18293,-471,18269,-477,18258,-494,18257,-518,18327,-518,18329,-518,18330,-518,18330,-520,18330,-529,18324,-550,18308,-563,18278,-561,18261,-551,18255,-535,18254,-529xe" filled="false" stroked="true" strokeweight="1pt" strokecolor="#58595b">
                <v:path arrowok="t"/>
              </v:shape>
            </v:group>
            <v:group style="position:absolute;left:18257;top:-562;width:71;height:42" coordorigin="18257,-562" coordsize="71,42">
              <v:shape style="position:absolute;left:18257;top:-562;width:71;height:42" coordorigin="18257,-562" coordsize="71,42" path="m18327,-529l18327,-520,18257,-520,18257,-529,18262,-550,18280,-562,18308,-558,18323,-547,18327,-529xe" filled="false" stroked="true" strokeweight="1pt" strokecolor="#58595b">
                <v:path arrowok="t"/>
              </v:shape>
            </v:group>
            <v:group style="position:absolute;left:18365;top:-564;width:71;height:95" coordorigin="18365,-564" coordsize="71,95">
              <v:shape style="position:absolute;left:18365;top:-564;width:71;height:95" coordorigin="18365,-564" coordsize="71,95" path="m18367,-547l18367,-546,18368,-545,18369,-545,18369,-545,18370,-545,18375,-556,18385,-563,18402,-563,18426,-555,18433,-537,18433,-520,18429,-520,18417,-522,18403,-522,18376,-518,18365,-503,18369,-481,18385,-470,18413,-470,18427,-473,18434,-476,18435,-477,18435,-484,18435,-531,18431,-552,18414,-564,18387,-562,18372,-554,18367,-547xe" filled="false" stroked="true" strokeweight="1.0pt" strokecolor="#58595b">
                <v:path arrowok="t"/>
              </v:shape>
            </v:group>
            <v:group style="position:absolute;left:18367;top:-520;width:66;height:49" coordorigin="18367,-520" coordsize="66,49">
              <v:shape style="position:absolute;left:18367;top:-520;width:66;height:49" coordorigin="18367,-520" coordsize="66,49" path="m18433,-517l18433,-484,18433,-479,18432,-477,18428,-476,18421,-473,18413,-471,18402,-471,18375,-477,18367,-493,18373,-513,18395,-520,18417,-520,18429,-518,18433,-517xe" filled="false" stroked="true" strokeweight="1pt" strokecolor="#58595b">
                <v:path arrowok="t"/>
              </v:shape>
            </v:group>
            <v:group style="position:absolute;left:18480;top:-605;width:3;height:134" coordorigin="18480,-605" coordsize="3,134">
              <v:shape style="position:absolute;left:18480;top:-605;width:3;height:134" coordorigin="18480,-605" coordsize="3,134" path="m18482,-472l18482,-604,18482,-604,18482,-605,18480,-605,18480,-605,18480,-604,18480,-472,18480,-472,18480,-471,18482,-471,18482,-471,18482,-472xe" filled="false" stroked="true" strokeweight="1pt" strokecolor="#58595b">
                <v:path arrowok="t"/>
              </v:shape>
            </v:group>
            <v:group style="position:absolute;left:18515;top:-585;width:58;height:116" coordorigin="18515,-585" coordsize="58,116">
              <v:shape style="position:absolute;left:18515;top:-585;width:58;height:116" coordorigin="18515,-585" coordsize="58,116" path="m18540,-585l18539,-585,18538,-585,18538,-584,18538,-563,18516,-563,18515,-563,18515,-562,18515,-562,18515,-561,18516,-561,18538,-561,18538,-502,18543,-478,18561,-469,18572,-469,18573,-470,18573,-471,18573,-471,18572,-471,18548,-476,18541,-496,18540,-561,18572,-561,18573,-561,18573,-562,18573,-562,18573,-563,18572,-563,18540,-563,18540,-584,18540,-585,18540,-585xe" filled="false" stroked="true" strokeweight="1pt" strokecolor="#58595b">
                <v:path arrowok="t"/>
              </v:shape>
            </v:group>
            <v:group style="position:absolute;left:18605;top:-605;width:72;height:134" coordorigin="18605,-605" coordsize="72,134">
              <v:shape style="position:absolute;left:18605;top:-605;width:72;height:134" coordorigin="18605,-605" coordsize="72,134" path="m18607,-605l18606,-605,18605,-605,18605,-604,18605,-472,18605,-472,18606,-471,18607,-471,18607,-471,18608,-472,18608,-555,18618,-560,18629,-563,18643,-563,18665,-557,18674,-538,18674,-472,18674,-472,18675,-471,18676,-471,18677,-471,18677,-472,18677,-531,18671,-553,18654,-565,18628,-564,18612,-560,18608,-604,18608,-604,18607,-60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84.210022pt;margin-top:1.300006pt;width:50.6702pt;height:20.799827pt;mso-position-horizontal-relative:page;mso-position-vertical-relative:paragraph;z-index:-85432" type="#_x0000_t75" stroked="false">
            <v:imagedata r:id="rId12" o:title=""/>
          </v:shape>
        </w:pict>
      </w:r>
      <w:r>
        <w:rPr/>
        <w:pict>
          <v:shape style="position:absolute;margin-left:841.012207pt;margin-top:-47.396557pt;width:31.95pt;height:30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10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1.012207pt;margin-top:-4.556556pt;width:30.85pt;height:30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12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8"/>
          <w:sz w:val="18"/>
        </w:rPr>
        <w:t>socia</w:t>
      </w:r>
      <w:r>
        <w:rPr>
          <w:rFonts w:ascii="Panton Thin"/>
          <w:b w:val="0"/>
          <w:color w:val="58595B"/>
          <w:sz w:val="18"/>
        </w:rPr>
        <w:t>l</w:t>
      </w:r>
      <w:r>
        <w:rPr>
          <w:rFonts w:ascii="Panton Thin"/>
          <w:b w:val="0"/>
          <w:color w:val="58595B"/>
          <w:spacing w:val="35"/>
          <w:sz w:val="18"/>
        </w:rPr>
        <w:t> </w:t>
      </w:r>
      <w:r>
        <w:rPr>
          <w:rFonts w:ascii="Panton Thin"/>
          <w:b w:val="0"/>
          <w:color w:val="58595B"/>
          <w:sz w:val="18"/>
        </w:rPr>
        <w:t>&amp;</w:t>
      </w:r>
      <w:r>
        <w:rPr>
          <w:rFonts w:ascii="Panton Thin"/>
          <w:b w:val="0"/>
          <w:color w:val="58595B"/>
          <w:sz w:val="18"/>
        </w:rPr>
        <w:t> </w:t>
      </w:r>
      <w:r>
        <w:rPr>
          <w:rFonts w:ascii="Panton Thin"/>
          <w:b w:val="0"/>
          <w:color w:val="58595B"/>
          <w:spacing w:val="18"/>
          <w:sz w:val="18"/>
        </w:rPr>
        <w:t>communit</w:t>
      </w:r>
      <w:r>
        <w:rPr>
          <w:rFonts w:ascii="Panton Thin"/>
          <w:b w:val="0"/>
          <w:color w:val="58595B"/>
          <w:sz w:val="18"/>
        </w:rPr>
        <w:t>y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before="0"/>
        <w:ind w:left="1928" w:right="0" w:firstLine="322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884.11969pt;margin-top:1.299993pt;width:50.85pt;height:29.4pt;mso-position-horizontal-relative:page;mso-position-vertical-relative:paragraph;z-index:-85312" coordorigin="17682,26" coordsize="1017,588">
            <v:shape style="position:absolute;left:17682;top:36;width:1017;height:577" type="#_x0000_t75" stroked="false">
              <v:imagedata r:id="rId13" o:title=""/>
            </v:shape>
            <v:group style="position:absolute;left:18673;top:36;width:3;height:134" coordorigin="18673,36" coordsize="3,134">
              <v:shape style="position:absolute;left:18673;top:36;width:3;height:134" coordorigin="18673,36" coordsize="3,134" path="m18675,168l18675,37,18675,36,18675,36,18674,36,18673,36,18673,37,18673,168,18673,169,18674,169,18675,169,18675,169,18675,16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41.012207pt;margin-top:5.416631pt;width:31.05pt;height:30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14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7"/>
          <w:w w:val="95"/>
          <w:sz w:val="18"/>
        </w:rPr>
        <w:t>socia</w:t>
      </w:r>
      <w:r>
        <w:rPr>
          <w:rFonts w:ascii="Panton Thin"/>
          <w:b w:val="0"/>
          <w:color w:val="58595B"/>
          <w:w w:val="95"/>
          <w:sz w:val="18"/>
        </w:rPr>
        <w:t>l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b w:val="0"/>
          <w:color w:val="58595B"/>
          <w:spacing w:val="12"/>
          <w:sz w:val="18"/>
        </w:rPr>
        <w:t>return</w:t>
      </w:r>
      <w:r>
        <w:rPr>
          <w:rFonts w:ascii="Panton Thin"/>
          <w:b w:val="0"/>
          <w:color w:val="58595B"/>
          <w:spacing w:val="35"/>
          <w:sz w:val="18"/>
        </w:rPr>
        <w:t> </w:t>
      </w:r>
      <w:r>
        <w:rPr>
          <w:rFonts w:ascii="Panton Thin"/>
          <w:b w:val="0"/>
          <w:color w:val="58595B"/>
          <w:spacing w:val="9"/>
          <w:sz w:val="18"/>
        </w:rPr>
        <w:t>on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0"/>
        <w:ind w:left="0" w:right="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58595B"/>
          <w:spacing w:val="15"/>
          <w:sz w:val="18"/>
        </w:rPr>
        <w:t>investment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9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889.672913pt;margin-top:1.299996pt;width:44.6764pt;height:20.799981pt;mso-position-horizontal-relative:page;mso-position-vertical-relative:paragraph;z-index:-85216" type="#_x0000_t75" stroked="false">
            <v:imagedata r:id="rId14" o:title=""/>
          </v:shape>
        </w:pict>
      </w:r>
      <w:r>
        <w:rPr/>
        <w:pict>
          <v:shape style="position:absolute;margin-left:841.012207pt;margin-top:-4.610166pt;width:35.950pt;height:30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20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5"/>
          <w:sz w:val="18"/>
        </w:rPr>
        <w:t>education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0"/>
        <w:ind w:left="0" w:right="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58595B"/>
          <w:sz w:val="18"/>
        </w:rPr>
        <w:t>&amp;</w:t>
      </w:r>
      <w:r>
        <w:rPr>
          <w:rFonts w:ascii="Panton Thin"/>
          <w:b w:val="0"/>
          <w:color w:val="58595B"/>
          <w:spacing w:val="31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training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tabs>
          <w:tab w:pos="2133" w:val="left" w:leader="none"/>
        </w:tabs>
        <w:spacing w:line="263" w:lineRule="auto" w:before="0"/>
        <w:ind w:left="1894" w:right="0" w:hanging="995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902.695679pt;margin-top:20.339697pt;width:31.65pt;height:10pt;mso-position-horizontal-relative:page;mso-position-vertical-relative:paragraph;z-index:-85648" coordorigin="18054,407" coordsize="633,200">
            <v:group style="position:absolute;left:18064;top:456;width:75;height:95" coordorigin="18064,456" coordsize="75,95">
              <v:shape style="position:absolute;left:18064;top:456;width:75;height:95" coordorigin="18064,456" coordsize="75,95" path="m18064,490l18064,518,18070,539,18088,551,18116,549,18131,540,18139,525,18138,525,18137,524,18136,524,18136,525,18125,543,18105,550,18080,544,18068,529,18066,490,18073,469,18092,459,18119,462,18132,473,18136,482,18136,482,18137,482,18138,482,18138,481,18128,463,18107,456,18081,461,18067,474,18064,490xe" filled="false" stroked="true" strokeweight="1pt" strokecolor="#58595b">
                <v:path arrowok="t"/>
              </v:shape>
            </v:group>
            <v:group style="position:absolute;left:18177;top:417;width:72;height:134" coordorigin="18177,417" coordsize="72,134">
              <v:shape style="position:absolute;left:18177;top:417;width:72;height:134" coordorigin="18177,417" coordsize="72,134" path="m18179,417l18178,417,18178,417,18177,418,18177,549,18177,550,18178,550,18179,550,18180,550,18180,549,18180,466,18190,461,18202,458,18216,458,18238,465,18247,484,18247,549,18247,550,18248,550,18249,550,18249,550,18249,549,18249,490,18244,468,18226,457,18201,457,18185,461,18180,418,18180,417,18179,417xe" filled="false" stroked="true" strokeweight="1pt" strokecolor="#58595b">
                <v:path arrowok="t"/>
              </v:shape>
            </v:group>
            <v:group style="position:absolute;left:18289;top:457;width:71;height:95" coordorigin="18289,457" coordsize="71,95">
              <v:shape style="position:absolute;left:18289;top:457;width:71;height:95" coordorigin="18289,457" coordsize="71,95" path="m18291,475l18291,475,18291,476,18293,476,18293,476,18293,476,18299,465,18309,458,18326,458,18350,466,18357,485,18357,502,18353,501,18341,499,18327,499,18300,504,18289,518,18292,541,18309,551,18337,551,18351,549,18358,546,18359,544,18359,538,18359,490,18355,469,18338,457,18311,459,18296,468,18291,475xe" filled="false" stroked="true" strokeweight="1.0pt" strokecolor="#58595b">
                <v:path arrowok="t"/>
              </v:shape>
            </v:group>
            <v:group style="position:absolute;left:18291;top:502;width:66;height:49" coordorigin="18291,502" coordsize="66,49">
              <v:shape style="position:absolute;left:18291;top:502;width:66;height:49" coordorigin="18291,502" coordsize="66,49" path="m18357,504l18357,538,18357,543,18356,544,18352,546,18345,549,18337,550,18326,550,18299,545,18291,529,18297,509,18319,502,18341,502,18353,504,18357,504xe" filled="false" stroked="true" strokeweight="1pt" strokecolor="#58595b">
                <v:path arrowok="t"/>
              </v:shape>
            </v:group>
            <v:group style="position:absolute;left:18402;top:456;width:45;height:95" coordorigin="18402,456" coordsize="45,95">
              <v:shape style="position:absolute;left:18402;top:456;width:45;height:95" coordorigin="18402,456" coordsize="45,95" path="m18440,456l18425,456,18416,459,18409,461,18404,464,18402,466,18402,471,18402,549,18402,550,18403,550,18403,550,18404,550,18405,550,18405,549,18405,471,18405,468,18405,466,18410,464,18416,461,18427,458,18440,458,18446,458,18446,458,18447,457,18447,456,18447,456,18446,456,18440,456xe" filled="false" stroked="true" strokeweight="1pt" strokecolor="#58595b">
                <v:path arrowok="t"/>
              </v:shape>
            </v:group>
            <v:group style="position:absolute;left:18479;top:427;width:6;height:6" coordorigin="18479,427" coordsize="6,6">
              <v:shape style="position:absolute;left:18479;top:427;width:6;height:6" coordorigin="18479,427" coordsize="6,6" path="m18482,427l18481,427,18480,427,18479,428,18479,429,18479,430,18479,432,18480,432,18481,432,18482,432,18484,432,18484,432,18484,430,18484,429,18484,428,18484,427,18482,427xe" filled="false" stroked="true" strokeweight="1pt" strokecolor="#58595b">
                <v:path arrowok="t"/>
              </v:shape>
            </v:group>
            <v:group style="position:absolute;left:18480;top:458;width:3;height:92" coordorigin="18480,458" coordsize="3,92">
              <v:shape style="position:absolute;left:18480;top:458;width:3;height:92" coordorigin="18480,458" coordsize="3,92" path="m18482,458l18481,458,18481,458,18480,459,18480,549,18480,550,18481,550,18482,550,18483,550,18483,549,18483,459,18483,458,18482,458xe" filled="false" stroked="true" strokeweight="1pt" strokecolor="#58595b">
                <v:path arrowok="t"/>
              </v:shape>
            </v:group>
            <v:group style="position:absolute;left:18515;top:437;width:58;height:116" coordorigin="18515,437" coordsize="58,116">
              <v:shape style="position:absolute;left:18515;top:437;width:58;height:116" coordorigin="18515,437" coordsize="58,116" path="m18540,437l18539,437,18538,437,18538,437,18538,458,18516,458,18515,458,18515,459,18515,460,18515,460,18516,461,18538,461,18538,519,18543,543,18561,552,18572,553,18573,552,18573,551,18573,550,18572,550,18548,545,18541,526,18540,461,18572,461,18573,461,18573,460,18573,459,18573,458,18572,458,18540,458,18540,437,18540,437,18540,437xe" filled="false" stroked="true" strokeweight="1pt" strokecolor="#58595b">
                <v:path arrowok="t"/>
              </v:shape>
            </v:group>
            <v:group style="position:absolute;left:18604;top:458;width:72;height:139" coordorigin="18604,458" coordsize="72,139">
              <v:shape style="position:absolute;left:18604;top:458;width:72;height:139" coordorigin="18604,458" coordsize="72,139" path="m18675,458l18674,458,18674,458,18674,459,18674,543,18667,545,18655,550,18638,550,18616,544,18607,524,18607,459,18607,458,18606,458,18605,458,18604,458,18604,459,18604,518,18610,540,18627,551,18655,550,18670,546,18674,558,18669,580,18652,593,18625,590,18611,581,18607,574,18607,573,18606,574,18606,574,18605,574,18605,575,18605,575,18617,590,18639,597,18662,591,18674,574,18676,459,18676,458,18675,45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90.896729pt;margin-top:44.316097pt;width:44.0736pt;height:31.33pt;mso-position-horizontal-relative:page;mso-position-vertical-relative:paragraph;z-index:-85504" type="#_x0000_t75" stroked="false">
            <v:imagedata r:id="rId15" o:title=""/>
          </v:shape>
        </w:pict>
      </w:r>
      <w:r>
        <w:rPr/>
        <w:pict>
          <v:shape style="position:absolute;margin-left:841.012207pt;margin-top:48.460335pt;width:34.65pt;height:30pt;mso-position-horizontal-relative:page;mso-position-vertical-relative:paragraph;z-index:-8495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25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939598"/>
          <w:spacing w:val="-8"/>
          <w:sz w:val="60"/>
        </w:rPr>
        <w:t>24</w:t>
        <w:tab/>
        <w:tab/>
      </w:r>
      <w:r>
        <w:rPr>
          <w:rFonts w:ascii="Panton Thin"/>
          <w:b w:val="0"/>
          <w:color w:val="58595B"/>
          <w:spacing w:val="14"/>
          <w:w w:val="95"/>
          <w:position w:val="1"/>
          <w:sz w:val="18"/>
        </w:rPr>
        <w:t>charity</w:t>
      </w:r>
      <w:r>
        <w:rPr>
          <w:rFonts w:ascii="Panton Thin"/>
          <w:b w:val="0"/>
          <w:color w:val="58595B"/>
          <w:spacing w:val="-4"/>
          <w:position w:val="1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pathways</w:t>
      </w:r>
      <w:r>
        <w:rPr>
          <w:rFonts w:ascii="Panton Thin"/>
          <w:b w:val="0"/>
          <w:color w:val="58595B"/>
          <w:spacing w:val="-6"/>
          <w:sz w:val="18"/>
        </w:rPr>
        <w:t> </w:t>
      </w:r>
      <w:r>
        <w:rPr>
          <w:rFonts w:ascii="Panton Thin"/>
          <w:b w:val="0"/>
          <w:color w:val="58595B"/>
          <w:spacing w:val="18"/>
          <w:sz w:val="18"/>
        </w:rPr>
        <w:t>campu</w:t>
      </w:r>
      <w:r>
        <w:rPr>
          <w:rFonts w:ascii="Panton Thin"/>
          <w:b w:val="0"/>
          <w:color w:val="58595B"/>
          <w:sz w:val="18"/>
        </w:rPr>
        <w:t>s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195" w:lineRule="exact" w:before="0"/>
        <w:ind w:left="0" w:right="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58595B"/>
          <w:spacing w:val="14"/>
          <w:sz w:val="18"/>
        </w:rPr>
        <w:t>project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tabs>
          <w:tab w:pos="1088" w:val="left" w:leader="none"/>
        </w:tabs>
        <w:spacing w:line="615" w:lineRule="exact" w:before="0"/>
        <w:ind w:left="0" w:right="316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color w:val="939598"/>
          <w:position w:val="1"/>
          <w:sz w:val="60"/>
        </w:rPr>
        <w:t>26</w:t>
        <w:tab/>
      </w:r>
      <w:r>
        <w:rPr>
          <w:rFonts w:ascii="Panton Thin"/>
          <w:b w:val="0"/>
          <w:color w:val="58595B"/>
          <w:spacing w:val="15"/>
          <w:sz w:val="18"/>
        </w:rPr>
        <w:t>diversity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325"/>
        <w:ind w:left="0" w:right="316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1029.697021pt;margin-top:-14.476794pt;width:38.85pt;height:10pt;mso-position-horizontal-relative:page;mso-position-vertical-relative:paragraph;z-index:-85408" coordorigin="20594,-290" coordsize="777,200">
            <v:group style="position:absolute;left:20604;top:-280;width:72;height:135" coordorigin="20604,-280" coordsize="72,135">
              <v:shape style="position:absolute;left:20604;top:-280;width:72;height:135" coordorigin="20604,-280" coordsize="72,135" path="m20604,-206l20604,-179,20609,-157,20626,-146,20654,-145,20667,-148,20675,-151,20676,-153,20676,-159,20676,-279,20676,-279,20675,-280,20674,-280,20674,-280,20673,-279,20673,-233,20669,-235,20655,-241,20637,-241,20615,-234,20605,-216,20604,-206xe" filled="false" stroked="true" strokeweight="1pt" strokecolor="#58595b">
                <v:path arrowok="t"/>
              </v:shape>
            </v:group>
            <v:group style="position:absolute;left:20606;top:-238;width:67;height:92" coordorigin="20606,-238" coordsize="67,92">
              <v:shape style="position:absolute;left:20606;top:-238;width:67;height:92" coordorigin="20606,-238" coordsize="67,92" path="m20673,-230l20673,-159,20673,-154,20673,-153,20668,-151,20662,-149,20653,-146,20641,-146,20618,-152,20607,-170,20606,-206,20612,-228,20631,-238,20659,-235,20672,-230,20673,-230xe" filled="false" stroked="true" strokeweight="1pt" strokecolor="#58595b">
                <v:path arrowok="t"/>
              </v:shape>
            </v:group>
            <v:group style="position:absolute;left:20720;top:-269;width:6;height:6" coordorigin="20720,-269" coordsize="6,6">
              <v:shape style="position:absolute;left:20720;top:-269;width:6;height:6" coordorigin="20720,-269" coordsize="6,6" path="m20722,-269l20722,-269,20720,-269,20720,-269,20720,-267,20720,-266,20720,-265,20720,-264,20722,-264,20722,-264,20724,-264,20725,-265,20725,-266,20725,-267,20725,-269,20724,-269,20722,-269xe" filled="false" stroked="true" strokeweight="1pt" strokecolor="#58595b">
                <v:path arrowok="t"/>
              </v:shape>
            </v:group>
            <v:group style="position:absolute;left:20721;top:-238;width:3;height:92" coordorigin="20721,-238" coordsize="3,92">
              <v:shape style="position:absolute;left:20721;top:-238;width:3;height:92" coordorigin="20721,-238" coordsize="3,92" path="m20723,-238l20721,-238,20721,-238,20721,-237,20721,-147,20721,-147,20721,-146,20723,-146,20723,-146,20723,-147,20723,-237,20723,-238,20723,-238xe" filled="false" stroked="true" strokeweight="1pt" strokecolor="#58595b">
                <v:path arrowok="t"/>
              </v:shape>
            </v:group>
            <v:group style="position:absolute;left:20758;top:-238;width:83;height:93" coordorigin="20758,-238" coordsize="83,93">
              <v:shape style="position:absolute;left:20758;top:-238;width:83;height:93" coordorigin="20758,-238" coordsize="83,93" path="m20840,-238l20838,-238,20838,-238,20837,-237,20804,-160,20799,-149,20798,-153,20796,-156,20794,-160,20761,-237,20761,-238,20760,-238,20759,-238,20758,-238,20758,-237,20798,-146,20798,-146,20799,-145,20800,-145,20800,-145,20801,-146,20840,-237,20840,-238,20840,-238,20840,-238xe" filled="false" stroked="true" strokeweight="1.0pt" strokecolor="#58595b">
                <v:path arrowok="t"/>
              </v:shape>
            </v:group>
            <v:group style="position:absolute;left:20869;top:-238;width:76;height:93" coordorigin="20869,-238" coordsize="76,93">
              <v:shape style="position:absolute;left:20869;top:-238;width:76;height:93" coordorigin="20869,-238" coordsize="76,93" path="m20869,-204l20869,-178,20875,-157,20892,-145,20921,-148,20937,-156,20944,-166,20944,-166,20944,-167,20943,-167,20942,-167,20942,-167,20942,-167,20929,-152,20908,-146,20884,-152,20873,-169,20872,-193,20942,-193,20944,-193,20945,-193,20945,-195,20945,-204,20939,-225,20923,-238,20893,-236,20876,-226,20870,-210,20869,-204xe" filled="false" stroked="true" strokeweight="1pt" strokecolor="#58595b">
                <v:path arrowok="t"/>
              </v:shape>
            </v:group>
            <v:group style="position:absolute;left:20872;top:-237;width:71;height:42" coordorigin="20872,-237" coordsize="71,42">
              <v:shape style="position:absolute;left:20872;top:-237;width:71;height:42" coordorigin="20872,-237" coordsize="71,42" path="m20942,-204l20942,-195,20872,-195,20872,-204,20877,-225,20895,-237,20923,-233,20938,-222,20942,-204xe" filled="false" stroked="true" strokeweight="1pt" strokecolor="#58595b">
                <v:path arrowok="t"/>
              </v:shape>
            </v:group>
            <v:group style="position:absolute;left:20985;top:-241;width:45;height:95" coordorigin="20985,-241" coordsize="45,95">
              <v:shape style="position:absolute;left:20985;top:-241;width:45;height:95" coordorigin="20985,-241" coordsize="45,95" path="m21023,-241l21007,-241,20998,-238,20991,-235,20986,-233,20985,-231,20985,-225,20985,-147,20985,-147,20985,-146,20985,-146,20986,-146,20987,-146,20987,-147,20987,-225,20987,-228,20988,-231,20992,-233,20998,-235,21009,-238,21023,-238,21028,-238,21029,-238,21029,-239,21029,-240,21029,-240,21028,-241,21023,-241xe" filled="false" stroked="true" strokeweight="1pt" strokecolor="#58595b">
                <v:path arrowok="t"/>
              </v:shape>
            </v:group>
            <v:group style="position:absolute;left:21053;top:-241;width:72;height:97" coordorigin="21053,-241" coordsize="72,97">
              <v:shape style="position:absolute;left:21053;top:-241;width:72;height:97" coordorigin="21053,-241" coordsize="72,97" path="m21056,-216l21065,-197,21086,-191,21112,-186,21122,-172,21115,-153,21092,-146,21070,-150,21056,-165,21055,-168,21054,-168,21053,-168,21053,-168,21053,-167,21053,-167,21065,-150,21085,-144,21113,-149,21124,-162,21117,-185,21098,-192,21072,-196,21059,-208,21065,-230,21084,-238,21110,-234,21121,-222,21122,-219,21122,-219,21123,-219,21124,-220,21124,-220,21124,-220,21124,-221,21112,-235,21089,-241,21065,-235,21056,-218,21056,-216xe" filled="false" stroked="true" strokeweight="1.0pt" strokecolor="#58595b">
                <v:path arrowok="t"/>
              </v:shape>
            </v:group>
            <v:group style="position:absolute;left:21164;top:-269;width:6;height:6" coordorigin="21164,-269" coordsize="6,6">
              <v:shape style="position:absolute;left:21164;top:-269;width:6;height:6" coordorigin="21164,-269" coordsize="6,6" path="m21167,-269l21166,-269,21164,-269,21164,-269,21164,-267,21164,-266,21164,-265,21164,-264,21166,-264,21167,-264,21168,-264,21169,-265,21169,-266,21169,-267,21169,-269,21168,-269,21167,-269xe" filled="false" stroked="true" strokeweight="1pt" strokecolor="#58595b">
                <v:path arrowok="t"/>
              </v:shape>
            </v:group>
            <v:group style="position:absolute;left:21165;top:-238;width:3;height:92" coordorigin="21165,-238" coordsize="3,92">
              <v:shape style="position:absolute;left:21165;top:-238;width:3;height:92" coordorigin="21165,-238" coordsize="3,92" path="m21167,-238l21166,-238,21165,-238,21165,-237,21165,-147,21165,-147,21166,-146,21167,-146,21167,-146,21168,-147,21168,-237,21168,-238,21167,-238xe" filled="false" stroked="true" strokeweight="1pt" strokecolor="#58595b">
                <v:path arrowok="t"/>
              </v:shape>
            </v:group>
            <v:group style="position:absolute;left:21200;top:-260;width:58;height:116" coordorigin="21200,-260" coordsize="58,116">
              <v:shape style="position:absolute;left:21200;top:-260;width:58;height:116" coordorigin="21200,-260" coordsize="58,116" path="m21224,-260l21223,-260,21223,-260,21222,-259,21222,-238,21200,-238,21200,-238,21200,-237,21200,-237,21200,-236,21200,-236,21222,-236,21222,-177,21227,-153,21245,-144,21257,-144,21257,-145,21257,-146,21257,-146,21256,-146,21233,-151,21225,-171,21225,-236,21257,-236,21257,-236,21258,-237,21258,-237,21258,-238,21257,-238,21225,-238,21225,-259,21225,-260,21224,-260xe" filled="false" stroked="true" strokeweight="1pt" strokecolor="#58595b">
                <v:path arrowok="t"/>
              </v:shape>
            </v:group>
            <v:group style="position:absolute;left:21289;top:-238;width:72;height:139" coordorigin="21289,-238" coordsize="72,139">
              <v:shape style="position:absolute;left:21289;top:-238;width:72;height:139" coordorigin="21289,-238" coordsize="72,139" path="m21360,-238l21359,-238,21358,-238,21358,-237,21358,-154,21352,-151,21340,-146,21322,-146,21300,-153,21291,-172,21291,-237,21291,-238,21290,-238,21289,-238,21289,-238,21289,-237,21289,-178,21294,-156,21312,-145,21340,-146,21355,-150,21358,-138,21353,-116,21337,-104,21309,-106,21296,-116,21292,-123,21292,-123,21291,-123,21290,-122,21290,-122,21289,-122,21290,-121,21302,-106,21323,-100,21347,-105,21359,-122,21361,-237,21361,-238,21360,-23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28.373901pt;margin-top:17.550007pt;width:40.450pt;height:7.8pt;mso-position-horizontal-relative:page;mso-position-vertical-relative:paragraph;z-index:-85288" coordorigin="20567,351" coordsize="809,156">
            <v:group style="position:absolute;left:20577;top:400;width:120;height:95" coordorigin="20577,400" coordsize="120,95">
              <v:shape style="position:absolute;left:20577;top:400;width:120;height:95" coordorigin="20577,400" coordsize="120,95" path="m20633,409l20628,403,20620,400,20608,400,20598,400,20590,402,20584,405,20579,408,20577,410,20577,415,20577,493,20577,494,20578,494,20578,494,20579,494,20580,494,20580,493,20580,415,20580,412,20580,410,20585,407,20591,404,20598,402,20608,402,20629,409,20637,430,20637,493,20637,494,20638,494,20639,494,20639,494,20640,493,20640,432,20640,423,20638,417,20634,411,20637,409,20649,402,20666,402,20687,409,20694,431,20694,493,20694,494,20695,494,20696,494,20696,494,20697,493,20697,432,20691,410,20672,400,20644,404,20633,409xe" filled="false" stroked="true" strokeweight="1pt" strokecolor="#58595b">
                <v:path arrowok="t"/>
              </v:shape>
            </v:group>
            <v:group style="position:absolute;left:20737;top:402;width:76;height:93" coordorigin="20737,402" coordsize="76,93">
              <v:shape style="position:absolute;left:20737;top:402;width:76;height:93" coordorigin="20737,402" coordsize="76,93" path="m20737,437l20737,462,20743,484,20761,495,20789,493,20805,485,20812,474,20812,474,20812,474,20811,473,20811,473,20810,473,20810,474,20797,488,20776,494,20752,488,20741,472,20740,448,20811,448,20812,448,20813,447,20813,446,20813,437,20808,415,20791,402,20762,404,20745,414,20738,430,20737,437xe" filled="false" stroked="true" strokeweight="1pt" strokecolor="#58595b">
                <v:path arrowok="t"/>
              </v:shape>
            </v:group>
            <v:group style="position:absolute;left:20740;top:404;width:71;height:42" coordorigin="20740,404" coordsize="71,42">
              <v:shape style="position:absolute;left:20740;top:404;width:71;height:42" coordorigin="20740,404" coordsize="71,42" path="m20811,437l20811,446,20740,446,20740,437,20746,416,20763,404,20791,407,20806,419,20811,437xe" filled="false" stroked="true" strokeweight="1pt" strokecolor="#58595b">
                <v:path arrowok="t"/>
              </v:shape>
            </v:group>
            <v:group style="position:absolute;left:20850;top:402;width:76;height:93" coordorigin="20850,402" coordsize="76,93">
              <v:shape style="position:absolute;left:20850;top:402;width:76;height:93" coordorigin="20850,402" coordsize="76,93" path="m20850,437l20850,462,20855,484,20873,495,20901,493,20917,485,20924,474,20924,474,20924,474,20923,473,20923,473,20922,473,20922,474,20910,488,20888,494,20864,488,20853,472,20852,448,20923,448,20924,448,20925,447,20925,446,20925,437,20920,415,20904,402,20874,404,20857,414,20850,430,20850,437xe" filled="false" stroked="true" strokeweight="1pt" strokecolor="#58595b">
                <v:path arrowok="t"/>
              </v:shape>
            </v:group>
            <v:group style="position:absolute;left:20852;top:404;width:71;height:42" coordorigin="20852,404" coordsize="71,42">
              <v:shape style="position:absolute;left:20852;top:404;width:71;height:42" coordorigin="20852,404" coordsize="71,42" path="m20923,437l20923,446,20852,446,20852,437,20858,416,20875,404,20904,407,20918,419,20923,437xe" filled="false" stroked="true" strokeweight="1pt" strokecolor="#58595b">
                <v:path arrowok="t"/>
              </v:shape>
            </v:group>
            <v:group style="position:absolute;left:20951;top:381;width:58;height:116" coordorigin="20951,381" coordsize="58,116">
              <v:shape style="position:absolute;left:20951;top:381;width:58;height:116" coordorigin="20951,381" coordsize="58,116" path="m20976,381l20975,381,20974,381,20974,382,20974,402,20952,402,20951,402,20951,403,20951,404,20951,405,20952,405,20974,405,20974,463,20979,487,20997,496,21009,497,21009,496,21009,495,21009,494,21008,494,20985,489,20977,470,20977,405,21008,405,21009,405,21009,404,21009,403,21009,403,21008,402,20977,402,20977,382,20977,381,20976,381xe" filled="false" stroked="true" strokeweight="1pt" strokecolor="#58595b">
                <v:path arrowok="t"/>
              </v:shape>
            </v:group>
            <v:group style="position:absolute;left:21087;top:381;width:58;height:116" coordorigin="21087,381" coordsize="58,116">
              <v:shape style="position:absolute;left:21087;top:381;width:58;height:116" coordorigin="21087,381" coordsize="58,116" path="m21112,381l21111,381,21110,381,21110,382,21110,402,21088,402,21088,402,21087,403,21087,404,21087,405,21088,405,21110,405,21110,463,21115,487,21133,496,21145,497,21145,496,21145,495,21145,494,21144,494,21121,489,21113,470,21113,405,21145,405,21145,405,21145,404,21145,403,21145,403,21145,402,21113,402,21113,382,21113,381,21112,381xe" filled="false" stroked="true" strokeweight="1pt" strokecolor="#58595b">
                <v:path arrowok="t"/>
              </v:shape>
            </v:group>
            <v:group style="position:absolute;left:21177;top:361;width:72;height:134" coordorigin="21177,361" coordsize="72,134">
              <v:shape style="position:absolute;left:21177;top:361;width:72;height:134" coordorigin="21177,361" coordsize="72,134" path="m21179,361l21178,361,21178,361,21177,362,21177,493,21177,494,21178,494,21179,494,21180,494,21180,493,21180,410,21190,405,21202,402,21216,402,21238,409,21247,428,21247,493,21247,494,21248,494,21249,494,21249,494,21249,493,21249,434,21244,412,21226,401,21201,402,21185,406,21180,362,21180,361,21179,361xe" filled="false" stroked="true" strokeweight="1pt" strokecolor="#58595b">
                <v:path arrowok="t"/>
              </v:shape>
            </v:group>
            <v:group style="position:absolute;left:21290;top:402;width:76;height:93" coordorigin="21290,402" coordsize="76,93">
              <v:shape style="position:absolute;left:21290;top:402;width:76;height:93" coordorigin="21290,402" coordsize="76,93" path="m21290,437l21290,462,21296,484,21313,495,21342,493,21358,485,21365,474,21365,474,21364,474,21364,473,21363,473,21363,473,21362,474,21350,488,21329,494,21304,488,21294,472,21293,448,21363,448,21365,448,21366,447,21366,446,21366,437,21360,415,21344,402,21314,404,21297,414,21291,430,21290,437xe" filled="false" stroked="true" strokeweight="1pt" strokecolor="#58595b">
                <v:path arrowok="t"/>
              </v:shape>
            </v:group>
            <v:group style="position:absolute;left:21293;top:404;width:71;height:42" coordorigin="21293,404" coordsize="71,42">
              <v:shape style="position:absolute;left:21293;top:404;width:71;height:42" coordorigin="21293,404" coordsize="71,42" path="m21363,437l21363,446,21293,446,21293,437,21298,416,21316,404,21344,407,21359,419,21363,437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75.232178pt;margin-top:12.653444pt;width:32.35pt;height:30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27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8"/>
          <w:sz w:val="18"/>
        </w:rPr>
        <w:t>me</w:t>
      </w:r>
      <w:r>
        <w:rPr>
          <w:rFonts w:ascii="Panton Thin"/>
          <w:b w:val="0"/>
          <w:color w:val="58595B"/>
          <w:spacing w:val="16"/>
          <w:sz w:val="18"/>
        </w:rPr>
        <w:t>e</w:t>
      </w:r>
      <w:r>
        <w:rPr>
          <w:rFonts w:ascii="Panton Thin"/>
          <w:b w:val="0"/>
          <w:color w:val="58595B"/>
          <w:sz w:val="18"/>
        </w:rPr>
        <w:t>t</w:t>
      </w:r>
      <w:r>
        <w:rPr>
          <w:rFonts w:ascii="Panton Thin"/>
          <w:b w:val="0"/>
          <w:color w:val="58595B"/>
          <w:spacing w:val="31"/>
          <w:sz w:val="18"/>
        </w:rPr>
        <w:t> </w:t>
      </w:r>
      <w:r>
        <w:rPr>
          <w:rFonts w:ascii="Panton Thin"/>
          <w:b w:val="0"/>
          <w:color w:val="58595B"/>
          <w:spacing w:val="18"/>
          <w:sz w:val="18"/>
        </w:rPr>
        <w:t>th</w:t>
      </w:r>
      <w:r>
        <w:rPr>
          <w:rFonts w:ascii="Panton Thin"/>
          <w:b w:val="0"/>
          <w:color w:val="58595B"/>
          <w:sz w:val="18"/>
        </w:rPr>
        <w:t>e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0"/>
        <w:ind w:left="0" w:right="334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1043.655762pt;margin-top:1.300003pt;width:24.95pt;height:7.8pt;mso-position-horizontal-relative:page;mso-position-vertical-relative:paragraph;z-index:-85264" coordorigin="20873,26" coordsize="499,156">
            <v:group style="position:absolute;left:20883;top:36;width:72;height:136" coordorigin="20883,36" coordsize="72,136">
              <v:shape style="position:absolute;left:20883;top:36;width:72;height:136" coordorigin="20883,36" coordsize="72,136" path="m20885,36l20884,36,20883,36,20883,37,20883,157,20883,163,20885,164,20890,167,20897,169,20906,172,20918,172,20942,166,20953,150,20955,109,20950,87,20932,76,20904,78,20888,82,20886,37,20886,36,20885,36xe" filled="false" stroked="true" strokeweight="1pt" strokecolor="#58595b">
                <v:path arrowok="t"/>
              </v:shape>
            </v:group>
            <v:group style="position:absolute;left:20886;top:77;width:67;height:93" coordorigin="20886,77" coordsize="67,93">
              <v:shape style="position:absolute;left:20886;top:77;width:67;height:93" coordorigin="20886,77" coordsize="67,93" path="m20953,109l20953,136,20947,158,20929,168,20906,169,20897,167,20891,164,20886,162,20886,161,20886,157,20886,86,20890,84,20904,77,20922,77,20944,84,20952,103,20953,109xe" filled="false" stroked="true" strokeweight="1pt" strokecolor="#58595b">
                <v:path arrowok="t"/>
              </v:shape>
            </v:group>
            <v:group style="position:absolute;left:20994;top:76;width:76;height:95" coordorigin="20994,76" coordsize="76,95">
              <v:shape style="position:absolute;left:20994;top:76;width:76;height:95" coordorigin="20994,76" coordsize="76,95" path="m20994,105l20994,142,21002,161,21021,171,21049,167,21065,156,21069,105,21062,86,21042,76,21014,79,20998,90,20994,105xe" filled="false" stroked="true" strokeweight="1pt" strokecolor="#58595b">
                <v:path arrowok="t"/>
              </v:shape>
            </v:group>
            <v:group style="position:absolute;left:20997;top:78;width:70;height:92" coordorigin="20997,78" coordsize="70,92">
              <v:shape style="position:absolute;left:20997;top:78;width:70;height:92" coordorigin="20997,78" coordsize="70,92" path="m21067,105l21067,142,21059,160,21038,169,21012,164,20998,151,20997,105,21005,86,21026,78,21052,82,21065,96,21067,105xe" filled="false" stroked="true" strokeweight="1pt" strokecolor="#58595b">
                <v:path arrowok="t"/>
              </v:shape>
            </v:group>
            <v:group style="position:absolute;left:21106;top:76;width:71;height:95" coordorigin="21106,76" coordsize="71,95">
              <v:shape style="position:absolute;left:21106;top:76;width:71;height:95" coordorigin="21106,76" coordsize="71,95" path="m21109,94l21108,95,21109,95,21110,95,21111,96,21111,95,21117,84,21127,77,21143,77,21167,85,21174,104,21174,121,21171,120,21159,118,21144,118,21117,123,21106,137,21110,160,21126,170,21155,170,21168,168,21175,165,21177,163,21177,157,21177,109,21173,89,21155,76,21128,78,21113,87,21109,94xe" filled="false" stroked="true" strokeweight="1.0pt" strokecolor="#58595b">
                <v:path arrowok="t"/>
              </v:shape>
            </v:group>
            <v:group style="position:absolute;left:21108;top:121;width:66;height:49" coordorigin="21108,121" coordsize="66,49">
              <v:shape style="position:absolute;left:21108;top:121;width:66;height:49" coordorigin="21108,121" coordsize="66,49" path="m21174,123l21174,157,21174,162,21174,163,21169,165,21162,168,21155,169,21143,169,21116,164,21108,148,21115,128,21136,121,21158,121,21171,123,21174,123xe" filled="false" stroked="true" strokeweight="1pt" strokecolor="#58595b">
                <v:path arrowok="t"/>
              </v:shape>
            </v:group>
            <v:group style="position:absolute;left:21220;top:75;width:45;height:95" coordorigin="21220,75" coordsize="45,95">
              <v:shape style="position:absolute;left:21220;top:75;width:45;height:95" coordorigin="21220,75" coordsize="45,95" path="m21258,75l21243,75,21233,78,21227,81,21221,83,21220,85,21220,90,21220,168,21220,169,21220,169,21221,169,21222,169,21222,169,21222,168,21222,90,21222,87,21223,85,21227,83,21233,80,21244,77,21258,77,21263,77,21264,77,21264,77,21264,76,21264,75,21263,75,21258,75xe" filled="false" stroked="true" strokeweight="1pt" strokecolor="#58595b">
                <v:path arrowok="t"/>
              </v:shape>
            </v:group>
            <v:group style="position:absolute;left:21289;top:36;width:72;height:135" coordorigin="21289,36" coordsize="72,135">
              <v:shape style="position:absolute;left:21289;top:36;width:72;height:135" coordorigin="21289,36" coordsize="72,135" path="m21289,109l21289,136,21295,158,21311,170,21339,170,21353,167,21360,164,21361,163,21361,157,21361,37,21361,36,21360,36,21359,36,21359,36,21359,37,21359,83,21354,81,21340,75,21323,75,21300,81,21290,99,21289,109xe" filled="false" stroked="true" strokeweight="1pt" strokecolor="#58595b">
                <v:path arrowok="t"/>
              </v:shape>
            </v:group>
            <v:group style="position:absolute;left:21292;top:78;width:67;height:92" coordorigin="21292,78" coordsize="67,92">
              <v:shape style="position:absolute;left:21292;top:78;width:67;height:92" coordorigin="21292,78" coordsize="67,92" path="m21359,86l21359,157,21359,161,21358,162,21353,164,21348,167,21338,169,21326,169,21303,163,21293,146,21292,109,21298,87,21317,78,21344,80,21358,85,21359,86xe" filled="false" stroked="true" strokeweight="1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3"/>
          <w:sz w:val="18"/>
        </w:rPr>
        <w:t>board</w:t>
      </w:r>
      <w:r>
        <w:rPr>
          <w:rFonts w:ascii="Panton Thin"/>
          <w:sz w:val="18"/>
        </w:rPr>
      </w: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before="0"/>
        <w:ind w:left="1690" w:right="316" w:firstLine="65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1022.146179pt;margin-top:1.812993pt;width:46.6383pt;height:28.873pt;mso-position-horizontal-relative:page;mso-position-vertical-relative:paragraph;z-index:-85192" type="#_x0000_t75" stroked="false">
            <v:imagedata r:id="rId16" o:title=""/>
          </v:shape>
        </w:pict>
      </w:r>
      <w:r>
        <w:rPr/>
        <w:pict>
          <v:shape style="position:absolute;margin-left:975.232178pt;margin-top:6.376631pt;width:35.5pt;height:30pt;mso-position-horizontal-relative:page;mso-position-vertical-relative:paragraph;z-index:251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28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5"/>
          <w:sz w:val="18"/>
        </w:rPr>
        <w:t>executive</w:t>
      </w:r>
      <w:r>
        <w:rPr>
          <w:rFonts w:ascii="Panton Thin"/>
          <w:b w:val="0"/>
          <w:color w:val="58595B"/>
          <w:spacing w:val="21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leadership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before="0"/>
        <w:ind w:left="0" w:right="316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58595B"/>
          <w:spacing w:val="13"/>
          <w:sz w:val="18"/>
        </w:rPr>
        <w:t>team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spacing w:before="0"/>
        <w:ind w:left="1704" w:right="113" w:firstLine="837"/>
        <w:jc w:val="lef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1022.642395pt;margin-top:3.243997pt;width:56.7pt;height:18.855981pt;mso-position-horizontal-relative:page;mso-position-vertical-relative:paragraph;z-index:-85624" type="#_x0000_t75" stroked="false">
            <v:imagedata r:id="rId17" o:title=""/>
          </v:shape>
        </w:pict>
      </w:r>
      <w:r>
        <w:rPr/>
        <w:pict>
          <v:shape style="position:absolute;margin-left:975.232178pt;margin-top:-4.570365pt;width:35.65pt;height:30pt;mso-position-horizontal-relative:page;mso-position-vertical-relative:paragraph;z-index:253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29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8"/>
          <w:sz w:val="18"/>
        </w:rPr>
        <w:t>ou</w:t>
      </w:r>
      <w:r>
        <w:rPr>
          <w:rFonts w:ascii="Panton Thin"/>
          <w:b w:val="0"/>
          <w:color w:val="58595B"/>
          <w:sz w:val="18"/>
        </w:rPr>
        <w:t>r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organisation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line="240" w:lineRule="auto" w:before="12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before="0"/>
        <w:ind w:left="0" w:right="334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group style="position:absolute;margin-left:1020.318787pt;margin-top:22.040003pt;width:48.45pt;height:7.8pt;mso-position-horizontal-relative:page;mso-position-vertical-relative:paragraph;z-index:-85480" coordorigin="20406,441" coordsize="969,156">
            <v:group style="position:absolute;left:20416;top:492;width:83;height:93" coordorigin="20416,492" coordsize="83,93">
              <v:shape style="position:absolute;left:20416;top:492;width:83;height:93" coordorigin="20416,492" coordsize="83,93" path="m20498,492l20497,492,20496,492,20496,493,20463,570,20458,582,20456,578,20454,574,20453,570,20419,493,20419,492,20418,492,20417,492,20417,492,20417,493,20456,584,20456,585,20457,585,20458,585,20459,585,20459,584,20498,493,20499,492,20498,492,20498,492xe" filled="false" stroked="true" strokeweight="1.0pt" strokecolor="#58595b">
                <v:path arrowok="t"/>
              </v:shape>
            </v:group>
            <v:group style="position:absolute;left:20528;top:491;width:76;height:95" coordorigin="20528,491" coordsize="76,95">
              <v:shape style="position:absolute;left:20528;top:491;width:76;height:95" coordorigin="20528,491" coordsize="76,95" path="m20528,520l20528,557,20536,576,20555,586,20584,582,20599,571,20603,520,20596,500,20576,491,20548,494,20533,505,20528,520xe" filled="false" stroked="true" strokeweight="1pt" strokecolor="#58595b">
                <v:path arrowok="t"/>
              </v:shape>
            </v:group>
            <v:group style="position:absolute;left:20531;top:492;width:70;height:92" coordorigin="20531,492" coordsize="70,92">
              <v:shape style="position:absolute;left:20531;top:492;width:70;height:92" coordorigin="20531,492" coordsize="70,92" path="m20601,519l20601,557,20593,575,20572,584,20546,579,20532,566,20531,519,20539,501,20560,492,20586,497,20599,510,20601,519xe" filled="false" stroked="true" strokeweight="1pt" strokecolor="#58595b">
                <v:path arrowok="t"/>
              </v:shape>
            </v:group>
            <v:group style="position:absolute;left:20646;top:451;width:3;height:134" coordorigin="20646,451" coordsize="3,134">
              <v:shape style="position:absolute;left:20646;top:451;width:3;height:134" coordorigin="20646,451" coordsize="3,134" path="m20649,583l20649,452,20649,451,20648,451,20647,451,20647,451,20646,452,20646,583,20646,584,20647,584,20648,584,20649,584,20649,583xe" filled="false" stroked="true" strokeweight="1pt" strokecolor="#58595b">
                <v:path arrowok="t"/>
              </v:shape>
            </v:group>
            <v:group style="position:absolute;left:20694;top:492;width:72;height:94" coordorigin="20694,492" coordsize="72,94">
              <v:shape style="position:absolute;left:20694;top:492;width:72;height:94" coordorigin="20694,492" coordsize="72,94" path="m20765,492l20764,492,20764,492,20764,493,20764,571,20764,574,20763,576,20759,578,20753,581,20742,584,20728,584,20706,578,20697,558,20697,493,20697,492,20696,492,20695,492,20694,492,20694,493,20694,552,20700,574,20717,585,20744,585,20758,581,20765,578,20766,576,20766,571,20766,493,20766,492,20766,492,20765,492xe" filled="false" stroked="true" strokeweight="1pt" strokecolor="#58595b">
                <v:path arrowok="t"/>
              </v:shape>
            </v:group>
            <v:group style="position:absolute;left:20810;top:491;width:72;height:94" coordorigin="20810,491" coordsize="72,94">
              <v:shape style="position:absolute;left:20810;top:491;width:72;height:94" coordorigin="20810,491" coordsize="72,94" path="m20817,495l20812,498,20810,500,20810,505,20810,583,20810,584,20811,584,20811,584,20812,584,20813,584,20813,583,20813,505,20813,502,20813,500,20818,498,20824,495,20835,492,20849,492,20871,499,20880,518,20880,583,20880,584,20881,584,20882,584,20882,584,20882,583,20882,524,20877,502,20859,491,20832,491,20818,495,20817,495xe" filled="false" stroked="true" strokeweight="1.0pt" strokecolor="#58595b">
                <v:path arrowok="t"/>
              </v:shape>
            </v:group>
            <v:group style="position:absolute;left:20912;top:471;width:58;height:116" coordorigin="20912,471" coordsize="58,116">
              <v:shape style="position:absolute;left:20912;top:471;width:58;height:116" coordorigin="20912,471" coordsize="58,116" path="m20937,471l20935,471,20935,471,20935,471,20935,492,20913,492,20912,492,20912,493,20912,494,20912,494,20913,495,20935,495,20935,553,20940,577,20958,586,20969,587,20970,586,20970,585,20970,584,20969,584,20945,579,20938,560,20937,495,20969,495,20970,495,20970,494,20970,493,20970,492,20969,492,20937,492,20937,471,20937,471,20937,471xe" filled="false" stroked="true" strokeweight="1pt" strokecolor="#58595b">
                <v:path arrowok="t"/>
              </v:shape>
            </v:group>
            <v:group style="position:absolute;left:20998;top:492;width:76;height:93" coordorigin="20998,492" coordsize="76,93">
              <v:shape style="position:absolute;left:20998;top:492;width:76;height:93" coordorigin="20998,492" coordsize="76,93" path="m20998,527l20998,552,21004,573,21021,585,21050,583,21066,574,21073,564,21073,564,21072,564,21072,563,21071,563,21071,563,21070,563,21058,578,21037,584,21013,578,21002,561,21001,538,21071,538,21073,538,21074,537,21074,535,21074,527,21068,505,21052,492,21022,494,21005,504,20999,520,20998,527xe" filled="false" stroked="true" strokeweight="1pt" strokecolor="#58595b">
                <v:path arrowok="t"/>
              </v:shape>
            </v:group>
            <v:group style="position:absolute;left:21001;top:494;width:71;height:42" coordorigin="21001,494" coordsize="71,42">
              <v:shape style="position:absolute;left:21001;top:494;width:71;height:42" coordorigin="21001,494" coordsize="71,42" path="m21071,527l21071,535,21001,535,21001,527,21006,505,21024,494,21052,497,21067,509,21071,527xe" filled="false" stroked="true" strokeweight="1pt" strokecolor="#58595b">
                <v:path arrowok="t"/>
              </v:shape>
            </v:group>
            <v:group style="position:absolute;left:21110;top:492;width:76;height:93" coordorigin="21110,492" coordsize="76,93">
              <v:shape style="position:absolute;left:21110;top:492;width:76;height:93" coordorigin="21110,492" coordsize="76,93" path="m21110,527l21110,552,21116,573,21133,585,21162,583,21178,574,21185,564,21185,564,21185,564,21184,563,21183,563,21183,563,21183,563,21170,578,21149,584,21125,578,21114,561,21113,538,21183,538,21185,538,21186,537,21186,535,21186,527,21180,505,21164,492,21135,494,21117,504,21111,520,21110,527xe" filled="false" stroked="true" strokeweight="1pt" strokecolor="#58595b">
                <v:path arrowok="t"/>
              </v:shape>
            </v:group>
            <v:group style="position:absolute;left:21113;top:494;width:71;height:42" coordorigin="21113,494" coordsize="71,42">
              <v:shape style="position:absolute;left:21113;top:494;width:71;height:42" coordorigin="21113,494" coordsize="71,42" path="m21183,527l21183,535,21113,535,21113,527,21118,505,21136,494,21164,497,21179,509,21183,527xe" filled="false" stroked="true" strokeweight="1pt" strokecolor="#58595b">
                <v:path arrowok="t"/>
              </v:shape>
            </v:group>
            <v:group style="position:absolute;left:21226;top:490;width:45;height:95" coordorigin="21226,490" coordsize="45,95">
              <v:shape style="position:absolute;left:21226;top:490;width:45;height:95" coordorigin="21226,490" coordsize="45,95" path="m21264,490l21249,490,21239,493,21232,495,21227,498,21226,500,21226,505,21226,583,21226,584,21226,584,21226,584,21227,584,21228,584,21228,583,21228,505,21228,502,21229,500,21233,498,21239,495,21250,492,21264,492,21269,492,21270,492,21270,491,21270,490,21270,490,21269,490,21264,490xe" filled="false" stroked="true" strokeweight="1pt" strokecolor="#58595b">
                <v:path arrowok="t"/>
              </v:shape>
            </v:group>
            <v:group style="position:absolute;left:21294;top:490;width:72;height:97" coordorigin="21294,490" coordsize="72,97">
              <v:shape style="position:absolute;left:21294;top:490;width:72;height:97" coordorigin="21294,490" coordsize="72,97" path="m21297,514l21306,534,21327,539,21353,544,21363,559,21356,577,21333,584,21311,580,21297,566,21296,562,21295,562,21294,562,21294,563,21294,563,21294,563,21307,580,21326,586,21354,582,21365,568,21358,545,21339,538,21313,534,21300,522,21306,500,21325,492,21351,497,21362,509,21363,511,21363,511,21364,511,21365,511,21365,510,21365,510,21365,509,21353,495,21330,490,21306,496,21297,513,21297,514xe" filled="false" stroked="true" strokeweight="1.0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position w:val="2"/>
          <w:sz w:val="60"/>
        </w:rPr>
        <w:t>30</w:t>
      </w:r>
      <w:r>
        <w:rPr>
          <w:rFonts w:ascii="Panton Thin"/>
          <w:b w:val="0"/>
          <w:color w:val="939598"/>
          <w:spacing w:val="35"/>
          <w:position w:val="2"/>
          <w:sz w:val="60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volunteers</w:t>
      </w:r>
      <w:r>
        <w:rPr>
          <w:rFonts w:ascii="Panton Thin"/>
          <w:sz w:val="18"/>
        </w:rPr>
      </w:r>
    </w:p>
    <w:p>
      <w:pPr>
        <w:spacing w:before="339"/>
        <w:ind w:left="1553" w:right="316" w:firstLine="131"/>
        <w:jc w:val="right"/>
        <w:rPr>
          <w:rFonts w:ascii="Panton Thin" w:hAnsi="Panton Thin" w:cs="Panton Thin" w:eastAsia="Panton Thin"/>
          <w:sz w:val="18"/>
          <w:szCs w:val="18"/>
        </w:rPr>
      </w:pPr>
      <w:r>
        <w:rPr/>
        <w:pict>
          <v:shape style="position:absolute;margin-left:1014.577026pt;margin-top:18.763pt;width:54.191368pt;height:18.065037pt;mso-position-horizontal-relative:page;mso-position-vertical-relative:paragraph;z-index:-85384" type="#_x0000_t75" stroked="false">
            <v:imagedata r:id="rId18" o:title=""/>
          </v:shape>
        </w:pict>
      </w:r>
      <w:r>
        <w:rPr/>
        <w:pict>
          <v:shape style="position:absolute;margin-left:975.232178pt;margin-top:11.486339pt;width:30.95pt;height:30pt;mso-position-horizontal-relative:page;mso-position-vertical-relative:paragraph;z-index:256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939598"/>
                      <w:sz w:val="60"/>
                    </w:rPr>
                    <w:t>31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5"/>
          <w:w w:val="95"/>
          <w:sz w:val="18"/>
        </w:rPr>
        <w:t>partnering</w:t>
      </w:r>
      <w:r>
        <w:rPr>
          <w:rFonts w:ascii="Panton Thin"/>
          <w:b w:val="0"/>
          <w:color w:val="58595B"/>
          <w:spacing w:val="-6"/>
          <w:sz w:val="18"/>
        </w:rPr>
        <w:t> </w:t>
      </w:r>
      <w:r>
        <w:rPr>
          <w:rFonts w:ascii="Panton Thin"/>
          <w:b w:val="0"/>
          <w:color w:val="58595B"/>
          <w:spacing w:val="10"/>
          <w:sz w:val="18"/>
        </w:rPr>
        <w:t>for</w:t>
      </w:r>
      <w:r>
        <w:rPr>
          <w:rFonts w:ascii="Panton Thin"/>
          <w:b w:val="0"/>
          <w:color w:val="58595B"/>
          <w:spacing w:val="30"/>
          <w:sz w:val="18"/>
        </w:rPr>
        <w:t> </w:t>
      </w:r>
      <w:r>
        <w:rPr>
          <w:rFonts w:ascii="Panton Thin"/>
          <w:b w:val="0"/>
          <w:color w:val="58595B"/>
          <w:spacing w:val="15"/>
          <w:sz w:val="18"/>
        </w:rPr>
        <w:t>success</w:t>
      </w:r>
      <w:r>
        <w:rPr>
          <w:rFonts w:ascii="Panton Thin"/>
          <w:b w:val="0"/>
          <w:color w:val="58595B"/>
          <w:spacing w:val="-28"/>
          <w:sz w:val="18"/>
        </w:rPr>
        <w:t> </w:t>
      </w:r>
      <w:r>
        <w:rPr>
          <w:rFonts w:ascii="Panton Thin"/>
          <w:sz w:val="18"/>
        </w:rPr>
      </w:r>
    </w:p>
    <w:p>
      <w:pPr>
        <w:spacing w:after="0"/>
        <w:jc w:val="right"/>
        <w:rPr>
          <w:rFonts w:ascii="Panton Thin" w:hAnsi="Panton Thin" w:cs="Panton Thin" w:eastAsia="Panton Thin"/>
          <w:sz w:val="18"/>
          <w:szCs w:val="18"/>
        </w:rPr>
        <w:sectPr>
          <w:type w:val="continuous"/>
          <w:pgSz w:w="23820" w:h="16840" w:orient="landscape"/>
          <w:pgMar w:top="1580" w:bottom="280" w:left="240" w:right="2100"/>
          <w:cols w:num="6" w:equalWidth="0">
            <w:col w:w="3867" w:space="40"/>
            <w:col w:w="3305" w:space="40"/>
            <w:col w:w="3282" w:space="2474"/>
            <w:col w:w="2573" w:space="100"/>
            <w:col w:w="2788" w:space="40"/>
            <w:col w:w="2971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25"/>
          <w:szCs w:val="2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25"/>
          <w:szCs w:val="25"/>
        </w:rPr>
        <w:sectPr>
          <w:pgSz w:w="23820" w:h="16840" w:orient="landscape"/>
          <w:pgMar w:top="1580" w:bottom="0" w:left="1000" w:right="240"/>
        </w:sectPr>
      </w:pPr>
    </w:p>
    <w:p>
      <w:pPr>
        <w:pStyle w:val="Heading3"/>
        <w:tabs>
          <w:tab w:pos="709" w:val="left" w:leader="none"/>
        </w:tabs>
        <w:spacing w:line="508" w:lineRule="exact" w:before="7"/>
        <w:ind w:left="133" w:right="0"/>
        <w:jc w:val="left"/>
      </w:pPr>
      <w:r>
        <w:rPr>
          <w:b w:val="0"/>
          <w:color w:val="00AFDD"/>
        </w:rPr>
        <w:t>a</w:t>
        <w:tab/>
      </w:r>
      <w:r>
        <w:rPr>
          <w:b w:val="0"/>
          <w:color w:val="00AFDD"/>
          <w:spacing w:val="60"/>
        </w:rPr>
        <w:t>yea</w:t>
      </w:r>
      <w:r>
        <w:rPr>
          <w:b w:val="0"/>
          <w:color w:val="00AFDD"/>
        </w:rPr>
        <w:t>r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pStyle w:val="Heading5"/>
        <w:spacing w:line="515" w:lineRule="exact"/>
        <w:ind w:right="0"/>
        <w:jc w:val="left"/>
      </w:pPr>
      <w:r>
        <w:rPr/>
        <w:br w:type="column"/>
      </w:r>
      <w:r>
        <w:rPr>
          <w:color w:val="939598"/>
          <w:spacing w:val="28"/>
        </w:rPr>
        <w:t>p</w:t>
      </w:r>
      <w:r>
        <w:rPr>
          <w:color w:val="939598"/>
          <w:spacing w:val="39"/>
        </w:rPr>
        <w:t>a</w:t>
      </w:r>
      <w:r>
        <w:rPr>
          <w:color w:val="939598"/>
          <w:spacing w:val="36"/>
        </w:rPr>
        <w:t>thway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15"/>
        </w:rPr>
        <w:t>to</w:t>
      </w:r>
      <w:r>
        <w:rPr/>
      </w:r>
    </w:p>
    <w:p>
      <w:pPr>
        <w:tabs>
          <w:tab w:pos="4706" w:val="left" w:leader="none"/>
        </w:tabs>
        <w:spacing w:line="515" w:lineRule="exact" w:before="0"/>
        <w:ind w:left="133" w:right="0" w:firstLine="0"/>
        <w:jc w:val="left"/>
        <w:rPr>
          <w:rFonts w:ascii="Manus" w:hAnsi="Manus" w:cs="Manus" w:eastAsia="Manus"/>
          <w:sz w:val="36"/>
          <w:szCs w:val="36"/>
        </w:rPr>
      </w:pPr>
      <w:r>
        <w:rPr/>
        <w:br w:type="column"/>
      </w:r>
      <w:r>
        <w:rPr>
          <w:rFonts w:ascii="Manus"/>
          <w:color w:val="939598"/>
          <w:spacing w:val="36"/>
          <w:sz w:val="36"/>
        </w:rPr>
        <w:t>hop</w:t>
      </w:r>
      <w:r>
        <w:rPr>
          <w:rFonts w:ascii="Manus"/>
          <w:color w:val="939598"/>
          <w:sz w:val="36"/>
        </w:rPr>
        <w:t>e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43"/>
          <w:sz w:val="36"/>
        </w:rPr>
        <w:t>a</w:t>
      </w:r>
      <w:r>
        <w:rPr>
          <w:rFonts w:ascii="Manus"/>
          <w:color w:val="939598"/>
          <w:spacing w:val="28"/>
          <w:sz w:val="36"/>
        </w:rPr>
        <w:t>f</w:t>
      </w:r>
      <w:r>
        <w:rPr>
          <w:rFonts w:ascii="Manus"/>
          <w:color w:val="939598"/>
          <w:spacing w:val="36"/>
          <w:sz w:val="36"/>
        </w:rPr>
        <w:t>te</w:t>
      </w:r>
      <w:r>
        <w:rPr>
          <w:rFonts w:ascii="Manus"/>
          <w:color w:val="939598"/>
          <w:sz w:val="36"/>
        </w:rPr>
        <w:t>r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18"/>
          <w:sz w:val="36"/>
        </w:rPr>
        <w:t>pr</w:t>
      </w:r>
      <w:r>
        <w:rPr>
          <w:rFonts w:ascii="Manus"/>
          <w:color w:val="939598"/>
          <w:spacing w:val="-28"/>
          <w:sz w:val="36"/>
        </w:rPr>
        <w:t> </w:t>
      </w:r>
      <w:r>
        <w:rPr>
          <w:rFonts w:ascii="Manus"/>
          <w:color w:val="939598"/>
          <w:spacing w:val="18"/>
          <w:sz w:val="36"/>
        </w:rPr>
        <w:t>iso</w:t>
      </w:r>
      <w:r>
        <w:rPr>
          <w:rFonts w:ascii="Manus"/>
          <w:color w:val="939598"/>
          <w:spacing w:val="-28"/>
          <w:sz w:val="36"/>
        </w:rPr>
        <w:t> </w:t>
      </w:r>
      <w:r>
        <w:rPr>
          <w:rFonts w:ascii="Manus"/>
          <w:color w:val="939598"/>
          <w:sz w:val="36"/>
        </w:rPr>
        <w:t>n</w:t>
        <w:tab/>
      </w:r>
      <w:r>
        <w:rPr>
          <w:rFonts w:ascii="Manus"/>
          <w:color w:val="939598"/>
          <w:spacing w:val="36"/>
          <w:sz w:val="36"/>
        </w:rPr>
        <w:t>w</w:t>
      </w:r>
      <w:r>
        <w:rPr>
          <w:rFonts w:ascii="Manus"/>
          <w:color w:val="939598"/>
          <w:spacing w:val="39"/>
          <w:sz w:val="36"/>
        </w:rPr>
        <w:t>o</w:t>
      </w:r>
      <w:r>
        <w:rPr>
          <w:rFonts w:ascii="Manus"/>
          <w:color w:val="939598"/>
          <w:spacing w:val="43"/>
          <w:sz w:val="36"/>
        </w:rPr>
        <w:t>rk</w:t>
      </w:r>
      <w:r>
        <w:rPr>
          <w:rFonts w:ascii="Manus"/>
          <w:color w:val="939598"/>
          <w:spacing w:val="36"/>
          <w:sz w:val="36"/>
        </w:rPr>
        <w:t>in</w:t>
      </w:r>
      <w:r>
        <w:rPr>
          <w:rFonts w:ascii="Manus"/>
          <w:color w:val="939598"/>
          <w:sz w:val="36"/>
        </w:rPr>
        <w:t>g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30"/>
          <w:sz w:val="36"/>
        </w:rPr>
        <w:t>t</w:t>
      </w:r>
      <w:r>
        <w:rPr>
          <w:rFonts w:ascii="Manus"/>
          <w:color w:val="939598"/>
          <w:spacing w:val="36"/>
          <w:sz w:val="36"/>
        </w:rPr>
        <w:t>o</w:t>
      </w:r>
      <w:r>
        <w:rPr>
          <w:rFonts w:ascii="Manus"/>
          <w:color w:val="939598"/>
          <w:spacing w:val="43"/>
          <w:sz w:val="36"/>
        </w:rPr>
        <w:t>g</w:t>
      </w:r>
      <w:r>
        <w:rPr>
          <w:rFonts w:ascii="Manus"/>
          <w:color w:val="939598"/>
          <w:spacing w:val="36"/>
          <w:sz w:val="36"/>
        </w:rPr>
        <w:t>et</w:t>
      </w:r>
      <w:r>
        <w:rPr>
          <w:rFonts w:ascii="Manus"/>
          <w:color w:val="939598"/>
          <w:spacing w:val="28"/>
          <w:sz w:val="36"/>
        </w:rPr>
        <w:t>h</w:t>
      </w:r>
      <w:r>
        <w:rPr>
          <w:rFonts w:ascii="Manus"/>
          <w:color w:val="939598"/>
          <w:spacing w:val="36"/>
          <w:sz w:val="36"/>
        </w:rPr>
        <w:t>e</w:t>
      </w:r>
      <w:r>
        <w:rPr>
          <w:rFonts w:ascii="Manus"/>
          <w:color w:val="939598"/>
          <w:sz w:val="36"/>
        </w:rPr>
        <w:t>r</w:t>
      </w:r>
      <w:r>
        <w:rPr>
          <w:rFonts w:ascii="Manus"/>
          <w:color w:val="939598"/>
          <w:spacing w:val="-35"/>
          <w:sz w:val="36"/>
        </w:rPr>
        <w:t> </w:t>
      </w:r>
      <w:r>
        <w:rPr>
          <w:rFonts w:ascii="Manus"/>
          <w:sz w:val="36"/>
        </w:rPr>
      </w:r>
    </w:p>
    <w:p>
      <w:pPr>
        <w:spacing w:line="515" w:lineRule="exact" w:before="0"/>
        <w:ind w:left="133" w:right="0" w:firstLine="0"/>
        <w:jc w:val="left"/>
        <w:rPr>
          <w:rFonts w:ascii="Manus" w:hAnsi="Manus" w:cs="Manus" w:eastAsia="Manus"/>
          <w:sz w:val="36"/>
          <w:szCs w:val="36"/>
        </w:rPr>
      </w:pPr>
      <w:r>
        <w:rPr/>
        <w:br w:type="column"/>
      </w:r>
      <w:r>
        <w:rPr>
          <w:rFonts w:ascii="Manus"/>
          <w:color w:val="939598"/>
          <w:spacing w:val="32"/>
          <w:sz w:val="36"/>
        </w:rPr>
        <w:t>s</w:t>
      </w:r>
      <w:r>
        <w:rPr>
          <w:rFonts w:ascii="Manus"/>
          <w:color w:val="939598"/>
          <w:spacing w:val="36"/>
          <w:sz w:val="36"/>
        </w:rPr>
        <w:t>ucce</w:t>
      </w:r>
      <w:r>
        <w:rPr>
          <w:rFonts w:ascii="Manus"/>
          <w:color w:val="939598"/>
          <w:spacing w:val="17"/>
          <w:sz w:val="36"/>
        </w:rPr>
        <w:t>s</w:t>
      </w:r>
      <w:r>
        <w:rPr>
          <w:rFonts w:ascii="Manus"/>
          <w:color w:val="939598"/>
          <w:sz w:val="36"/>
        </w:rPr>
        <w:t>s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36"/>
          <w:sz w:val="36"/>
        </w:rPr>
        <w:t>f</w:t>
      </w:r>
      <w:r>
        <w:rPr>
          <w:rFonts w:ascii="Manus"/>
          <w:color w:val="939598"/>
          <w:spacing w:val="39"/>
          <w:sz w:val="36"/>
        </w:rPr>
        <w:t>o</w:t>
      </w:r>
      <w:r>
        <w:rPr>
          <w:rFonts w:ascii="Manus"/>
          <w:color w:val="939598"/>
          <w:sz w:val="36"/>
        </w:rPr>
        <w:t>r</w:t>
      </w:r>
      <w:r>
        <w:rPr>
          <w:rFonts w:ascii="Manus"/>
          <w:sz w:val="36"/>
        </w:rPr>
      </w:r>
    </w:p>
    <w:p>
      <w:pPr>
        <w:spacing w:line="515" w:lineRule="exact" w:before="0"/>
        <w:ind w:left="133" w:right="0" w:firstLine="0"/>
        <w:jc w:val="left"/>
        <w:rPr>
          <w:rFonts w:ascii="Manus" w:hAnsi="Manus" w:cs="Manus" w:eastAsia="Manus"/>
          <w:sz w:val="36"/>
          <w:szCs w:val="36"/>
        </w:rPr>
      </w:pPr>
      <w:r>
        <w:rPr/>
        <w:br w:type="column"/>
      </w:r>
      <w:r>
        <w:rPr>
          <w:rFonts w:ascii="Manus"/>
          <w:color w:val="939598"/>
          <w:spacing w:val="36"/>
          <w:sz w:val="36"/>
        </w:rPr>
        <w:t>industr</w:t>
      </w:r>
      <w:r>
        <w:rPr>
          <w:rFonts w:ascii="Manus"/>
          <w:color w:val="939598"/>
          <w:sz w:val="36"/>
        </w:rPr>
        <w:t>y</w:t>
      </w:r>
      <w:r>
        <w:rPr>
          <w:rFonts w:ascii="Manus"/>
          <w:color w:val="939598"/>
          <w:spacing w:val="-35"/>
          <w:sz w:val="36"/>
        </w:rPr>
        <w:t> </w:t>
      </w:r>
      <w:r>
        <w:rPr>
          <w:rFonts w:ascii="Manus"/>
          <w:sz w:val="36"/>
        </w:rPr>
      </w:r>
    </w:p>
    <w:p>
      <w:pPr>
        <w:spacing w:after="0" w:line="515" w:lineRule="exact"/>
        <w:jc w:val="left"/>
        <w:rPr>
          <w:rFonts w:ascii="Manus" w:hAnsi="Manus" w:cs="Manus" w:eastAsia="Manus"/>
          <w:sz w:val="36"/>
          <w:szCs w:val="36"/>
        </w:rPr>
        <w:sectPr>
          <w:type w:val="continuous"/>
          <w:pgSz w:w="23820" w:h="16840" w:orient="landscape"/>
          <w:pgMar w:top="1580" w:bottom="280" w:left="1000" w:right="240"/>
          <w:cols w:num="5" w:equalWidth="0">
            <w:col w:w="2093" w:space="1573"/>
            <w:col w:w="1873" w:space="1793"/>
            <w:col w:w="7123" w:space="1116"/>
            <w:col w:w="1682" w:space="1984"/>
            <w:col w:w="3343"/>
          </w:cols>
        </w:sectPr>
      </w:pPr>
    </w:p>
    <w:p>
      <w:pPr>
        <w:tabs>
          <w:tab w:pos="892" w:val="left" w:leader="none"/>
        </w:tabs>
        <w:spacing w:before="252"/>
        <w:ind w:left="13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7.262901pt;margin-top:18.810020pt;width:3.85pt;height:23.5pt;mso-position-horizontal-relative:page;mso-position-vertical-relative:paragraph;z-index:-84784" coordorigin="1145,376" coordsize="77,470">
            <v:group style="position:absolute;left:1175;top:406;width:17;height:17" coordorigin="1175,406" coordsize="17,17">
              <v:shape style="position:absolute;left:1175;top:406;width:17;height:17" coordorigin="1175,406" coordsize="17,17" path="m1185,406l1182,406,1177,406,1175,408,1175,413,1175,416,1175,422,1177,423,1182,423,1185,423,1190,423,1192,421,1192,416,1192,413,1192,408,1190,406,1185,406xe" filled="false" stroked="true" strokeweight="3pt" strokecolor="#00afdd">
                <v:path arrowok="t"/>
              </v:shape>
            </v:group>
            <v:group style="position:absolute;left:1179;top:510;width:9;height:306" coordorigin="1179,510" coordsize="9,306">
              <v:shape style="position:absolute;left:1179;top:510;width:9;height:306" coordorigin="1179,510" coordsize="9,306" path="m1185,510l1182,510,1180,510,1179,511,1179,512,1179,814,1179,815,1180,816,1182,816,1185,816,1187,816,1188,815,1188,814,1188,512,1188,511,1187,510,1185,510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.862503pt;margin-top:25.080055pt;width:12pt;height:15.75pt;mso-position-horizontal-relative:page;mso-position-vertical-relative:paragraph;z-index:-84760" coordorigin="1337,502" coordsize="240,315">
            <v:shape style="position:absolute;left:1337;top:502;width:240;height:315" coordorigin="1337,502" coordsize="240,315" path="m1359,521l1342,529,1337,535,1337,553,1337,814,1337,815,1338,816,1340,816,1343,816,1345,816,1346,815,1346,814,1346,553,1346,542,1347,535,1411,514,1458,509,1487,511,1545,539,1568,598,1569,814,1569,815,1569,816,1571,816,1575,816,1577,816,1577,815,1577,814,1577,616,1576,590,1550,532,1492,504,1465,502,1438,503,1415,505,1395,509,1378,514,1364,519,1359,521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95.302101pt;margin-top:23.580122pt;width:45.2pt;height:19.150pt;mso-position-horizontal-relative:page;mso-position-vertical-relative:paragraph;z-index:-84736" coordorigin="1906,472" coordsize="904,383">
            <v:group style="position:absolute;left:1936;top:502;width:148;height:315" coordorigin="1936,502" coordsize="148,315">
              <v:shape style="position:absolute;left:1936;top:502;width:148;height:315" coordorigin="1936,502" coordsize="148,315" path="m2063,502l1994,509,1936,549,1936,814,1936,815,1937,816,1938,816,1942,816,1944,816,1944,815,1944,814,1944,553,1944,542,1946,535,2010,514,2081,509,2083,509,2084,509,2084,507,2084,504,2084,502,2083,502,2081,502,2063,502xe" filled="false" stroked="true" strokeweight="3pt" strokecolor="#00afdd">
                <v:path arrowok="t"/>
              </v:shape>
            </v:group>
            <v:group style="position:absolute;left:2162;top:503;width:252;height:322" coordorigin="2162,503" coordsize="252,322">
              <v:shape style="position:absolute;left:2162;top:503;width:252;height:322" coordorigin="2162,503" coordsize="252,322" path="m2162,625l2162,710,2163,734,2189,791,2247,821,2273,824,2302,823,2366,802,2411,750,2411,749,2409,748,2406,746,2405,746,2404,746,2403,748,2393,764,2381,779,2367,792,2350,803,2330,810,2307,815,2275,814,2207,792,2171,726,2170,662,2405,662,2411,662,2414,659,2414,654,2414,625,2399,559,2355,516,2310,503,2279,504,2210,525,2166,588,2162,610,2162,625xe" filled="false" stroked="true" strokeweight="3pt" strokecolor="#00afdd">
                <v:path arrowok="t"/>
              </v:shape>
            </v:group>
            <v:group style="position:absolute;left:2170;top:510;width:236;height:145" coordorigin="2170,510" coordsize="236,145">
              <v:shape style="position:absolute;left:2170;top:510;width:236;height:145" coordorigin="2170,510" coordsize="236,145" path="m2405,625l2405,654,2170,654,2170,625,2172,601,2197,543,2254,513,2280,510,2309,511,2371,538,2402,590,2405,625xe" filled="false" stroked="true" strokeweight="3pt" strokecolor="#00afdd">
                <v:path arrowok="t"/>
              </v:shape>
            </v:group>
            <v:group style="position:absolute;left:2505;top:510;width:275;height:309" coordorigin="2505,510" coordsize="275,309">
              <v:shape style="position:absolute;left:2505;top:510;width:275;height:309" coordorigin="2505,510" coordsize="275,309" path="m2777,510l2773,510,2771,510,2770,511,2769,512,2659,770,2643,808,2642,808,2634,790,2626,771,2515,513,2514,511,2514,510,2511,510,2508,510,2505,510,2505,511,2506,513,2637,816,2638,818,2639,819,2641,819,2643,819,2646,819,2646,818,2648,816,2778,512,2780,510,2778,510,2777,510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3.032501pt;margin-top:18.810020pt;width:3.85pt;height:23.5pt;mso-position-horizontal-relative:page;mso-position-vertical-relative:paragraph;z-index:-84712" coordorigin="2861,376" coordsize="77,470">
            <v:group style="position:absolute;left:2891;top:406;width:17;height:17" coordorigin="2891,406" coordsize="17,17">
              <v:shape style="position:absolute;left:2891;top:406;width:17;height:17" coordorigin="2891,406" coordsize="17,17" path="m2900,406l2898,406,2892,406,2891,408,2891,413,2891,416,2891,422,2892,423,2898,423,2900,423,2906,423,2907,421,2907,416,2907,413,2907,408,2906,406,2900,406xe" filled="false" stroked="true" strokeweight="3pt" strokecolor="#00afdd">
                <v:path arrowok="t"/>
              </v:shape>
            </v:group>
            <v:group style="position:absolute;left:2895;top:510;width:9;height:306" coordorigin="2895,510" coordsize="9,306">
              <v:shape style="position:absolute;left:2895;top:510;width:9;height:306" coordorigin="2895,510" coordsize="9,306" path="m2901,510l2897,510,2895,510,2895,511,2895,512,2895,814,2895,815,2895,816,2897,816,2901,816,2903,816,2903,815,2903,814,2903,512,2903,511,2903,510,2901,510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0.592102pt;margin-top:23.642939pt;width:40.9pt;height:19.1pt;mso-position-horizontal-relative:page;mso-position-vertical-relative:paragraph;z-index:-84688" coordorigin="3012,473" coordsize="818,382">
            <v:group style="position:absolute;left:3042;top:503;width:252;height:322" coordorigin="3042,503" coordsize="252,322">
              <v:shape style="position:absolute;left:3042;top:503;width:252;height:322" coordorigin="3042,503" coordsize="252,322" path="m3042,625l3042,710,3044,734,3070,791,3127,821,3153,824,3182,823,3246,802,3291,750,3291,749,3290,748,3287,746,3285,746,3284,746,3283,748,3273,764,3261,779,3247,792,3230,803,3210,810,3187,815,3155,814,3087,792,3051,726,3050,662,3285,662,3291,662,3294,659,3294,654,3294,625,3279,559,3235,516,3190,503,3159,504,3090,525,3046,588,3043,610,3042,625xe" filled="false" stroked="true" strokeweight="3pt" strokecolor="#00afdd">
                <v:path arrowok="t"/>
              </v:shape>
            </v:group>
            <v:group style="position:absolute;left:3050;top:510;width:236;height:145" coordorigin="3050,510" coordsize="236,145">
              <v:shape style="position:absolute;left:3050;top:510;width:236;height:145" coordorigin="3050,510" coordsize="236,145" path="m3285,625l3285,654,3050,654,3050,625,3052,601,3078,543,3135,513,3161,510,3189,511,3252,538,3282,590,3285,625xe" filled="false" stroked="true" strokeweight="3pt" strokecolor="#00afdd">
                <v:path arrowok="t"/>
              </v:shape>
            </v:group>
            <v:group style="position:absolute;left:3393;top:510;width:407;height:310" coordorigin="3393,510" coordsize="407,310">
              <v:shape style="position:absolute;left:3393;top:510;width:407;height:310" coordorigin="3393,510" coordsize="407,310" path="m3797,510l3794,510,3791,510,3791,510,3790,512,3713,752,3696,805,3695,805,3677,751,3601,524,3600,523,3600,522,3598,522,3594,522,3592,522,3591,523,3591,524,3514,754,3497,805,3497,805,3480,755,3403,513,3402,511,3402,510,3399,510,3396,510,3393,510,3393,511,3394,513,3491,817,3492,820,3494,820,3498,820,3501,820,3502,817,3582,575,3589,556,3595,537,3596,536,3602,555,3609,574,3690,817,3691,818,3692,820,3694,820,3698,820,3700,820,3701,818,3701,817,3799,513,3800,511,3800,510,3797,510xe" filled="false" stroked="true" strokeweight="3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00AFDD"/>
          <w:spacing w:val="60"/>
          <w:sz w:val="60"/>
        </w:rPr>
        <w:t>i</w:t>
      </w:r>
      <w:r>
        <w:rPr>
          <w:rFonts w:ascii="Panton Thin"/>
          <w:b w:val="0"/>
          <w:color w:val="00AFDD"/>
          <w:sz w:val="60"/>
        </w:rPr>
        <w:t>n</w:t>
        <w:tab/>
      </w:r>
      <w:r>
        <w:rPr>
          <w:rFonts w:ascii="Panton Thin"/>
          <w:b w:val="0"/>
          <w:color w:val="00AFDD"/>
          <w:spacing w:val="37"/>
          <w:sz w:val="60"/>
        </w:rPr>
        <w:t>r</w:t>
      </w:r>
      <w:r>
        <w:rPr>
          <w:rFonts w:ascii="Panton Thin"/>
          <w:b w:val="0"/>
          <w:color w:val="00AFDD"/>
          <w:spacing w:val="52"/>
          <w:sz w:val="60"/>
        </w:rPr>
        <w:t>e</w:t>
      </w:r>
      <w:r>
        <w:rPr>
          <w:rFonts w:ascii="Panton Thin"/>
          <w:b w:val="0"/>
          <w:color w:val="00AFDD"/>
          <w:spacing w:val="60"/>
          <w:sz w:val="60"/>
        </w:rPr>
        <w:t>vi</w:t>
      </w:r>
      <w:r>
        <w:rPr>
          <w:rFonts w:ascii="Panton Thin"/>
          <w:b w:val="0"/>
          <w:color w:val="00AFDD"/>
          <w:spacing w:val="55"/>
          <w:sz w:val="60"/>
        </w:rPr>
        <w:t>e</w:t>
      </w:r>
      <w:r>
        <w:rPr>
          <w:rFonts w:ascii="Panton Thin"/>
          <w:b w:val="0"/>
          <w:color w:val="00AFDD"/>
          <w:sz w:val="60"/>
        </w:rPr>
        <w:t>w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10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112.85pt;height:3pt;mso-position-horizontal-relative:char;mso-position-vertical-relative:line" coordorigin="0,0" coordsize="2257,60">
            <v:group style="position:absolute;left:30;top:30;width:2197;height:2" coordorigin="30,30" coordsize="2197,2">
              <v:shape style="position:absolute;left:30;top:30;width:2197;height:2" coordorigin="30,30" coordsize="2197,0" path="m30,30l2227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4"/>
        <w:rPr>
          <w:rFonts w:ascii="Panton Thin" w:hAnsi="Panton Thin" w:cs="Panton Thin" w:eastAsia="Panton Thin"/>
          <w:b w:val="0"/>
          <w:bCs w:val="0"/>
          <w:sz w:val="54"/>
          <w:szCs w:val="54"/>
        </w:rPr>
      </w:pPr>
    </w:p>
    <w:p>
      <w:pPr>
        <w:spacing w:line="120" w:lineRule="auto" w:before="0"/>
        <w:ind w:left="133" w:right="820" w:firstLine="0"/>
        <w:jc w:val="left"/>
        <w:rPr>
          <w:rFonts w:ascii="Manus" w:hAnsi="Manus" w:cs="Manus" w:eastAsia="Manus"/>
          <w:sz w:val="36"/>
          <w:szCs w:val="36"/>
        </w:rPr>
      </w:pPr>
      <w:r>
        <w:rPr>
          <w:rFonts w:ascii="Manus"/>
          <w:color w:val="939598"/>
          <w:spacing w:val="36"/>
          <w:sz w:val="36"/>
        </w:rPr>
        <w:t>sm</w:t>
      </w:r>
      <w:r>
        <w:rPr>
          <w:rFonts w:ascii="Manus"/>
          <w:color w:val="939598"/>
          <w:spacing w:val="43"/>
          <w:sz w:val="36"/>
        </w:rPr>
        <w:t>a</w:t>
      </w:r>
      <w:r>
        <w:rPr>
          <w:rFonts w:ascii="Manus"/>
          <w:color w:val="939598"/>
          <w:spacing w:val="36"/>
          <w:sz w:val="36"/>
        </w:rPr>
        <w:t>l</w:t>
      </w:r>
      <w:r>
        <w:rPr>
          <w:rFonts w:ascii="Manus"/>
          <w:color w:val="939598"/>
          <w:sz w:val="36"/>
        </w:rPr>
        <w:t>l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36"/>
          <w:sz w:val="36"/>
        </w:rPr>
        <w:t>chan</w:t>
      </w:r>
      <w:r>
        <w:rPr>
          <w:rFonts w:ascii="Manus"/>
          <w:color w:val="939598"/>
          <w:spacing w:val="43"/>
          <w:sz w:val="36"/>
        </w:rPr>
        <w:t>g</w:t>
      </w:r>
      <w:r>
        <w:rPr>
          <w:rFonts w:ascii="Manus"/>
          <w:color w:val="939598"/>
          <w:spacing w:val="36"/>
          <w:sz w:val="36"/>
        </w:rPr>
        <w:t>es</w:t>
      </w:r>
      <w:r>
        <w:rPr>
          <w:rFonts w:ascii="Manus"/>
          <w:color w:val="939598"/>
          <w:sz w:val="36"/>
        </w:rPr>
        <w:t>,</w:t>
      </w:r>
      <w:r>
        <w:rPr>
          <w:rFonts w:ascii="Manus"/>
          <w:color w:val="939598"/>
          <w:spacing w:val="785"/>
          <w:sz w:val="36"/>
        </w:rPr>
        <w:t> </w:t>
      </w:r>
      <w:r>
        <w:rPr>
          <w:rFonts w:ascii="Manus"/>
          <w:color w:val="939598"/>
          <w:spacing w:val="36"/>
          <w:sz w:val="36"/>
        </w:rPr>
        <w:t>bi</w:t>
      </w:r>
      <w:r>
        <w:rPr>
          <w:rFonts w:ascii="Manus"/>
          <w:color w:val="939598"/>
          <w:sz w:val="36"/>
        </w:rPr>
        <w:t>g </w:t>
      </w:r>
      <w:r>
        <w:rPr>
          <w:rFonts w:ascii="Manus"/>
          <w:color w:val="939598"/>
          <w:spacing w:val="1"/>
          <w:sz w:val="36"/>
        </w:rPr>
        <w:t> </w:t>
      </w:r>
      <w:r>
        <w:rPr>
          <w:rFonts w:ascii="Manus"/>
          <w:color w:val="939598"/>
          <w:spacing w:val="36"/>
          <w:sz w:val="36"/>
        </w:rPr>
        <w:t>dr</w:t>
      </w:r>
      <w:r>
        <w:rPr>
          <w:rFonts w:ascii="Manus"/>
          <w:color w:val="939598"/>
          <w:spacing w:val="28"/>
          <w:sz w:val="36"/>
        </w:rPr>
        <w:t>e</w:t>
      </w:r>
      <w:r>
        <w:rPr>
          <w:rFonts w:ascii="Manus"/>
          <w:color w:val="939598"/>
          <w:spacing w:val="36"/>
          <w:sz w:val="36"/>
        </w:rPr>
        <w:t>am</w:t>
      </w:r>
      <w:r>
        <w:rPr>
          <w:rFonts w:ascii="Manus"/>
          <w:color w:val="939598"/>
          <w:sz w:val="36"/>
        </w:rPr>
        <w:t>s</w:t>
      </w:r>
      <w:r>
        <w:rPr>
          <w:rFonts w:ascii="Manus"/>
          <w:color w:val="939598"/>
          <w:spacing w:val="-35"/>
          <w:sz w:val="36"/>
        </w:rPr>
        <w:t> </w:t>
      </w:r>
      <w:r>
        <w:rPr>
          <w:rFonts w:ascii="Manus"/>
          <w:sz w:val="36"/>
        </w:rPr>
      </w:r>
    </w:p>
    <w:p>
      <w:pPr>
        <w:spacing w:line="250" w:lineRule="auto" w:before="12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officially</w:t>
      </w:r>
      <w:r>
        <w:rPr>
          <w:rFonts w:ascii="DINOT"/>
          <w:color w:val="58595B"/>
          <w:sz w:val="18"/>
        </w:rPr>
        <w:t> changed </w:t>
      </w:r>
      <w:r>
        <w:rPr>
          <w:rFonts w:ascii="DINOT"/>
          <w:color w:val="58595B"/>
          <w:spacing w:val="-1"/>
          <w:sz w:val="18"/>
        </w:rPr>
        <w:t>its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legal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z w:val="18"/>
        </w:rPr>
        <w:t>identity </w:t>
      </w:r>
      <w:r>
        <w:rPr>
          <w:rFonts w:ascii="DINOT"/>
          <w:color w:val="58595B"/>
          <w:spacing w:val="-2"/>
          <w:sz w:val="18"/>
        </w:rPr>
        <w:t>from</w:t>
      </w:r>
      <w:r>
        <w:rPr>
          <w:rFonts w:ascii="DINOT"/>
          <w:color w:val="58595B"/>
          <w:sz w:val="18"/>
        </w:rPr>
        <w:t> an </w:t>
      </w:r>
      <w:r>
        <w:rPr>
          <w:rFonts w:ascii="DINOT"/>
          <w:color w:val="58595B"/>
          <w:spacing w:val="-1"/>
          <w:sz w:val="18"/>
        </w:rPr>
        <w:t>incorporated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association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become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Group</w:t>
      </w:r>
      <w:r>
        <w:rPr>
          <w:rFonts w:ascii="DINOT"/>
          <w:color w:val="58595B"/>
          <w:spacing w:val="45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Australia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Ltd,</w:t>
      </w:r>
      <w:r>
        <w:rPr>
          <w:rFonts w:ascii="DINOT"/>
          <w:color w:val="58595B"/>
          <w:sz w:val="18"/>
        </w:rPr>
        <w:t> a </w:t>
      </w:r>
      <w:r>
        <w:rPr>
          <w:rFonts w:ascii="DINOT"/>
          <w:color w:val="58595B"/>
          <w:spacing w:val="-1"/>
          <w:sz w:val="18"/>
        </w:rPr>
        <w:t>company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limited</w:t>
      </w:r>
      <w:r>
        <w:rPr>
          <w:rFonts w:ascii="DINOT"/>
          <w:color w:val="58595B"/>
          <w:sz w:val="18"/>
        </w:rPr>
        <w:t> by</w:t>
      </w:r>
      <w:r>
        <w:rPr>
          <w:rFonts w:ascii="DINOT"/>
          <w:color w:val="58595B"/>
          <w:spacing w:val="3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guarantee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8"/>
        <w:rPr>
          <w:rFonts w:ascii="DINOT" w:hAnsi="DINOT" w:cs="DINOT" w:eastAsia="DINOT"/>
          <w:sz w:val="26"/>
          <w:szCs w:val="26"/>
        </w:rPr>
      </w:pPr>
    </w:p>
    <w:p>
      <w:pPr>
        <w:pStyle w:val="Heading5"/>
        <w:spacing w:line="120" w:lineRule="auto"/>
        <w:ind w:right="216"/>
        <w:jc w:val="left"/>
      </w:pPr>
      <w:r>
        <w:rPr>
          <w:color w:val="939598"/>
          <w:spacing w:val="36"/>
        </w:rPr>
        <w:t>be</w:t>
      </w:r>
      <w:r>
        <w:rPr>
          <w:color w:val="939598"/>
          <w:spacing w:val="32"/>
        </w:rPr>
        <w:t>t</w:t>
      </w:r>
      <w:r>
        <w:rPr>
          <w:color w:val="939598"/>
          <w:spacing w:val="36"/>
        </w:rPr>
        <w:t>te</w:t>
      </w:r>
      <w:r>
        <w:rPr>
          <w:color w:val="939598"/>
        </w:rPr>
        <w:t>r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ch</w:t>
      </w:r>
      <w:r>
        <w:rPr>
          <w:color w:val="939598"/>
        </w:rPr>
        <w:t>o</w:t>
      </w:r>
      <w:r>
        <w:rPr>
          <w:color w:val="939598"/>
          <w:spacing w:val="-28"/>
        </w:rPr>
        <w:t> </w:t>
      </w:r>
      <w:r>
        <w:rPr>
          <w:color w:val="939598"/>
          <w:spacing w:val="36"/>
        </w:rPr>
        <w:t>ices</w:t>
      </w:r>
      <w:r>
        <w:rPr>
          <w:color w:val="939598"/>
        </w:rPr>
        <w:t>,</w:t>
      </w:r>
      <w:r>
        <w:rPr>
          <w:color w:val="939598"/>
          <w:spacing w:val="749"/>
        </w:rPr>
        <w:t> </w:t>
      </w:r>
      <w:r>
        <w:rPr>
          <w:color w:val="939598"/>
          <w:spacing w:val="36"/>
        </w:rPr>
        <w:t>be</w:t>
      </w:r>
      <w:r>
        <w:rPr>
          <w:color w:val="939598"/>
          <w:spacing w:val="32"/>
        </w:rPr>
        <w:t>t</w:t>
      </w:r>
      <w:r>
        <w:rPr>
          <w:color w:val="939598"/>
          <w:spacing w:val="36"/>
        </w:rPr>
        <w:t>te</w:t>
      </w:r>
      <w:r>
        <w:rPr>
          <w:color w:val="939598"/>
        </w:rPr>
        <w:t>r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li</w:t>
      </w:r>
      <w:r>
        <w:rPr>
          <w:color w:val="939598"/>
          <w:spacing w:val="28"/>
        </w:rPr>
        <w:t>f</w:t>
      </w:r>
      <w:r>
        <w:rPr>
          <w:color w:val="939598"/>
        </w:rPr>
        <w:t>e</w:t>
      </w:r>
      <w:r>
        <w:rPr/>
      </w:r>
    </w:p>
    <w:p>
      <w:pPr>
        <w:spacing w:line="250" w:lineRule="auto" w:before="137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-1"/>
          <w:sz w:val="18"/>
          <w:szCs w:val="18"/>
        </w:rPr>
        <w:t>STEPS</w:t>
      </w:r>
      <w:r>
        <w:rPr>
          <w:rFonts w:ascii="DINOT" w:hAnsi="DINOT" w:cs="DINOT" w:eastAsia="DINOT"/>
          <w:color w:val="58595B"/>
          <w:sz w:val="18"/>
          <w:szCs w:val="18"/>
        </w:rPr>
        <w:t> Community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Services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became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host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provider</w:t>
      </w:r>
      <w:r>
        <w:rPr>
          <w:rFonts w:ascii="DINOT" w:hAnsi="DINOT" w:cs="DINOT" w:eastAsia="DINOT"/>
          <w:color w:val="58595B"/>
          <w:sz w:val="18"/>
          <w:szCs w:val="18"/>
        </w:rPr>
        <w:t> under the Queensland</w:t>
      </w:r>
      <w:r>
        <w:rPr>
          <w:rFonts w:ascii="DINOT" w:hAnsi="DINOT" w:cs="DINOT" w:eastAsia="DINOT"/>
          <w:color w:val="58595B"/>
          <w:spacing w:val="22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Government’s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3"/>
          <w:sz w:val="18"/>
          <w:szCs w:val="18"/>
        </w:rPr>
        <w:t>Your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Life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3"/>
          <w:sz w:val="18"/>
          <w:szCs w:val="18"/>
        </w:rPr>
        <w:t>Your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Choice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model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z w:val="18"/>
          <w:szCs w:val="18"/>
        </w:rPr>
        <w:t> disability support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services</w:t>
      </w:r>
      <w:r>
        <w:rPr>
          <w:rFonts w:ascii="DINOT" w:hAnsi="DINOT" w:cs="DINOT" w:eastAsia="DINOT"/>
          <w:sz w:val="18"/>
          <w:szCs w:val="18"/>
        </w:rPr>
      </w:r>
    </w:p>
    <w:p>
      <w:pPr>
        <w:pStyle w:val="Heading5"/>
        <w:spacing w:line="528" w:lineRule="exact"/>
        <w:ind w:left="134" w:right="0"/>
        <w:jc w:val="left"/>
      </w:pPr>
      <w:r>
        <w:rPr/>
        <w:br w:type="column"/>
      </w:r>
      <w:r>
        <w:rPr>
          <w:color w:val="939598"/>
          <w:spacing w:val="36"/>
        </w:rPr>
        <w:t>happine</w:t>
      </w:r>
      <w:r>
        <w:rPr>
          <w:color w:val="939598"/>
          <w:spacing w:val="17"/>
        </w:rPr>
        <w:t>s</w:t>
      </w:r>
      <w:r>
        <w:rPr>
          <w:color w:val="939598"/>
        </w:rPr>
        <w:t>s</w:t>
      </w:r>
      <w:r>
        <w:rPr/>
      </w:r>
    </w:p>
    <w:p>
      <w:pPr>
        <w:spacing w:line="250" w:lineRule="auto" w:before="0"/>
        <w:ind w:left="133" w:right="19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A </w:t>
      </w:r>
      <w:r>
        <w:rPr>
          <w:rFonts w:ascii="DINOT"/>
          <w:color w:val="58595B"/>
          <w:spacing w:val="-1"/>
          <w:sz w:val="18"/>
        </w:rPr>
        <w:t>new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range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programs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was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developed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enrich the </w:t>
      </w:r>
      <w:r>
        <w:rPr>
          <w:rFonts w:ascii="DINOT"/>
          <w:color w:val="58595B"/>
          <w:spacing w:val="-1"/>
          <w:sz w:val="18"/>
        </w:rPr>
        <w:t>lives</w:t>
      </w:r>
      <w:r>
        <w:rPr>
          <w:rFonts w:ascii="DINOT"/>
          <w:color w:val="58595B"/>
          <w:sz w:val="18"/>
        </w:rPr>
        <w:t> of our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z w:val="18"/>
        </w:rPr>
        <w:t>Community </w:t>
      </w:r>
      <w:r>
        <w:rPr>
          <w:rFonts w:ascii="DINOT"/>
          <w:color w:val="58595B"/>
          <w:spacing w:val="-1"/>
          <w:sz w:val="18"/>
        </w:rPr>
        <w:t>Services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customers,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z w:val="18"/>
        </w:rPr>
        <w:t>with a main </w:t>
      </w:r>
      <w:r>
        <w:rPr>
          <w:rFonts w:ascii="DINOT"/>
          <w:color w:val="58595B"/>
          <w:spacing w:val="-1"/>
          <w:sz w:val="18"/>
        </w:rPr>
        <w:t>focus</w:t>
      </w:r>
      <w:r>
        <w:rPr>
          <w:rFonts w:ascii="DINOT"/>
          <w:color w:val="58595B"/>
          <w:sz w:val="18"/>
        </w:rPr>
        <w:t> on fun.  Made up</w:t>
      </w:r>
      <w:r>
        <w:rPr>
          <w:rFonts w:ascii="DINOT"/>
          <w:color w:val="58595B"/>
          <w:spacing w:val="22"/>
          <w:sz w:val="18"/>
        </w:rPr>
        <w:t> </w:t>
      </w:r>
      <w:r>
        <w:rPr>
          <w:rFonts w:ascii="DINOT"/>
          <w:color w:val="58595B"/>
          <w:sz w:val="18"/>
        </w:rPr>
        <w:t>of a </w:t>
      </w:r>
      <w:r>
        <w:rPr>
          <w:rFonts w:ascii="DINOT"/>
          <w:color w:val="58595B"/>
          <w:spacing w:val="-1"/>
          <w:sz w:val="18"/>
        </w:rPr>
        <w:t>range</w:t>
      </w:r>
      <w:r>
        <w:rPr>
          <w:rFonts w:ascii="DINOT"/>
          <w:color w:val="58595B"/>
          <w:sz w:val="18"/>
        </w:rPr>
        <w:t> of social, </w:t>
      </w:r>
      <w:r>
        <w:rPr>
          <w:rFonts w:ascii="DINOT"/>
          <w:color w:val="58595B"/>
          <w:spacing w:val="-1"/>
          <w:sz w:val="18"/>
        </w:rPr>
        <w:t>arts</w:t>
      </w:r>
      <w:r>
        <w:rPr>
          <w:rFonts w:ascii="DINOT"/>
          <w:color w:val="58595B"/>
          <w:sz w:val="18"/>
        </w:rPr>
        <w:t> and health</w:t>
      </w:r>
      <w:r>
        <w:rPr>
          <w:rFonts w:ascii="DINOT"/>
          <w:sz w:val="18"/>
        </w:rPr>
      </w:r>
    </w:p>
    <w:p>
      <w:pPr>
        <w:spacing w:line="250" w:lineRule="auto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related</w:t>
      </w:r>
      <w:r>
        <w:rPr>
          <w:rFonts w:ascii="DINOT"/>
          <w:color w:val="58595B"/>
          <w:sz w:val="18"/>
        </w:rPr>
        <w:t> activities our </w:t>
      </w:r>
      <w:r>
        <w:rPr>
          <w:rFonts w:ascii="DINOT"/>
          <w:color w:val="58595B"/>
          <w:spacing w:val="-1"/>
          <w:sz w:val="18"/>
        </w:rPr>
        <w:t>customers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enjoy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2"/>
          <w:sz w:val="18"/>
        </w:rPr>
        <w:t>improved</w:t>
      </w:r>
      <w:r>
        <w:rPr>
          <w:rFonts w:ascii="DINOT"/>
          <w:color w:val="58595B"/>
          <w:sz w:val="18"/>
        </w:rPr>
        <w:t> health and </w:t>
      </w:r>
      <w:r>
        <w:rPr>
          <w:rFonts w:ascii="DINOT"/>
          <w:color w:val="58595B"/>
          <w:spacing w:val="-1"/>
          <w:sz w:val="18"/>
        </w:rPr>
        <w:t>wellbeing,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have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learnt</w:t>
      </w:r>
      <w:r>
        <w:rPr>
          <w:rFonts w:ascii="DINOT"/>
          <w:color w:val="58595B"/>
          <w:sz w:val="18"/>
        </w:rPr>
        <w:t> social and </w:t>
      </w:r>
      <w:r>
        <w:rPr>
          <w:rFonts w:ascii="DINOT"/>
          <w:color w:val="58595B"/>
          <w:spacing w:val="-1"/>
          <w:sz w:val="18"/>
        </w:rPr>
        <w:t>team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working</w:t>
      </w:r>
      <w:r>
        <w:rPr>
          <w:rFonts w:ascii="DINOT"/>
          <w:color w:val="58595B"/>
          <w:sz w:val="18"/>
        </w:rPr>
        <w:t> skills,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z w:val="18"/>
        </w:rPr>
        <w:t>and </w:t>
      </w:r>
      <w:r>
        <w:rPr>
          <w:rFonts w:ascii="DINOT"/>
          <w:color w:val="58595B"/>
          <w:spacing w:val="-1"/>
          <w:sz w:val="18"/>
        </w:rPr>
        <w:t>importantly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experience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greater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joy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z w:val="18"/>
        </w:rPr>
        <w:t>in their </w:t>
      </w:r>
      <w:r>
        <w:rPr>
          <w:rFonts w:ascii="DINOT"/>
          <w:color w:val="58595B"/>
          <w:spacing w:val="-1"/>
          <w:sz w:val="18"/>
        </w:rPr>
        <w:t>lives.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1"/>
        <w:rPr>
          <w:rFonts w:ascii="DINOT" w:hAnsi="DINOT" w:cs="DINOT" w:eastAsia="DINOT"/>
          <w:sz w:val="20"/>
          <w:szCs w:val="20"/>
        </w:rPr>
      </w:pPr>
    </w:p>
    <w:p>
      <w:pPr>
        <w:pStyle w:val="Heading5"/>
        <w:spacing w:line="120" w:lineRule="auto"/>
        <w:ind w:right="190"/>
        <w:jc w:val="left"/>
      </w:pPr>
      <w:r>
        <w:rPr>
          <w:color w:val="939598"/>
          <w:spacing w:val="36"/>
        </w:rPr>
        <w:t>aw</w:t>
      </w:r>
      <w:r>
        <w:rPr>
          <w:color w:val="939598"/>
          <w:spacing w:val="43"/>
        </w:rPr>
        <w:t>a</w:t>
      </w:r>
      <w:r>
        <w:rPr>
          <w:color w:val="939598"/>
          <w:spacing w:val="36"/>
        </w:rPr>
        <w:t>rene</w:t>
      </w:r>
      <w:r>
        <w:rPr>
          <w:color w:val="939598"/>
          <w:spacing w:val="17"/>
        </w:rPr>
        <w:t>s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f</w:t>
      </w:r>
      <w:r>
        <w:rPr>
          <w:color w:val="939598"/>
          <w:spacing w:val="39"/>
        </w:rPr>
        <w:t>o</w:t>
      </w:r>
      <w:r>
        <w:rPr>
          <w:color w:val="939598"/>
        </w:rPr>
        <w:t>r</w:t>
      </w:r>
      <w:r>
        <w:rPr>
          <w:color w:val="939598"/>
          <w:spacing w:val="702"/>
        </w:rPr>
        <w:t> </w:t>
      </w:r>
      <w:r>
        <w:rPr>
          <w:color w:val="939598"/>
          <w:spacing w:val="36"/>
        </w:rPr>
        <w:t>indi</w:t>
      </w:r>
      <w:r>
        <w:rPr>
          <w:color w:val="939598"/>
          <w:spacing w:val="43"/>
        </w:rPr>
        <w:t>g</w:t>
      </w:r>
      <w:r>
        <w:rPr>
          <w:color w:val="939598"/>
          <w:spacing w:val="36"/>
        </w:rPr>
        <w:t>en</w:t>
      </w:r>
      <w:r>
        <w:rPr>
          <w:color w:val="939598"/>
          <w:spacing w:val="41"/>
        </w:rPr>
        <w:t>o</w:t>
      </w:r>
      <w:r>
        <w:rPr>
          <w:color w:val="939598"/>
          <w:spacing w:val="36"/>
        </w:rPr>
        <w:t>u</w:t>
      </w:r>
      <w:r>
        <w:rPr>
          <w:color w:val="939598"/>
        </w:rPr>
        <w:t>s</w:t>
      </w:r>
      <w:r>
        <w:rPr>
          <w:color w:val="939598"/>
          <w:spacing w:val="-35"/>
        </w:rPr>
        <w:t> </w:t>
      </w:r>
      <w:r>
        <w:rPr/>
      </w:r>
    </w:p>
    <w:p>
      <w:pPr>
        <w:spacing w:line="495" w:lineRule="exact" w:before="0"/>
        <w:ind w:left="133" w:right="0" w:firstLine="0"/>
        <w:jc w:val="left"/>
        <w:rPr>
          <w:rFonts w:ascii="Manus" w:hAnsi="Manus" w:cs="Manus" w:eastAsia="Manus"/>
          <w:sz w:val="36"/>
          <w:szCs w:val="36"/>
        </w:rPr>
      </w:pPr>
      <w:r>
        <w:rPr>
          <w:rFonts w:ascii="Manus"/>
          <w:color w:val="939598"/>
          <w:spacing w:val="36"/>
          <w:sz w:val="36"/>
        </w:rPr>
        <w:t>d</w:t>
      </w:r>
      <w:r>
        <w:rPr>
          <w:rFonts w:ascii="Manus"/>
          <w:color w:val="939598"/>
          <w:spacing w:val="28"/>
          <w:sz w:val="36"/>
        </w:rPr>
        <w:t>i</w:t>
      </w:r>
      <w:r>
        <w:rPr>
          <w:rFonts w:ascii="Manus"/>
          <w:color w:val="939598"/>
          <w:spacing w:val="25"/>
          <w:sz w:val="36"/>
        </w:rPr>
        <w:t>s</w:t>
      </w:r>
      <w:r>
        <w:rPr>
          <w:rFonts w:ascii="Manus"/>
          <w:color w:val="939598"/>
          <w:spacing w:val="36"/>
          <w:sz w:val="36"/>
        </w:rPr>
        <w:t>ab</w:t>
      </w:r>
      <w:r>
        <w:rPr>
          <w:rFonts w:ascii="Manus"/>
          <w:color w:val="939598"/>
          <w:spacing w:val="41"/>
          <w:sz w:val="36"/>
        </w:rPr>
        <w:t>i</w:t>
      </w:r>
      <w:r>
        <w:rPr>
          <w:rFonts w:ascii="Manus"/>
          <w:color w:val="939598"/>
          <w:spacing w:val="36"/>
          <w:sz w:val="36"/>
        </w:rPr>
        <w:t>l</w:t>
      </w:r>
      <w:r>
        <w:rPr>
          <w:rFonts w:ascii="Manus"/>
          <w:color w:val="939598"/>
          <w:spacing w:val="41"/>
          <w:sz w:val="36"/>
        </w:rPr>
        <w:t>i</w:t>
      </w:r>
      <w:r>
        <w:rPr>
          <w:rFonts w:ascii="Manus"/>
          <w:color w:val="939598"/>
          <w:spacing w:val="36"/>
          <w:sz w:val="36"/>
        </w:rPr>
        <w:t>t</w:t>
      </w:r>
      <w:r>
        <w:rPr>
          <w:rFonts w:ascii="Manus"/>
          <w:color w:val="939598"/>
          <w:sz w:val="36"/>
        </w:rPr>
        <w:t>y</w:t>
      </w:r>
      <w:r>
        <w:rPr>
          <w:rFonts w:ascii="Manus"/>
          <w:color w:val="939598"/>
          <w:spacing w:val="-35"/>
          <w:sz w:val="36"/>
        </w:rPr>
        <w:t> </w:t>
      </w:r>
      <w:r>
        <w:rPr>
          <w:rFonts w:ascii="Manus"/>
          <w:sz w:val="36"/>
        </w:rPr>
      </w:r>
    </w:p>
    <w:p>
      <w:pPr>
        <w:spacing w:line="250" w:lineRule="auto" w:before="4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The </w:t>
      </w:r>
      <w:r>
        <w:rPr>
          <w:rFonts w:ascii="DINOT"/>
          <w:color w:val="58595B"/>
          <w:spacing w:val="-1"/>
          <w:sz w:val="18"/>
        </w:rPr>
        <w:t>NDCO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Aware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Project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was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established</w:t>
      </w:r>
      <w:r>
        <w:rPr>
          <w:rFonts w:ascii="DINOT"/>
          <w:color w:val="58595B"/>
          <w:sz w:val="18"/>
        </w:rPr>
        <w:t> with funding </w:t>
      </w:r>
      <w:r>
        <w:rPr>
          <w:rFonts w:ascii="DINOT"/>
          <w:color w:val="58595B"/>
          <w:spacing w:val="-2"/>
          <w:sz w:val="18"/>
        </w:rPr>
        <w:t>from</w:t>
      </w:r>
      <w:r>
        <w:rPr>
          <w:rFonts w:ascii="DINOT"/>
          <w:color w:val="58595B"/>
          <w:sz w:val="18"/>
        </w:rPr>
        <w:t> the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z w:val="18"/>
        </w:rPr>
        <w:t>Department of </w:t>
      </w:r>
      <w:r>
        <w:rPr>
          <w:rFonts w:ascii="DINOT"/>
          <w:color w:val="58595B"/>
          <w:spacing w:val="-1"/>
          <w:sz w:val="18"/>
        </w:rPr>
        <w:t>Education</w:t>
      </w:r>
      <w:r>
        <w:rPr>
          <w:rFonts w:ascii="DINOT"/>
          <w:color w:val="58595B"/>
          <w:sz w:val="18"/>
        </w:rPr>
        <w:t> and </w:t>
      </w:r>
      <w:r>
        <w:rPr>
          <w:rFonts w:ascii="DINOT"/>
          <w:color w:val="58595B"/>
          <w:spacing w:val="-2"/>
          <w:sz w:val="18"/>
        </w:rPr>
        <w:t>Training,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z w:val="18"/>
        </w:rPr>
        <w:t>in </w:t>
      </w:r>
      <w:r>
        <w:rPr>
          <w:rFonts w:ascii="DINOT"/>
          <w:color w:val="58595B"/>
          <w:spacing w:val="-1"/>
          <w:sz w:val="18"/>
        </w:rPr>
        <w:t>consortium</w:t>
      </w:r>
      <w:r>
        <w:rPr>
          <w:rFonts w:ascii="DINOT"/>
          <w:color w:val="58595B"/>
          <w:sz w:val="18"/>
        </w:rPr>
        <w:t> with National Disability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Coordination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Officer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Programmes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-2"/>
          <w:sz w:val="18"/>
        </w:rPr>
        <w:t>from</w:t>
      </w:r>
      <w:r>
        <w:rPr>
          <w:rFonts w:ascii="DINOT"/>
          <w:color w:val="58595B"/>
          <w:sz w:val="18"/>
        </w:rPr>
        <w:t> Northern </w:t>
      </w:r>
      <w:r>
        <w:rPr>
          <w:rFonts w:ascii="DINOT"/>
          <w:color w:val="58595B"/>
          <w:spacing w:val="-1"/>
          <w:sz w:val="18"/>
        </w:rPr>
        <w:t>Qld,</w:t>
      </w:r>
      <w:r>
        <w:rPr>
          <w:rFonts w:ascii="DINOT"/>
          <w:color w:val="58595B"/>
          <w:sz w:val="18"/>
        </w:rPr>
        <w:t> Northern SA and</w:t>
      </w:r>
      <w:r>
        <w:rPr>
          <w:rFonts w:ascii="DINOT"/>
          <w:color w:val="58595B"/>
          <w:spacing w:val="24"/>
          <w:sz w:val="18"/>
        </w:rPr>
        <w:t> </w:t>
      </w:r>
      <w:r>
        <w:rPr>
          <w:rFonts w:ascii="DINOT"/>
          <w:color w:val="58595B"/>
          <w:sz w:val="18"/>
        </w:rPr>
        <w:t>the Northern </w:t>
      </w:r>
      <w:r>
        <w:rPr>
          <w:rFonts w:ascii="DINOT"/>
          <w:color w:val="58595B"/>
          <w:spacing w:val="-3"/>
          <w:sz w:val="18"/>
        </w:rPr>
        <w:t>Territory.</w:t>
      </w:r>
      <w:r>
        <w:rPr>
          <w:rFonts w:ascii="DINOT"/>
          <w:color w:val="58595B"/>
          <w:spacing w:val="44"/>
          <w:sz w:val="18"/>
        </w:rPr>
        <w:t> </w:t>
      </w:r>
      <w:r>
        <w:rPr>
          <w:rFonts w:ascii="DINOT"/>
          <w:color w:val="58595B"/>
          <w:spacing w:val="-1"/>
          <w:sz w:val="18"/>
        </w:rPr>
        <w:t>NDCO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Aware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z w:val="18"/>
        </w:rPr>
        <w:t>aims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develop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understanding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how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different</w:t>
      </w:r>
      <w:r>
        <w:rPr>
          <w:rFonts w:ascii="DINOT"/>
          <w:color w:val="58595B"/>
          <w:sz w:val="18"/>
        </w:rPr>
        <w:t> disabilities </w:t>
      </w:r>
      <w:r>
        <w:rPr>
          <w:rFonts w:ascii="DINOT"/>
          <w:color w:val="58595B"/>
          <w:spacing w:val="-2"/>
          <w:sz w:val="18"/>
        </w:rPr>
        <w:t>are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viewed</w:t>
      </w:r>
      <w:r>
        <w:rPr>
          <w:rFonts w:ascii="DINOT"/>
          <w:color w:val="58595B"/>
          <w:sz w:val="18"/>
        </w:rPr>
        <w:t> in</w:t>
      </w:r>
      <w:r>
        <w:rPr>
          <w:rFonts w:ascii="DINOT"/>
          <w:color w:val="58595B"/>
          <w:spacing w:val="24"/>
          <w:sz w:val="18"/>
        </w:rPr>
        <w:t> </w:t>
      </w:r>
      <w:r>
        <w:rPr>
          <w:rFonts w:ascii="DINOT"/>
          <w:color w:val="58595B"/>
          <w:sz w:val="18"/>
        </w:rPr>
        <w:t>Aboriginal and </w:t>
      </w:r>
      <w:r>
        <w:rPr>
          <w:rFonts w:ascii="DINOT"/>
          <w:color w:val="58595B"/>
          <w:spacing w:val="-4"/>
          <w:sz w:val="18"/>
        </w:rPr>
        <w:t>Torres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Strait</w:t>
      </w:r>
      <w:r>
        <w:rPr>
          <w:rFonts w:ascii="DINOT"/>
          <w:color w:val="58595B"/>
          <w:sz w:val="18"/>
        </w:rPr>
        <w:t> Islander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communities,</w:t>
      </w:r>
      <w:r>
        <w:rPr>
          <w:rFonts w:ascii="DINOT"/>
          <w:color w:val="58595B"/>
          <w:sz w:val="18"/>
        </w:rPr>
        <w:t> and the </w:t>
      </w:r>
      <w:r>
        <w:rPr>
          <w:rFonts w:ascii="DINOT"/>
          <w:color w:val="58595B"/>
          <w:spacing w:val="-1"/>
          <w:sz w:val="18"/>
        </w:rPr>
        <w:t>diversities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z w:val="18"/>
        </w:rPr>
        <w:t>within </w:t>
      </w:r>
      <w:r>
        <w:rPr>
          <w:rFonts w:ascii="DINOT"/>
          <w:color w:val="58595B"/>
          <w:spacing w:val="-1"/>
          <w:sz w:val="18"/>
        </w:rPr>
        <w:t>distinct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cultural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groups.</w:t>
      </w:r>
      <w:r>
        <w:rPr>
          <w:rFonts w:ascii="DINOT"/>
          <w:sz w:val="18"/>
        </w:rPr>
      </w:r>
    </w:p>
    <w:p>
      <w:pPr>
        <w:spacing w:line="250" w:lineRule="auto" w:before="158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color w:val="58595B"/>
          <w:sz w:val="18"/>
        </w:rPr>
        <w:t>Language, </w:t>
      </w:r>
      <w:r>
        <w:rPr>
          <w:rFonts w:ascii="DINOT"/>
          <w:color w:val="58595B"/>
          <w:spacing w:val="-1"/>
          <w:sz w:val="18"/>
        </w:rPr>
        <w:t>literacy</w:t>
      </w:r>
      <w:r>
        <w:rPr>
          <w:rFonts w:ascii="DINOT"/>
          <w:color w:val="58595B"/>
          <w:sz w:val="18"/>
        </w:rPr>
        <w:t> and </w:t>
      </w:r>
      <w:r>
        <w:rPr>
          <w:rFonts w:ascii="DINOT"/>
          <w:color w:val="58595B"/>
          <w:spacing w:val="-1"/>
          <w:sz w:val="18"/>
        </w:rPr>
        <w:t>numeracy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z w:val="18"/>
        </w:rPr>
        <w:t>support </w:t>
      </w:r>
      <w:r>
        <w:rPr>
          <w:rFonts w:ascii="DINOT"/>
          <w:color w:val="58595B"/>
          <w:spacing w:val="-1"/>
          <w:sz w:val="18"/>
        </w:rPr>
        <w:t>was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provided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early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release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prisoners'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training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careers</w:t>
      </w:r>
      <w:r>
        <w:rPr>
          <w:rFonts w:ascii="DINOT"/>
          <w:color w:val="58595B"/>
          <w:sz w:val="18"/>
        </w:rPr>
        <w:t> in</w:t>
      </w:r>
      <w:r>
        <w:rPr>
          <w:rFonts w:ascii="DINOT"/>
          <w:sz w:val="18"/>
        </w:rPr>
      </w:r>
    </w:p>
    <w:p>
      <w:pPr>
        <w:spacing w:line="250" w:lineRule="auto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the </w:t>
      </w:r>
      <w:r>
        <w:rPr>
          <w:rFonts w:ascii="DINOT"/>
          <w:color w:val="58595B"/>
          <w:spacing w:val="-1"/>
          <w:sz w:val="18"/>
        </w:rPr>
        <w:t>Automotive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Industry.</w:t>
      </w:r>
      <w:r>
        <w:rPr>
          <w:rFonts w:ascii="DINOT"/>
          <w:color w:val="58595B"/>
          <w:spacing w:val="44"/>
          <w:sz w:val="18"/>
        </w:rPr>
        <w:t> </w:t>
      </w:r>
      <w:r>
        <w:rPr>
          <w:rFonts w:ascii="DINOT"/>
          <w:color w:val="58595B"/>
          <w:sz w:val="18"/>
        </w:rPr>
        <w:t>The joint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project</w:t>
      </w:r>
      <w:r>
        <w:rPr>
          <w:rFonts w:ascii="DINOT"/>
          <w:color w:val="58595B"/>
          <w:sz w:val="18"/>
        </w:rPr>
        <w:t> saw us </w:t>
      </w:r>
      <w:r>
        <w:rPr>
          <w:rFonts w:ascii="DINOT"/>
          <w:color w:val="58595B"/>
          <w:spacing w:val="-1"/>
          <w:sz w:val="18"/>
        </w:rPr>
        <w:t>working</w:t>
      </w:r>
      <w:r>
        <w:rPr>
          <w:rFonts w:ascii="DINOT"/>
          <w:color w:val="58595B"/>
          <w:sz w:val="18"/>
        </w:rPr>
        <w:t> with the </w:t>
      </w:r>
      <w:r>
        <w:rPr>
          <w:rFonts w:ascii="DINOT"/>
          <w:color w:val="58595B"/>
          <w:spacing w:val="-1"/>
          <w:sz w:val="18"/>
        </w:rPr>
        <w:t>Motor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pacing w:val="-3"/>
          <w:sz w:val="18"/>
        </w:rPr>
        <w:t>Trades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Association</w:t>
      </w:r>
      <w:r>
        <w:rPr>
          <w:rFonts w:ascii="DINOT"/>
          <w:color w:val="58595B"/>
          <w:sz w:val="18"/>
        </w:rPr>
        <w:t> (NT), the Northern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-2"/>
          <w:sz w:val="18"/>
        </w:rPr>
        <w:t>Territory</w:t>
      </w:r>
      <w:r>
        <w:rPr>
          <w:rFonts w:ascii="DINOT"/>
          <w:color w:val="58595B"/>
          <w:sz w:val="18"/>
        </w:rPr>
        <w:t> Department of </w:t>
      </w:r>
      <w:r>
        <w:rPr>
          <w:rFonts w:ascii="DINOT"/>
          <w:color w:val="58595B"/>
          <w:spacing w:val="-1"/>
          <w:sz w:val="18"/>
        </w:rPr>
        <w:t>Corrections,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z w:val="18"/>
        </w:rPr>
        <w:t>the </w:t>
      </w:r>
      <w:r>
        <w:rPr>
          <w:rFonts w:ascii="DINOT"/>
          <w:color w:val="58595B"/>
          <w:spacing w:val="-1"/>
          <w:sz w:val="18"/>
        </w:rPr>
        <w:t>Centre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Appropriate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Technology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z w:val="18"/>
        </w:rPr>
        <w:t>and </w:t>
      </w:r>
      <w:r>
        <w:rPr>
          <w:rFonts w:ascii="DINOT"/>
          <w:color w:val="58595B"/>
          <w:spacing w:val="-1"/>
          <w:sz w:val="18"/>
        </w:rPr>
        <w:t>Charles</w:t>
      </w:r>
      <w:r>
        <w:rPr>
          <w:rFonts w:ascii="DINOT"/>
          <w:color w:val="58595B"/>
          <w:sz w:val="18"/>
        </w:rPr>
        <w:t> Darwin </w:t>
      </w:r>
      <w:r>
        <w:rPr>
          <w:rFonts w:ascii="DINOT"/>
          <w:color w:val="58595B"/>
          <w:spacing w:val="-2"/>
          <w:sz w:val="18"/>
        </w:rPr>
        <w:t>University,</w:t>
      </w:r>
      <w:r>
        <w:rPr>
          <w:rFonts w:ascii="DINOT"/>
          <w:color w:val="58595B"/>
          <w:sz w:val="18"/>
        </w:rPr>
        <w:t> and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went</w:t>
      </w:r>
      <w:r>
        <w:rPr>
          <w:rFonts w:ascii="DINOT"/>
          <w:color w:val="58595B"/>
          <w:sz w:val="18"/>
        </w:rPr>
        <w:t> on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win the NT </w:t>
      </w:r>
      <w:r>
        <w:rPr>
          <w:rFonts w:ascii="DINOT"/>
          <w:color w:val="58595B"/>
          <w:spacing w:val="-2"/>
          <w:sz w:val="18"/>
        </w:rPr>
        <w:t>Training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Award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Industry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Collaboration.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120" w:lineRule="auto" w:before="128"/>
        <w:ind w:right="0"/>
        <w:jc w:val="left"/>
      </w:pPr>
      <w:r>
        <w:rPr>
          <w:color w:val="939598"/>
          <w:spacing w:val="36"/>
        </w:rPr>
        <w:t>pro</w:t>
      </w:r>
      <w:r>
        <w:rPr>
          <w:color w:val="939598"/>
          <w:spacing w:val="30"/>
        </w:rPr>
        <w:t>m</w:t>
      </w:r>
      <w:r>
        <w:rPr>
          <w:color w:val="939598"/>
          <w:spacing w:val="36"/>
        </w:rPr>
        <w:t>otin</w:t>
      </w:r>
      <w:r>
        <w:rPr>
          <w:color w:val="939598"/>
        </w:rPr>
        <w:t>g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men</w:t>
      </w:r>
      <w:r>
        <w:rPr>
          <w:color w:val="939598"/>
          <w:spacing w:val="14"/>
        </w:rPr>
        <w:t>t</w:t>
      </w:r>
      <w:r>
        <w:rPr>
          <w:color w:val="939598"/>
          <w:spacing w:val="43"/>
        </w:rPr>
        <w:t>a</w:t>
      </w:r>
      <w:r>
        <w:rPr>
          <w:color w:val="939598"/>
        </w:rPr>
        <w:t>l</w:t>
      </w:r>
      <w:r>
        <w:rPr>
          <w:color w:val="939598"/>
          <w:spacing w:val="894"/>
        </w:rPr>
        <w:t> </w:t>
      </w:r>
      <w:r>
        <w:rPr>
          <w:color w:val="939598"/>
          <w:spacing w:val="36"/>
        </w:rPr>
        <w:t>w</w:t>
      </w:r>
      <w:r>
        <w:rPr>
          <w:color w:val="939598"/>
          <w:spacing w:val="43"/>
        </w:rPr>
        <w:t>e</w:t>
      </w:r>
      <w:r>
        <w:rPr>
          <w:color w:val="939598"/>
          <w:spacing w:val="36"/>
        </w:rPr>
        <w:t>l</w:t>
      </w:r>
      <w:r>
        <w:rPr>
          <w:color w:val="939598"/>
        </w:rPr>
        <w:t>l</w:t>
      </w:r>
      <w:r>
        <w:rPr>
          <w:color w:val="939598"/>
          <w:spacing w:val="-21"/>
        </w:rPr>
        <w:t> </w:t>
      </w:r>
      <w:r>
        <w:rPr>
          <w:color w:val="939598"/>
          <w:spacing w:val="36"/>
        </w:rPr>
        <w:t>bein</w:t>
      </w:r>
      <w:r>
        <w:rPr>
          <w:color w:val="939598"/>
        </w:rPr>
        <w:t>g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135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The </w:t>
      </w:r>
      <w:r>
        <w:rPr>
          <w:rFonts w:ascii="DINOT"/>
          <w:color w:val="58595B"/>
          <w:spacing w:val="-1"/>
          <w:sz w:val="18"/>
        </w:rPr>
        <w:t>Pet</w:t>
      </w:r>
      <w:r>
        <w:rPr>
          <w:rFonts w:ascii="DINOT"/>
          <w:color w:val="58595B"/>
          <w:sz w:val="18"/>
        </w:rPr>
        <w:t> Companions </w:t>
      </w:r>
      <w:r>
        <w:rPr>
          <w:rFonts w:ascii="DINOT"/>
          <w:color w:val="58595B"/>
          <w:spacing w:val="-2"/>
          <w:sz w:val="18"/>
        </w:rPr>
        <w:t>program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was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established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encourage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people</w:t>
      </w:r>
      <w:r>
        <w:rPr>
          <w:rFonts w:ascii="DINOT"/>
          <w:color w:val="58595B"/>
          <w:spacing w:val="35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experiencing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illness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seek</w:t>
      </w:r>
      <w:r>
        <w:rPr>
          <w:rFonts w:ascii="DINOT"/>
          <w:color w:val="58595B"/>
          <w:spacing w:val="41"/>
          <w:sz w:val="18"/>
        </w:rPr>
        <w:t> </w:t>
      </w:r>
      <w:r>
        <w:rPr>
          <w:rFonts w:ascii="DINOT"/>
          <w:color w:val="58595B"/>
          <w:sz w:val="18"/>
        </w:rPr>
        <w:t>the support needed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recover</w:t>
      </w:r>
      <w:r>
        <w:rPr>
          <w:rFonts w:ascii="DINOT"/>
          <w:color w:val="58595B"/>
          <w:sz w:val="18"/>
        </w:rPr>
        <w:t> by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z w:val="18"/>
        </w:rPr>
        <w:t>helping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care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pets</w:t>
      </w:r>
      <w:r>
        <w:rPr>
          <w:rFonts w:ascii="DINOT"/>
          <w:color w:val="58595B"/>
          <w:sz w:val="18"/>
        </w:rPr>
        <w:t> during periods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z w:val="18"/>
        </w:rPr>
        <w:t>of </w:t>
      </w:r>
      <w:r>
        <w:rPr>
          <w:rFonts w:ascii="DINOT"/>
          <w:color w:val="58595B"/>
          <w:spacing w:val="-1"/>
          <w:sz w:val="18"/>
        </w:rPr>
        <w:t>hospitalisation</w:t>
      </w:r>
      <w:r>
        <w:rPr>
          <w:rFonts w:ascii="DINOT"/>
          <w:color w:val="58595B"/>
          <w:sz w:val="18"/>
        </w:rPr>
        <w:t> or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duress.</w:t>
      </w:r>
      <w:r>
        <w:rPr>
          <w:rFonts w:ascii="DINOT"/>
          <w:sz w:val="18"/>
        </w:rPr>
      </w:r>
    </w:p>
    <w:p>
      <w:pPr>
        <w:spacing w:line="250" w:lineRule="auto" w:before="156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color w:val="58595B"/>
          <w:sz w:val="18"/>
        </w:rPr>
        <w:t>This </w:t>
      </w:r>
      <w:r>
        <w:rPr>
          <w:rFonts w:ascii="DINOT"/>
          <w:color w:val="58595B"/>
          <w:spacing w:val="-1"/>
          <w:sz w:val="18"/>
        </w:rPr>
        <w:t>year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formed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significant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-1"/>
          <w:sz w:val="18"/>
        </w:rPr>
        <w:t>relationships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across</w:t>
      </w:r>
      <w:r>
        <w:rPr>
          <w:rFonts w:ascii="DINOT"/>
          <w:color w:val="58595B"/>
          <w:sz w:val="18"/>
        </w:rPr>
        <w:t> our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pacing w:val="3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Service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Areas</w:t>
      </w:r>
      <w:r>
        <w:rPr>
          <w:rFonts w:ascii="DINOT"/>
          <w:color w:val="58595B"/>
          <w:sz w:val="18"/>
        </w:rPr>
        <w:t> with </w:t>
      </w:r>
      <w:r>
        <w:rPr>
          <w:rFonts w:ascii="DINOT"/>
          <w:color w:val="58595B"/>
          <w:spacing w:val="-1"/>
          <w:sz w:val="18"/>
        </w:rPr>
        <w:t>hospitals,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pacing w:val="45"/>
          <w:sz w:val="18"/>
        </w:rPr>
        <w:t> </w:t>
      </w:r>
      <w:r>
        <w:rPr>
          <w:rFonts w:ascii="DINOT"/>
          <w:color w:val="58595B"/>
          <w:sz w:val="18"/>
        </w:rPr>
        <w:t>health </w:t>
      </w:r>
      <w:r>
        <w:rPr>
          <w:rFonts w:ascii="DINOT"/>
          <w:color w:val="58595B"/>
          <w:spacing w:val="-1"/>
          <w:sz w:val="18"/>
        </w:rPr>
        <w:t>organisations,</w:t>
      </w:r>
      <w:r>
        <w:rPr>
          <w:rFonts w:ascii="DINOT"/>
          <w:color w:val="58595B"/>
          <w:sz w:val="18"/>
        </w:rPr>
        <w:t> and drug and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1"/>
          <w:sz w:val="18"/>
        </w:rPr>
        <w:t>rehabilitation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centres,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providing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supported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services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pacing w:val="41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assist</w:t>
      </w:r>
      <w:r>
        <w:rPr>
          <w:rFonts w:ascii="DINOT"/>
          <w:color w:val="58595B"/>
          <w:sz w:val="18"/>
        </w:rPr>
        <w:t> in the </w:t>
      </w:r>
      <w:r>
        <w:rPr>
          <w:rFonts w:ascii="DINOT"/>
          <w:color w:val="58595B"/>
          <w:spacing w:val="-2"/>
          <w:sz w:val="18"/>
        </w:rPr>
        <w:t>recovery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health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clients.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120" w:lineRule="auto" w:before="129"/>
        <w:ind w:right="0"/>
        <w:jc w:val="left"/>
      </w:pPr>
      <w:r>
        <w:rPr>
          <w:color w:val="939598"/>
          <w:spacing w:val="32"/>
        </w:rPr>
        <w:t>s</w:t>
      </w:r>
      <w:r>
        <w:rPr>
          <w:color w:val="939598"/>
          <w:spacing w:val="28"/>
        </w:rPr>
        <w:t>u</w:t>
      </w:r>
      <w:r>
        <w:rPr>
          <w:color w:val="939598"/>
          <w:spacing w:val="36"/>
        </w:rPr>
        <w:t>p</w:t>
      </w:r>
      <w:r>
        <w:rPr>
          <w:color w:val="939598"/>
          <w:spacing w:val="32"/>
        </w:rPr>
        <w:t>p</w:t>
      </w:r>
      <w:r>
        <w:rPr>
          <w:color w:val="939598"/>
          <w:spacing w:val="39"/>
        </w:rPr>
        <w:t>o</w:t>
      </w:r>
      <w:r>
        <w:rPr>
          <w:color w:val="939598"/>
        </w:rPr>
        <w:t>r</w:t>
      </w:r>
      <w:r>
        <w:rPr>
          <w:color w:val="939598"/>
          <w:spacing w:val="-25"/>
        </w:rPr>
        <w:t> </w:t>
      </w:r>
      <w:r>
        <w:rPr>
          <w:color w:val="939598"/>
          <w:spacing w:val="36"/>
        </w:rPr>
        <w:t>tin</w:t>
      </w:r>
      <w:r>
        <w:rPr>
          <w:color w:val="939598"/>
        </w:rPr>
        <w:t>g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futur</w:t>
      </w:r>
      <w:r>
        <w:rPr>
          <w:color w:val="939598"/>
        </w:rPr>
        <w:t>e</w:t>
      </w:r>
      <w:r>
        <w:rPr>
          <w:color w:val="939598"/>
          <w:spacing w:val="875"/>
        </w:rPr>
        <w:t> </w:t>
      </w:r>
      <w:r>
        <w:rPr>
          <w:color w:val="939598"/>
          <w:spacing w:val="36"/>
        </w:rPr>
        <w:t>s</w:t>
      </w:r>
      <w:r>
        <w:rPr>
          <w:color w:val="939598"/>
          <w:spacing w:val="30"/>
        </w:rPr>
        <w:t>t</w:t>
      </w:r>
      <w:r>
        <w:rPr>
          <w:color w:val="939598"/>
          <w:spacing w:val="43"/>
        </w:rPr>
        <w:t>o</w:t>
      </w:r>
      <w:r>
        <w:rPr>
          <w:color w:val="939598"/>
          <w:spacing w:val="36"/>
        </w:rPr>
        <w:t>ckme</w:t>
      </w:r>
      <w:r>
        <w:rPr>
          <w:color w:val="939598"/>
        </w:rPr>
        <w:t>n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117"/>
        <w:ind w:left="133" w:right="73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In January </w:t>
      </w:r>
      <w:r>
        <w:rPr>
          <w:rFonts w:ascii="DINOT"/>
          <w:color w:val="58595B"/>
          <w:spacing w:val="-1"/>
          <w:sz w:val="18"/>
        </w:rPr>
        <w:t>we</w:t>
      </w:r>
      <w:r>
        <w:rPr>
          <w:rFonts w:ascii="DINOT"/>
          <w:color w:val="58595B"/>
          <w:sz w:val="18"/>
        </w:rPr>
        <w:t> began a </w:t>
      </w:r>
      <w:r>
        <w:rPr>
          <w:rFonts w:ascii="DINOT"/>
          <w:color w:val="58595B"/>
          <w:spacing w:val="-1"/>
          <w:sz w:val="18"/>
        </w:rPr>
        <w:t>collaboration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z w:val="18"/>
        </w:rPr>
        <w:t>with the Indigenous Land </w:t>
      </w:r>
      <w:r>
        <w:rPr>
          <w:rFonts w:ascii="DINOT"/>
          <w:color w:val="58595B"/>
          <w:spacing w:val="-1"/>
          <w:sz w:val="18"/>
        </w:rPr>
        <w:t>Corporation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train</w:t>
      </w:r>
      <w:r>
        <w:rPr>
          <w:rFonts w:ascii="DINOT"/>
          <w:color w:val="58595B"/>
          <w:sz w:val="18"/>
        </w:rPr>
        <w:t> 70 indigenous </w:t>
      </w:r>
      <w:r>
        <w:rPr>
          <w:rFonts w:ascii="DINOT"/>
          <w:color w:val="58595B"/>
          <w:spacing w:val="-1"/>
          <w:sz w:val="18"/>
        </w:rPr>
        <w:t>Australians</w:t>
      </w:r>
      <w:r>
        <w:rPr>
          <w:rFonts w:ascii="DINOT"/>
          <w:color w:val="58595B"/>
          <w:sz w:val="18"/>
        </w:rPr>
        <w:t> in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z w:val="18"/>
        </w:rPr>
        <w:t>a </w:t>
      </w:r>
      <w:r>
        <w:rPr>
          <w:rFonts w:ascii="DINOT"/>
          <w:color w:val="58595B"/>
          <w:spacing w:val="-1"/>
          <w:sz w:val="18"/>
        </w:rPr>
        <w:t>range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Agricultural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qualifications.</w:t>
      </w:r>
      <w:r>
        <w:rPr>
          <w:rFonts w:ascii="DINOT"/>
          <w:sz w:val="18"/>
        </w:rPr>
      </w:r>
    </w:p>
    <w:p>
      <w:pPr>
        <w:spacing w:line="250" w:lineRule="auto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provide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trainees</w:t>
      </w:r>
      <w:r>
        <w:rPr>
          <w:rFonts w:ascii="DINOT"/>
          <w:color w:val="58595B"/>
          <w:sz w:val="18"/>
        </w:rPr>
        <w:t> with language,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literacy</w:t>
      </w:r>
      <w:r>
        <w:rPr>
          <w:rFonts w:ascii="DINOT"/>
          <w:color w:val="58595B"/>
          <w:sz w:val="18"/>
        </w:rPr>
        <w:t> and </w:t>
      </w:r>
      <w:r>
        <w:rPr>
          <w:rFonts w:ascii="DINOT"/>
          <w:color w:val="58595B"/>
          <w:spacing w:val="-1"/>
          <w:sz w:val="18"/>
        </w:rPr>
        <w:t>numeracy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training</w:t>
      </w:r>
      <w:r>
        <w:rPr>
          <w:rFonts w:ascii="DINOT"/>
          <w:color w:val="58595B"/>
          <w:sz w:val="18"/>
        </w:rPr>
        <w:t> and</w:t>
      </w:r>
      <w:r>
        <w:rPr>
          <w:rFonts w:ascii="DINOT"/>
          <w:color w:val="58595B"/>
          <w:spacing w:val="35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foundation</w:t>
      </w:r>
      <w:r>
        <w:rPr>
          <w:rFonts w:ascii="DINOT"/>
          <w:color w:val="58595B"/>
          <w:sz w:val="18"/>
        </w:rPr>
        <w:t> skills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support their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training.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715" w:lineRule="exact" w:before="121"/>
        <w:ind w:right="0"/>
        <w:jc w:val="left"/>
      </w:pPr>
      <w:r>
        <w:rPr>
          <w:color w:val="939598"/>
          <w:spacing w:val="36"/>
        </w:rPr>
        <w:t>cr</w:t>
      </w:r>
      <w:r>
        <w:rPr>
          <w:color w:val="939598"/>
          <w:spacing w:val="28"/>
        </w:rPr>
        <w:t>e</w:t>
      </w:r>
      <w:r>
        <w:rPr>
          <w:color w:val="939598"/>
          <w:spacing w:val="39"/>
        </w:rPr>
        <w:t>a</w:t>
      </w:r>
      <w:r>
        <w:rPr>
          <w:color w:val="939598"/>
          <w:spacing w:val="36"/>
        </w:rPr>
        <w:t>tin</w:t>
      </w:r>
      <w:r>
        <w:rPr>
          <w:color w:val="939598"/>
        </w:rPr>
        <w:t>g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chan</w:t>
      </w:r>
      <w:r>
        <w:rPr>
          <w:color w:val="939598"/>
          <w:spacing w:val="43"/>
        </w:rPr>
        <w:t>g</w:t>
      </w:r>
      <w:r>
        <w:rPr>
          <w:color w:val="939598"/>
        </w:rPr>
        <w:t>e</w:t>
      </w:r>
      <w:r>
        <w:rPr/>
      </w:r>
    </w:p>
    <w:p>
      <w:pPr>
        <w:spacing w:line="250" w:lineRule="auto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National </w:t>
      </w:r>
      <w:r>
        <w:rPr>
          <w:rFonts w:ascii="DINOT"/>
          <w:color w:val="58595B"/>
          <w:spacing w:val="-1"/>
          <w:sz w:val="18"/>
        </w:rPr>
        <w:t>Panel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Assessors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-2"/>
          <w:sz w:val="18"/>
        </w:rPr>
        <w:t>Coordinator,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Sharon</w:t>
      </w:r>
      <w:r>
        <w:rPr>
          <w:rFonts w:ascii="DINOT"/>
          <w:color w:val="58595B"/>
          <w:sz w:val="18"/>
        </w:rPr>
        <w:t> Dulac, </w:t>
      </w:r>
      <w:r>
        <w:rPr>
          <w:rFonts w:ascii="DINOT"/>
          <w:color w:val="58595B"/>
          <w:spacing w:val="-1"/>
          <w:sz w:val="18"/>
        </w:rPr>
        <w:t>was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invited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join the </w:t>
      </w:r>
      <w:r>
        <w:rPr>
          <w:rFonts w:ascii="DINOT"/>
          <w:color w:val="58595B"/>
          <w:spacing w:val="-2"/>
          <w:sz w:val="18"/>
        </w:rPr>
        <w:t>Technical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Group</w:t>
      </w:r>
      <w:r>
        <w:rPr>
          <w:rFonts w:ascii="DINOT"/>
          <w:color w:val="58595B"/>
          <w:sz w:val="18"/>
        </w:rPr>
        <w:t> advising</w:t>
      </w:r>
      <w:r>
        <w:rPr>
          <w:rFonts w:ascii="DINOT"/>
          <w:sz w:val="18"/>
        </w:rPr>
      </w:r>
    </w:p>
    <w:p>
      <w:pPr>
        <w:spacing w:line="250" w:lineRule="auto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on the </w:t>
      </w:r>
      <w:r>
        <w:rPr>
          <w:rFonts w:ascii="DINOT"/>
          <w:color w:val="58595B"/>
          <w:spacing w:val="-1"/>
          <w:sz w:val="18"/>
        </w:rPr>
        <w:t>development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historical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productivity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data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draft</w:t>
      </w:r>
      <w:r>
        <w:rPr>
          <w:rFonts w:ascii="DINOT"/>
          <w:color w:val="58595B"/>
          <w:sz w:val="18"/>
        </w:rPr>
        <w:t> guidelines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z w:val="18"/>
        </w:rPr>
        <w:t>use in the </w:t>
      </w:r>
      <w:r>
        <w:rPr>
          <w:rFonts w:ascii="DINOT"/>
          <w:color w:val="58595B"/>
          <w:spacing w:val="-1"/>
          <w:sz w:val="18"/>
        </w:rPr>
        <w:t>supported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z w:val="18"/>
        </w:rPr>
        <w:t>(ADE) </w:t>
      </w:r>
      <w:r>
        <w:rPr>
          <w:rFonts w:ascii="DINOT"/>
          <w:color w:val="58595B"/>
          <w:spacing w:val="-3"/>
          <w:sz w:val="18"/>
        </w:rPr>
        <w:t>sector.</w:t>
      </w:r>
      <w:r>
        <w:rPr>
          <w:rFonts w:ascii="DINOT"/>
          <w:sz w:val="18"/>
        </w:rPr>
      </w:r>
    </w:p>
    <w:p>
      <w:pPr>
        <w:pStyle w:val="Heading5"/>
        <w:spacing w:line="120" w:lineRule="auto" w:before="18"/>
        <w:ind w:right="173"/>
        <w:jc w:val="left"/>
      </w:pPr>
      <w:r>
        <w:rPr/>
        <w:br w:type="column"/>
      </w:r>
      <w:r>
        <w:rPr>
          <w:color w:val="939598"/>
          <w:spacing w:val="36"/>
        </w:rPr>
        <w:t>indi</w:t>
      </w:r>
      <w:r>
        <w:rPr>
          <w:color w:val="939598"/>
          <w:spacing w:val="43"/>
        </w:rPr>
        <w:t>g</w:t>
      </w:r>
      <w:r>
        <w:rPr>
          <w:color w:val="939598"/>
          <w:spacing w:val="36"/>
        </w:rPr>
        <w:t>en</w:t>
      </w:r>
      <w:r>
        <w:rPr>
          <w:color w:val="939598"/>
          <w:spacing w:val="41"/>
        </w:rPr>
        <w:t>o</w:t>
      </w:r>
      <w:r>
        <w:rPr>
          <w:color w:val="939598"/>
          <w:spacing w:val="36"/>
        </w:rPr>
        <w:t>u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jo</w:t>
      </w:r>
      <w:r>
        <w:rPr>
          <w:color w:val="939598"/>
        </w:rPr>
        <w:t>b</w:t>
      </w:r>
      <w:r>
        <w:rPr>
          <w:color w:val="939598"/>
          <w:spacing w:val="781"/>
        </w:rPr>
        <w:t> </w:t>
      </w:r>
      <w:r>
        <w:rPr>
          <w:color w:val="939598"/>
          <w:spacing w:val="36"/>
        </w:rPr>
        <w:t>seeke</w:t>
      </w:r>
      <w:r>
        <w:rPr>
          <w:color w:val="939598"/>
          <w:spacing w:val="28"/>
        </w:rPr>
        <w:t>r</w:t>
      </w:r>
      <w:r>
        <w:rPr>
          <w:color w:val="939598"/>
        </w:rPr>
        <w:t>s</w:t>
      </w:r>
      <w:r>
        <w:rPr/>
      </w:r>
    </w:p>
    <w:p>
      <w:pPr>
        <w:spacing w:line="250" w:lineRule="auto" w:before="119"/>
        <w:ind w:left="133" w:right="173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z w:val="18"/>
          <w:szCs w:val="18"/>
        </w:rPr>
        <w:t>A change in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government</w:t>
      </w:r>
      <w:r>
        <w:rPr>
          <w:rFonts w:ascii="DINOT" w:hAnsi="DINOT" w:cs="DINOT" w:eastAsia="DINOT"/>
          <w:color w:val="58595B"/>
          <w:sz w:val="18"/>
          <w:szCs w:val="18"/>
        </w:rPr>
        <w:t> saw the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Indigenous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Employment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Program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become</w:t>
      </w:r>
      <w:r>
        <w:rPr>
          <w:rFonts w:ascii="DINOT" w:hAnsi="DINOT" w:cs="DINOT" w:eastAsia="DINOT"/>
          <w:color w:val="58595B"/>
          <w:sz w:val="18"/>
          <w:szCs w:val="18"/>
        </w:rPr>
        <w:t> part of the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government’s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Indigenous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Advancement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Strategy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(IAS).</w:t>
      </w:r>
      <w:r>
        <w:rPr>
          <w:rFonts w:ascii="DINOT" w:hAnsi="DINOT" w:cs="DINOT" w:eastAsia="DINOT"/>
          <w:color w:val="58595B"/>
          <w:spacing w:val="44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STEPS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deliver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services</w:t>
      </w:r>
      <w:r>
        <w:rPr>
          <w:rFonts w:ascii="DINOT" w:hAnsi="DINOT" w:cs="DINOT" w:eastAsia="DINOT"/>
          <w:color w:val="58595B"/>
          <w:sz w:val="18"/>
          <w:szCs w:val="18"/>
        </w:rPr>
        <w:t> in the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Hobart and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outer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region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achieving</w:t>
      </w:r>
      <w:r>
        <w:rPr>
          <w:rFonts w:ascii="DINOT" w:hAnsi="DINOT" w:cs="DINOT" w:eastAsia="DINOT"/>
          <w:color w:val="58595B"/>
          <w:spacing w:val="2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an 80%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outcome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success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rate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our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clients</w:t>
      </w:r>
      <w:r>
        <w:rPr>
          <w:rFonts w:ascii="DINOT" w:hAnsi="DINOT" w:cs="DINOT" w:eastAsia="DINOT"/>
          <w:color w:val="58595B"/>
          <w:sz w:val="18"/>
          <w:szCs w:val="18"/>
        </w:rPr>
        <w:t> and gaining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excellent</w:t>
      </w:r>
      <w:r>
        <w:rPr>
          <w:rFonts w:ascii="DINOT" w:hAnsi="DINOT" w:cs="DINOT" w:eastAsia="DINOT"/>
          <w:color w:val="58595B"/>
          <w:spacing w:val="2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relationships</w:t>
      </w:r>
      <w:r>
        <w:rPr>
          <w:rFonts w:ascii="DINOT" w:hAnsi="DINOT" w:cs="DINOT" w:eastAsia="DINOT"/>
          <w:color w:val="58595B"/>
          <w:sz w:val="18"/>
          <w:szCs w:val="18"/>
        </w:rPr>
        <w:t> with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local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employers.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705" w:lineRule="exact" w:before="132"/>
        <w:ind w:right="0"/>
        <w:jc w:val="left"/>
      </w:pPr>
      <w:r>
        <w:rPr>
          <w:color w:val="939598"/>
          <w:spacing w:val="36"/>
        </w:rPr>
        <w:t>changin</w:t>
      </w:r>
      <w:r>
        <w:rPr>
          <w:color w:val="939598"/>
        </w:rPr>
        <w:t>g </w:t>
      </w:r>
      <w:r>
        <w:rPr>
          <w:color w:val="939598"/>
          <w:spacing w:val="1"/>
        </w:rPr>
        <w:t> </w:t>
      </w:r>
      <w:r>
        <w:rPr>
          <w:color w:val="939598"/>
          <w:spacing w:val="18"/>
        </w:rPr>
        <w:t>li</w:t>
      </w:r>
      <w:r>
        <w:rPr>
          <w:color w:val="939598"/>
          <w:spacing w:val="-28"/>
        </w:rPr>
        <w:t> </w:t>
      </w:r>
      <w:r>
        <w:rPr>
          <w:color w:val="939598"/>
          <w:spacing w:val="36"/>
        </w:rPr>
        <w:t>ve</w:t>
      </w:r>
      <w:r>
        <w:rPr>
          <w:color w:val="939598"/>
        </w:rPr>
        <w:t>s</w:t>
      </w:r>
      <w:r>
        <w:rPr>
          <w:color w:val="939598"/>
          <w:spacing w:val="-35"/>
        </w:rPr>
        <w:t> </w:t>
      </w:r>
      <w:r>
        <w:rPr/>
      </w:r>
    </w:p>
    <w:p>
      <w:pPr>
        <w:spacing w:line="215" w:lineRule="exact" w:before="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2"/>
          <w:sz w:val="18"/>
        </w:rPr>
        <w:t>Four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new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sites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were</w:t>
      </w:r>
      <w:r>
        <w:rPr>
          <w:rFonts w:ascii="DINOT"/>
          <w:sz w:val="18"/>
        </w:rPr>
      </w:r>
    </w:p>
    <w:p>
      <w:pPr>
        <w:spacing w:line="250" w:lineRule="auto" w:before="10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opened as part of the Disability Management </w:t>
      </w:r>
      <w:r>
        <w:rPr>
          <w:rFonts w:ascii="DINOT"/>
          <w:color w:val="58595B"/>
          <w:spacing w:val="-1"/>
          <w:sz w:val="18"/>
        </w:rPr>
        <w:t>Services</w:t>
      </w:r>
      <w:r>
        <w:rPr>
          <w:rFonts w:ascii="DINOT"/>
          <w:color w:val="58595B"/>
          <w:sz w:val="18"/>
        </w:rPr>
        <w:t> (DMS) </w:t>
      </w:r>
      <w:r>
        <w:rPr>
          <w:rFonts w:ascii="DINOT"/>
          <w:color w:val="58595B"/>
          <w:spacing w:val="-1"/>
          <w:sz w:val="18"/>
        </w:rPr>
        <w:t>contract.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z w:val="18"/>
        </w:rPr>
        <w:t>These </w:t>
      </w:r>
      <w:r>
        <w:rPr>
          <w:rFonts w:ascii="DINOT"/>
          <w:color w:val="58595B"/>
          <w:spacing w:val="-1"/>
          <w:sz w:val="18"/>
        </w:rPr>
        <w:t>sites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provide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health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z w:val="18"/>
        </w:rPr>
        <w:t>specific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services</w:t>
      </w:r>
      <w:r>
        <w:rPr>
          <w:rFonts w:ascii="DINOT"/>
          <w:color w:val="58595B"/>
          <w:sz w:val="18"/>
        </w:rPr>
        <w:t> and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significantly</w:t>
      </w:r>
      <w:r>
        <w:rPr>
          <w:rFonts w:ascii="DINOT"/>
          <w:color w:val="58595B"/>
          <w:sz w:val="18"/>
        </w:rPr>
        <w:t> add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the </w:t>
      </w:r>
      <w:r>
        <w:rPr>
          <w:rFonts w:ascii="DINOT"/>
          <w:color w:val="58595B"/>
          <w:spacing w:val="-1"/>
          <w:sz w:val="18"/>
        </w:rPr>
        <w:t>scope</w:t>
      </w:r>
      <w:r>
        <w:rPr>
          <w:rFonts w:ascii="DINOT"/>
          <w:color w:val="58595B"/>
          <w:sz w:val="18"/>
        </w:rPr>
        <w:t> of </w:t>
      </w:r>
      <w:r>
        <w:rPr>
          <w:rFonts w:ascii="DINOT"/>
          <w:color w:val="58595B"/>
          <w:spacing w:val="-1"/>
          <w:sz w:val="18"/>
        </w:rPr>
        <w:t>work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we</w:t>
      </w:r>
      <w:r>
        <w:rPr>
          <w:rFonts w:ascii="DINOT"/>
          <w:color w:val="58595B"/>
          <w:sz w:val="18"/>
        </w:rPr>
        <w:t> do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support </w:t>
      </w:r>
      <w:r>
        <w:rPr>
          <w:rFonts w:ascii="DINOT"/>
          <w:color w:val="58595B"/>
          <w:spacing w:val="-1"/>
          <w:sz w:val="18"/>
        </w:rPr>
        <w:t>people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experiencing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illness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120" w:lineRule="auto" w:before="122"/>
        <w:ind w:right="463"/>
        <w:jc w:val="left"/>
      </w:pPr>
      <w:r>
        <w:rPr>
          <w:color w:val="939598"/>
        </w:rPr>
        <w:t>g</w:t>
      </w:r>
      <w:r>
        <w:rPr>
          <w:color w:val="939598"/>
          <w:spacing w:val="-28"/>
        </w:rPr>
        <w:t> </w:t>
      </w:r>
      <w:r>
        <w:rPr>
          <w:color w:val="939598"/>
          <w:spacing w:val="18"/>
        </w:rPr>
        <w:t>et</w:t>
      </w:r>
      <w:r>
        <w:rPr>
          <w:color w:val="939598"/>
        </w:rPr>
        <w:t> </w:t>
      </w:r>
      <w:r>
        <w:rPr>
          <w:color w:val="939598"/>
          <w:spacing w:val="1"/>
        </w:rPr>
        <w:t> </w:t>
      </w:r>
      <w:r>
        <w:rPr>
          <w:color w:val="939598"/>
          <w:spacing w:val="14"/>
        </w:rPr>
        <w:t>up</w:t>
      </w:r>
      <w:r>
        <w:rPr>
          <w:color w:val="939598"/>
        </w:rPr>
        <w:t>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an</w:t>
      </w:r>
      <w:r>
        <w:rPr>
          <w:color w:val="939598"/>
        </w:rPr>
        <w:t>d </w:t>
      </w:r>
      <w:r>
        <w:rPr>
          <w:color w:val="939598"/>
          <w:spacing w:val="1"/>
        </w:rPr>
        <w:t> </w:t>
      </w:r>
      <w:r>
        <w:rPr>
          <w:color w:val="939598"/>
        </w:rPr>
        <w:t>g</w:t>
      </w:r>
      <w:r>
        <w:rPr>
          <w:color w:val="939598"/>
          <w:spacing w:val="-28"/>
        </w:rPr>
        <w:t> </w:t>
      </w:r>
      <w:r>
        <w:rPr>
          <w:color w:val="939598"/>
          <w:spacing w:val="18"/>
        </w:rPr>
        <w:t>et</w:t>
      </w:r>
      <w:r>
        <w:rPr>
          <w:color w:val="939598"/>
          <w:spacing w:val="109"/>
        </w:rPr>
        <w:t> </w:t>
      </w:r>
      <w:r>
        <w:rPr>
          <w:color w:val="939598"/>
          <w:spacing w:val="30"/>
        </w:rPr>
        <w:t>m</w:t>
      </w:r>
      <w:r>
        <w:rPr>
          <w:color w:val="939598"/>
          <w:spacing w:val="36"/>
        </w:rPr>
        <w:t>o</w:t>
      </w:r>
      <w:r>
        <w:rPr>
          <w:color w:val="939598"/>
        </w:rPr>
        <w:t>v</w:t>
      </w:r>
      <w:r>
        <w:rPr>
          <w:color w:val="939598"/>
          <w:spacing w:val="-25"/>
        </w:rPr>
        <w:t> </w:t>
      </w:r>
      <w:r>
        <w:rPr>
          <w:color w:val="939598"/>
          <w:spacing w:val="36"/>
        </w:rPr>
        <w:t>in</w:t>
      </w:r>
      <w:r>
        <w:rPr>
          <w:color w:val="939598"/>
        </w:rPr>
        <w:t>g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129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-4"/>
          <w:sz w:val="18"/>
          <w:szCs w:val="18"/>
        </w:rPr>
        <w:t>We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continued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working</w:t>
      </w:r>
      <w:r>
        <w:rPr>
          <w:rFonts w:ascii="DINOT" w:hAnsi="DINOT" w:cs="DINOT" w:eastAsia="DINOT"/>
          <w:color w:val="58595B"/>
          <w:sz w:val="18"/>
          <w:szCs w:val="18"/>
        </w:rPr>
        <w:t> with Rio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Tinto</w:t>
      </w:r>
      <w:r>
        <w:rPr>
          <w:rFonts w:ascii="DINOT" w:hAnsi="DINOT" w:cs="DINOT" w:eastAsia="DINOT"/>
          <w:color w:val="58595B"/>
          <w:spacing w:val="3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Alcan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Gove</w:t>
      </w:r>
      <w:r>
        <w:rPr>
          <w:rFonts w:ascii="DINOT" w:hAnsi="DINOT" w:cs="DINOT" w:eastAsia="DINOT"/>
          <w:color w:val="58595B"/>
          <w:sz w:val="18"/>
          <w:szCs w:val="18"/>
        </w:rPr>
        <w:t> helping </w:t>
      </w:r>
      <w:r>
        <w:rPr>
          <w:rFonts w:ascii="DINOT" w:hAnsi="DINOT" w:cs="DINOT" w:eastAsia="DINOT"/>
          <w:color w:val="58595B"/>
          <w:spacing w:val="-3"/>
          <w:sz w:val="18"/>
          <w:szCs w:val="18"/>
        </w:rPr>
        <w:t>Yolgnu</w:t>
      </w:r>
      <w:r>
        <w:rPr>
          <w:rFonts w:ascii="DINOT" w:hAnsi="DINOT" w:cs="DINOT" w:eastAsia="DINOT"/>
          <w:color w:val="58595B"/>
          <w:sz w:val="18"/>
          <w:szCs w:val="18"/>
        </w:rPr>
        <w:t> men and</w:t>
      </w:r>
      <w:r>
        <w:rPr>
          <w:rFonts w:ascii="DINOT" w:hAnsi="DINOT" w:cs="DINOT" w:eastAsia="DINOT"/>
          <w:color w:val="58595B"/>
          <w:spacing w:val="2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women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undertake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training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prepare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them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z w:val="18"/>
          <w:szCs w:val="18"/>
        </w:rPr>
        <w:t> a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career</w:t>
      </w:r>
      <w:r>
        <w:rPr>
          <w:rFonts w:ascii="DINOT" w:hAnsi="DINOT" w:cs="DINOT" w:eastAsia="DINOT"/>
          <w:color w:val="58595B"/>
          <w:sz w:val="18"/>
          <w:szCs w:val="18"/>
        </w:rPr>
        <w:t> in mining as part of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the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Ralpa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programme,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Ralpa</w:t>
      </w:r>
      <w:r>
        <w:rPr>
          <w:rFonts w:ascii="DINOT" w:hAnsi="DINOT" w:cs="DINOT" w:eastAsia="DINOT"/>
          <w:color w:val="58595B"/>
          <w:sz w:val="18"/>
          <w:szCs w:val="18"/>
        </w:rPr>
        <w:t> meaning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“get up and get </w:t>
      </w:r>
      <w:r>
        <w:rPr>
          <w:rFonts w:ascii="DINOT" w:hAnsi="DINOT" w:cs="DINOT" w:eastAsia="DINOT"/>
          <w:color w:val="58595B"/>
          <w:spacing w:val="-1"/>
          <w:sz w:val="18"/>
          <w:szCs w:val="18"/>
        </w:rPr>
        <w:t>moving”</w:t>
      </w:r>
      <w:r>
        <w:rPr>
          <w:rFonts w:ascii="DINOT" w:hAnsi="DINOT" w:cs="DINOT" w:eastAsia="DINOT"/>
          <w:color w:val="58595B"/>
          <w:sz w:val="18"/>
          <w:szCs w:val="18"/>
        </w:rPr>
        <w:t> in </w:t>
      </w:r>
      <w:r>
        <w:rPr>
          <w:rFonts w:ascii="DINOT" w:hAnsi="DINOT" w:cs="DINOT" w:eastAsia="DINOT"/>
          <w:color w:val="58595B"/>
          <w:spacing w:val="-2"/>
          <w:sz w:val="18"/>
          <w:szCs w:val="18"/>
        </w:rPr>
        <w:t>Yolgnu.</w:t>
      </w:r>
      <w:r>
        <w:rPr>
          <w:rFonts w:ascii="DINOT" w:hAnsi="DINOT" w:cs="DINOT" w:eastAsia="DINOT"/>
          <w:sz w:val="18"/>
          <w:szCs w:val="18"/>
        </w:rPr>
      </w:r>
    </w:p>
    <w:p>
      <w:pPr>
        <w:pStyle w:val="Heading5"/>
        <w:spacing w:line="120" w:lineRule="auto" w:before="15"/>
        <w:ind w:right="189"/>
        <w:jc w:val="left"/>
      </w:pPr>
      <w:r>
        <w:rPr/>
        <w:br w:type="column"/>
      </w:r>
      <w:r>
        <w:rPr>
          <w:color w:val="939598"/>
          <w:spacing w:val="9"/>
        </w:rPr>
        <w:t>pa</w:t>
      </w:r>
      <w:r>
        <w:rPr>
          <w:color w:val="939598"/>
          <w:spacing w:val="-28"/>
        </w:rPr>
        <w:t> </w:t>
      </w:r>
      <w:r>
        <w:rPr>
          <w:color w:val="939598"/>
        </w:rPr>
        <w:t>r</w:t>
      </w:r>
      <w:r>
        <w:rPr>
          <w:color w:val="939598"/>
          <w:spacing w:val="-25"/>
        </w:rPr>
        <w:t> </w:t>
      </w:r>
      <w:r>
        <w:rPr>
          <w:color w:val="939598"/>
          <w:spacing w:val="36"/>
        </w:rPr>
        <w:t>tne</w:t>
      </w:r>
      <w:r>
        <w:rPr>
          <w:color w:val="939598"/>
          <w:spacing w:val="28"/>
        </w:rPr>
        <w:t>r</w:t>
      </w:r>
      <w:r>
        <w:rPr>
          <w:color w:val="939598"/>
          <w:spacing w:val="36"/>
        </w:rPr>
        <w:t>sh</w:t>
      </w:r>
      <w:r>
        <w:rPr>
          <w:color w:val="939598"/>
          <w:spacing w:val="28"/>
        </w:rPr>
        <w:t>i</w:t>
      </w:r>
      <w:r>
        <w:rPr>
          <w:color w:val="939598"/>
          <w:spacing w:val="27"/>
        </w:rPr>
        <w:t>p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f</w:t>
      </w:r>
      <w:r>
        <w:rPr>
          <w:color w:val="939598"/>
          <w:spacing w:val="39"/>
        </w:rPr>
        <w:t>o</w:t>
      </w:r>
      <w:r>
        <w:rPr>
          <w:color w:val="939598"/>
        </w:rPr>
        <w:t>r</w:t>
      </w:r>
      <w:r>
        <w:rPr>
          <w:color w:val="939598"/>
          <w:spacing w:val="678"/>
        </w:rPr>
        <w:t> </w:t>
      </w:r>
      <w:r>
        <w:rPr>
          <w:color w:val="939598"/>
          <w:spacing w:val="36"/>
        </w:rPr>
        <w:t>empl</w:t>
      </w:r>
      <w:r>
        <w:rPr>
          <w:color w:val="939598"/>
          <w:spacing w:val="43"/>
        </w:rPr>
        <w:t>o</w:t>
      </w:r>
      <w:r>
        <w:rPr>
          <w:color w:val="939598"/>
          <w:spacing w:val="32"/>
        </w:rPr>
        <w:t>y</w:t>
      </w:r>
      <w:r>
        <w:rPr>
          <w:color w:val="939598"/>
          <w:spacing w:val="36"/>
        </w:rPr>
        <w:t>men</w:t>
      </w:r>
      <w:r>
        <w:rPr>
          <w:color w:val="939598"/>
        </w:rPr>
        <w:t>t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141"/>
        <w:ind w:left="133" w:right="189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Education</w:t>
      </w:r>
      <w:r>
        <w:rPr>
          <w:rFonts w:ascii="DINOT"/>
          <w:color w:val="58595B"/>
          <w:sz w:val="18"/>
        </w:rPr>
        <w:t> &amp; </w:t>
      </w:r>
      <w:r>
        <w:rPr>
          <w:rFonts w:ascii="DINOT"/>
          <w:color w:val="58595B"/>
          <w:spacing w:val="-2"/>
          <w:sz w:val="18"/>
        </w:rPr>
        <w:t>Training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teamed</w:t>
      </w:r>
      <w:r>
        <w:rPr>
          <w:rFonts w:ascii="DINOT"/>
          <w:color w:val="58595B"/>
          <w:spacing w:val="41"/>
          <w:sz w:val="18"/>
        </w:rPr>
        <w:t> </w:t>
      </w:r>
      <w:r>
        <w:rPr>
          <w:rFonts w:ascii="DINOT"/>
          <w:color w:val="58595B"/>
          <w:sz w:val="18"/>
        </w:rPr>
        <w:t>up with the Housing </w:t>
      </w:r>
      <w:r>
        <w:rPr>
          <w:rFonts w:ascii="DINOT"/>
          <w:color w:val="58595B"/>
          <w:spacing w:val="-1"/>
          <w:sz w:val="18"/>
        </w:rPr>
        <w:t>Institute</w:t>
      </w:r>
      <w:r>
        <w:rPr>
          <w:rFonts w:ascii="DINOT"/>
          <w:color w:val="58595B"/>
          <w:sz w:val="18"/>
        </w:rPr>
        <w:t> of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Australia</w:t>
      </w:r>
      <w:r>
        <w:rPr>
          <w:rFonts w:ascii="DINOT"/>
          <w:color w:val="58595B"/>
          <w:sz w:val="18"/>
        </w:rPr>
        <w:t> (HIA)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the Get </w:t>
      </w:r>
      <w:r>
        <w:rPr>
          <w:rFonts w:ascii="DINOT"/>
          <w:color w:val="58595B"/>
          <w:spacing w:val="-1"/>
          <w:sz w:val="18"/>
        </w:rPr>
        <w:t>Skilled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pilot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program</w:t>
      </w:r>
      <w:r>
        <w:rPr>
          <w:rFonts w:ascii="DINOT"/>
          <w:color w:val="58595B"/>
          <w:sz w:val="18"/>
        </w:rPr>
        <w:t> funded by the Northern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2"/>
          <w:sz w:val="18"/>
        </w:rPr>
        <w:t>Territory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Government.</w:t>
      </w:r>
      <w:r>
        <w:rPr>
          <w:rFonts w:ascii="DINOT"/>
          <w:color w:val="58595B"/>
          <w:sz w:val="18"/>
        </w:rPr>
        <w:t>  16 Darwin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students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graduated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from</w:t>
      </w:r>
      <w:r>
        <w:rPr>
          <w:rFonts w:ascii="DINOT"/>
          <w:color w:val="58595B"/>
          <w:sz w:val="18"/>
        </w:rPr>
        <w:t> the </w:t>
      </w:r>
      <w:r>
        <w:rPr>
          <w:rFonts w:ascii="DINOT"/>
          <w:color w:val="58595B"/>
          <w:spacing w:val="-2"/>
          <w:sz w:val="18"/>
        </w:rPr>
        <w:t>program</w:t>
      </w:r>
      <w:r>
        <w:rPr>
          <w:rFonts w:ascii="DINOT"/>
          <w:color w:val="58595B"/>
          <w:spacing w:val="39"/>
          <w:sz w:val="18"/>
        </w:rPr>
        <w:t> </w:t>
      </w:r>
      <w:r>
        <w:rPr>
          <w:rFonts w:ascii="DINOT"/>
          <w:color w:val="58595B"/>
          <w:sz w:val="18"/>
        </w:rPr>
        <w:t>with skills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start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work</w:t>
      </w:r>
      <w:r>
        <w:rPr>
          <w:rFonts w:ascii="DINOT"/>
          <w:color w:val="58595B"/>
          <w:sz w:val="18"/>
        </w:rPr>
        <w:t> in the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construction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industry.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4"/>
        <w:rPr>
          <w:rFonts w:ascii="DINOT" w:hAnsi="DINOT" w:cs="DINOT" w:eastAsia="DINOT"/>
          <w:sz w:val="13"/>
          <w:szCs w:val="13"/>
        </w:rPr>
      </w:pPr>
    </w:p>
    <w:p>
      <w:pPr>
        <w:pStyle w:val="Heading5"/>
        <w:spacing w:line="120" w:lineRule="auto"/>
        <w:ind w:right="189"/>
        <w:jc w:val="left"/>
      </w:pPr>
      <w:r>
        <w:rPr>
          <w:color w:val="939598"/>
          <w:spacing w:val="18"/>
        </w:rPr>
        <w:t>ho</w:t>
      </w:r>
      <w:r>
        <w:rPr>
          <w:color w:val="939598"/>
          <w:spacing w:val="-21"/>
        </w:rPr>
        <w:t> </w:t>
      </w:r>
      <w:r>
        <w:rPr>
          <w:color w:val="939598"/>
          <w:spacing w:val="36"/>
        </w:rPr>
        <w:t>l</w:t>
      </w:r>
      <w:r>
        <w:rPr>
          <w:color w:val="939598"/>
          <w:spacing w:val="28"/>
        </w:rPr>
        <w:t>i</w:t>
      </w:r>
      <w:r>
        <w:rPr>
          <w:color w:val="939598"/>
          <w:spacing w:val="36"/>
        </w:rPr>
        <w:t>sti</w:t>
      </w:r>
      <w:r>
        <w:rPr>
          <w:color w:val="939598"/>
        </w:rPr>
        <w:t>c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roa</w:t>
      </w:r>
      <w:r>
        <w:rPr>
          <w:color w:val="939598"/>
          <w:spacing w:val="32"/>
        </w:rPr>
        <w:t>d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15"/>
        </w:rPr>
        <w:t>to</w:t>
      </w:r>
      <w:r>
        <w:rPr>
          <w:color w:val="939598"/>
          <w:spacing w:val="624"/>
        </w:rPr>
        <w:t> </w:t>
      </w:r>
      <w:r>
        <w:rPr>
          <w:color w:val="939598"/>
          <w:spacing w:val="36"/>
        </w:rPr>
        <w:t>recover</w:t>
      </w:r>
      <w:r>
        <w:rPr>
          <w:color w:val="939598"/>
        </w:rPr>
        <w:t>y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116"/>
        <w:ind w:left="133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were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involved</w:t>
      </w:r>
      <w:r>
        <w:rPr>
          <w:rFonts w:ascii="DINOT"/>
          <w:color w:val="58595B"/>
          <w:sz w:val="18"/>
        </w:rPr>
        <w:t> in a </w:t>
      </w:r>
      <w:r>
        <w:rPr>
          <w:rFonts w:ascii="DINOT"/>
          <w:color w:val="58595B"/>
          <w:spacing w:val="-1"/>
          <w:sz w:val="18"/>
        </w:rPr>
        <w:t>collaborative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2"/>
          <w:sz w:val="18"/>
        </w:rPr>
        <w:t>research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project</w:t>
      </w:r>
      <w:r>
        <w:rPr>
          <w:rFonts w:ascii="DINOT"/>
          <w:color w:val="58595B"/>
          <w:sz w:val="18"/>
        </w:rPr>
        <w:t> which </w:t>
      </w:r>
      <w:r>
        <w:rPr>
          <w:rFonts w:ascii="DINOT"/>
          <w:color w:val="58595B"/>
          <w:spacing w:val="-2"/>
          <w:sz w:val="18"/>
        </w:rPr>
        <w:t>proved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play</w:t>
      </w:r>
      <w:r>
        <w:rPr>
          <w:rFonts w:ascii="DINOT"/>
          <w:color w:val="58595B"/>
          <w:sz w:val="18"/>
        </w:rPr>
        <w:t> an </w:t>
      </w:r>
      <w:r>
        <w:rPr>
          <w:rFonts w:ascii="DINOT"/>
          <w:color w:val="58595B"/>
          <w:spacing w:val="-1"/>
          <w:sz w:val="18"/>
        </w:rPr>
        <w:t>important</w:t>
      </w:r>
      <w:r>
        <w:rPr>
          <w:rFonts w:ascii="DINOT"/>
          <w:sz w:val="18"/>
        </w:rPr>
      </w:r>
    </w:p>
    <w:p>
      <w:pPr>
        <w:spacing w:line="250" w:lineRule="auto" w:before="0"/>
        <w:ind w:left="133" w:right="189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part in the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health </w:t>
      </w:r>
      <w:r>
        <w:rPr>
          <w:rFonts w:ascii="DINOT"/>
          <w:color w:val="58595B"/>
          <w:spacing w:val="-2"/>
          <w:sz w:val="18"/>
        </w:rPr>
        <w:t>recovery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2"/>
          <w:sz w:val="18"/>
        </w:rPr>
        <w:t>process.</w:t>
      </w:r>
      <w:r>
        <w:rPr>
          <w:rFonts w:ascii="DINOT"/>
          <w:color w:val="58595B"/>
          <w:spacing w:val="44"/>
          <w:sz w:val="18"/>
        </w:rPr>
        <w:t> </w:t>
      </w:r>
      <w:r>
        <w:rPr>
          <w:rFonts w:ascii="DINOT"/>
          <w:color w:val="58595B"/>
          <w:sz w:val="18"/>
        </w:rPr>
        <w:t>As a </w:t>
      </w:r>
      <w:r>
        <w:rPr>
          <w:rFonts w:ascii="DINOT"/>
          <w:color w:val="58595B"/>
          <w:spacing w:val="-1"/>
          <w:sz w:val="18"/>
        </w:rPr>
        <w:t>result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referrals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our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service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programs</w:t>
      </w:r>
      <w:r>
        <w:rPr>
          <w:rFonts w:ascii="DINOT"/>
          <w:color w:val="58595B"/>
          <w:sz w:val="18"/>
        </w:rPr>
        <w:t> climb</w:t>
      </w:r>
      <w:r>
        <w:rPr>
          <w:rFonts w:ascii="DINOT"/>
          <w:color w:val="58595B"/>
          <w:spacing w:val="21"/>
          <w:sz w:val="18"/>
        </w:rPr>
        <w:t> </w:t>
      </w:r>
      <w:r>
        <w:rPr>
          <w:rFonts w:ascii="DINOT"/>
          <w:color w:val="58595B"/>
          <w:sz w:val="18"/>
        </w:rPr>
        <w:t>and our </w:t>
      </w:r>
      <w:r>
        <w:rPr>
          <w:rFonts w:ascii="DINOT"/>
          <w:color w:val="58595B"/>
          <w:spacing w:val="-2"/>
          <w:sz w:val="18"/>
        </w:rPr>
        <w:t>workforce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expands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help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2"/>
          <w:sz w:val="18"/>
        </w:rPr>
        <w:t>more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people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experiencing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pacing w:val="3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illness</w:t>
      </w:r>
      <w:r>
        <w:rPr>
          <w:rFonts w:ascii="DINOT"/>
          <w:color w:val="58595B"/>
          <w:sz w:val="18"/>
        </w:rPr>
        <w:t> find </w:t>
      </w:r>
      <w:r>
        <w:rPr>
          <w:rFonts w:ascii="DINOT"/>
          <w:color w:val="58595B"/>
          <w:spacing w:val="-1"/>
          <w:sz w:val="18"/>
        </w:rPr>
        <w:t>work</w:t>
      </w:r>
      <w:r>
        <w:rPr>
          <w:rFonts w:ascii="DINOT"/>
          <w:color w:val="58595B"/>
          <w:sz w:val="18"/>
        </w:rPr>
        <w:t> as part of a </w:t>
      </w:r>
      <w:r>
        <w:rPr>
          <w:rFonts w:ascii="DINOT"/>
          <w:color w:val="58595B"/>
          <w:spacing w:val="-1"/>
          <w:sz w:val="18"/>
        </w:rPr>
        <w:t>holistic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approach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wellness.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pStyle w:val="Heading5"/>
        <w:spacing w:line="713" w:lineRule="exact" w:before="132"/>
        <w:ind w:right="0"/>
        <w:jc w:val="left"/>
      </w:pPr>
      <w:r>
        <w:rPr>
          <w:color w:val="939598"/>
          <w:spacing w:val="28"/>
        </w:rPr>
        <w:t>p</w:t>
      </w:r>
      <w:r>
        <w:rPr>
          <w:color w:val="939598"/>
          <w:spacing w:val="36"/>
        </w:rPr>
        <w:t>a</w:t>
      </w:r>
      <w:r>
        <w:rPr>
          <w:color w:val="939598"/>
          <w:spacing w:val="17"/>
        </w:rPr>
        <w:t>s</w:t>
      </w:r>
      <w:r>
        <w:rPr>
          <w:color w:val="939598"/>
          <w:spacing w:val="36"/>
        </w:rPr>
        <w:t>si</w:t>
      </w:r>
      <w:r>
        <w:rPr>
          <w:color w:val="939598"/>
          <w:spacing w:val="43"/>
        </w:rPr>
        <w:t>o</w:t>
      </w:r>
      <w:r>
        <w:rPr>
          <w:color w:val="939598"/>
        </w:rPr>
        <w:t>n </w:t>
      </w:r>
      <w:r>
        <w:rPr>
          <w:color w:val="939598"/>
          <w:spacing w:val="1"/>
        </w:rPr>
        <w:t> </w:t>
      </w:r>
      <w:r>
        <w:rPr>
          <w:color w:val="939598"/>
          <w:spacing w:val="28"/>
        </w:rPr>
        <w:t>p</w:t>
      </w:r>
      <w:r>
        <w:rPr>
          <w:color w:val="939598"/>
          <w:spacing w:val="36"/>
        </w:rPr>
        <w:t>ay</w:t>
      </w:r>
      <w:r>
        <w:rPr>
          <w:color w:val="939598"/>
        </w:rPr>
        <w:t>s </w:t>
      </w:r>
      <w:r>
        <w:rPr>
          <w:color w:val="939598"/>
          <w:spacing w:val="1"/>
        </w:rPr>
        <w:t> </w:t>
      </w:r>
      <w:r>
        <w:rPr>
          <w:color w:val="939598"/>
          <w:spacing w:val="36"/>
        </w:rPr>
        <w:t>of</w:t>
      </w:r>
      <w:r>
        <w:rPr>
          <w:color w:val="939598"/>
        </w:rPr>
        <w:t>f</w:t>
      </w:r>
      <w:r>
        <w:rPr>
          <w:color w:val="939598"/>
          <w:spacing w:val="-35"/>
        </w:rPr>
        <w:t> </w:t>
      </w:r>
      <w:r>
        <w:rPr/>
      </w:r>
    </w:p>
    <w:p>
      <w:pPr>
        <w:spacing w:line="250" w:lineRule="auto" w:before="0"/>
        <w:ind w:left="133" w:right="232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STEPS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</w:t>
      </w:r>
      <w:r>
        <w:rPr>
          <w:rFonts w:ascii="DINOT"/>
          <w:color w:val="58595B"/>
          <w:sz w:val="18"/>
        </w:rPr>
        <w:t> Solutions </w:t>
      </w:r>
      <w:r>
        <w:rPr>
          <w:rFonts w:ascii="DINOT"/>
          <w:color w:val="58595B"/>
          <w:spacing w:val="-1"/>
          <w:sz w:val="18"/>
        </w:rPr>
        <w:t>won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z w:val="18"/>
        </w:rPr>
        <w:t>the 2015 Disability </w:t>
      </w:r>
      <w:r>
        <w:rPr>
          <w:rFonts w:ascii="DINOT"/>
          <w:color w:val="58595B"/>
          <w:spacing w:val="-1"/>
          <w:sz w:val="18"/>
        </w:rPr>
        <w:t>Service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Provider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-2"/>
          <w:sz w:val="18"/>
        </w:rPr>
        <w:t>award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presented</w:t>
      </w:r>
      <w:r>
        <w:rPr>
          <w:rFonts w:ascii="DINOT"/>
          <w:color w:val="58595B"/>
          <w:sz w:val="18"/>
        </w:rPr>
        <w:t> by the </w:t>
      </w:r>
      <w:r>
        <w:rPr>
          <w:rFonts w:ascii="DINOT"/>
          <w:color w:val="58595B"/>
          <w:spacing w:val="-1"/>
          <w:sz w:val="18"/>
        </w:rPr>
        <w:t>Australian</w:t>
      </w:r>
      <w:r>
        <w:rPr>
          <w:rFonts w:ascii="DINOT"/>
          <w:color w:val="58595B"/>
          <w:spacing w:val="23"/>
          <w:sz w:val="18"/>
        </w:rPr>
        <w:t> </w:t>
      </w:r>
      <w:r>
        <w:rPr>
          <w:rFonts w:ascii="DINOT"/>
          <w:color w:val="58595B"/>
          <w:sz w:val="18"/>
        </w:rPr>
        <w:t>and </w:t>
      </w:r>
      <w:r>
        <w:rPr>
          <w:rFonts w:ascii="DINOT"/>
          <w:color w:val="58595B"/>
          <w:spacing w:val="-1"/>
          <w:sz w:val="18"/>
        </w:rPr>
        <w:t>New</w:t>
      </w:r>
      <w:r>
        <w:rPr>
          <w:rFonts w:ascii="DINOT"/>
          <w:color w:val="58595B"/>
          <w:sz w:val="18"/>
        </w:rPr>
        <w:t> Zealand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Health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Association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for</w:t>
      </w:r>
      <w:r>
        <w:rPr>
          <w:rFonts w:ascii="DINOT"/>
          <w:color w:val="58595B"/>
          <w:sz w:val="18"/>
        </w:rPr>
        <w:t> our </w:t>
      </w:r>
      <w:r>
        <w:rPr>
          <w:rFonts w:ascii="DINOT"/>
          <w:color w:val="58595B"/>
          <w:spacing w:val="-1"/>
          <w:sz w:val="18"/>
        </w:rPr>
        <w:t>work</w:t>
      </w:r>
      <w:r>
        <w:rPr>
          <w:rFonts w:ascii="DINOT"/>
          <w:color w:val="58595B"/>
          <w:sz w:val="18"/>
        </w:rPr>
        <w:t> in </w:t>
      </w:r>
      <w:r>
        <w:rPr>
          <w:rFonts w:ascii="DINOT"/>
          <w:color w:val="58595B"/>
          <w:spacing w:val="-1"/>
          <w:sz w:val="18"/>
        </w:rPr>
        <w:t>assisting</w:t>
      </w:r>
      <w:r>
        <w:rPr>
          <w:rFonts w:ascii="DINOT"/>
          <w:color w:val="58595B"/>
          <w:spacing w:val="3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people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experiencing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mental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illness</w:t>
      </w:r>
      <w:r>
        <w:rPr>
          <w:rFonts w:ascii="DINOT"/>
          <w:color w:val="58595B"/>
          <w:spacing w:val="47"/>
          <w:sz w:val="18"/>
        </w:rPr>
        <w:t> </w:t>
      </w:r>
      <w:r>
        <w:rPr>
          <w:rFonts w:ascii="DINOT"/>
          <w:color w:val="58595B"/>
          <w:spacing w:val="-1"/>
          <w:sz w:val="18"/>
        </w:rPr>
        <w:t>into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1"/>
          <w:sz w:val="18"/>
        </w:rPr>
        <w:t>employment.</w:t>
      </w:r>
      <w:r>
        <w:rPr>
          <w:rFonts w:ascii="DINOT"/>
          <w:sz w:val="18"/>
        </w:rPr>
      </w:r>
    </w:p>
    <w:p>
      <w:pPr>
        <w:spacing w:after="0" w:line="250" w:lineRule="auto"/>
        <w:jc w:val="left"/>
        <w:rPr>
          <w:rFonts w:ascii="DINOT" w:hAnsi="DINOT" w:cs="DINOT" w:eastAsia="DINOT"/>
          <w:sz w:val="18"/>
          <w:szCs w:val="18"/>
        </w:rPr>
        <w:sectPr>
          <w:type w:val="continuous"/>
          <w:pgSz w:w="23820" w:h="16840" w:orient="landscape"/>
          <w:pgMar w:top="1580" w:bottom="280" w:left="1000" w:right="240"/>
          <w:cols w:num="6" w:equalWidth="0">
            <w:col w:w="3128" w:space="538"/>
            <w:col w:w="3204" w:space="462"/>
            <w:col w:w="3180" w:space="1393"/>
            <w:col w:w="3204" w:space="462"/>
            <w:col w:w="3175" w:space="491"/>
            <w:col w:w="3343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pict>
          <v:group style="position:absolute;margin-left:17.014732pt;margin-top:109.978615pt;width:1156.8pt;height:715.4pt;mso-position-horizontal-relative:page;mso-position-vertical-relative:page;z-index:-84808" coordorigin="340,2200" coordsize="23136,14308">
            <v:shape style="position:absolute;left:340;top:7628;width:23129;height:8880" type="#_x0000_t75" stroked="false">
              <v:imagedata r:id="rId19" o:title=""/>
            </v:shape>
            <v:group style="position:absolute;left:4517;top:2265;width:2;height:8357" coordorigin="4517,2265" coordsize="2,8357">
              <v:shape style="position:absolute;left:4517;top:2265;width:2;height:8357" coordorigin="4517,2265" coordsize="0,8357" path="m4517,2265l4517,10621e" filled="false" stroked="true" strokeweight=".5pt" strokecolor="#00afdd">
                <v:path arrowok="t"/>
              </v:shape>
            </v:group>
            <v:group style="position:absolute;left:1134;top:7240;width:3100;height:2" coordorigin="1134,7240" coordsize="3100,2">
              <v:shape style="position:absolute;left:1134;top:7240;width:3100;height:2" coordorigin="1134,7240" coordsize="3100,0" path="m4233,7240l1134,7240e" filled="false" stroked="true" strokeweight=".5pt" strokecolor="#00afdd">
                <v:path arrowok="t"/>
              </v:shape>
            </v:group>
            <v:group style="position:absolute;left:4800;top:5949;width:3100;height:2" coordorigin="4800,5949" coordsize="3100,2">
              <v:shape style="position:absolute;left:4800;top:5949;width:3100;height:2" coordorigin="4800,5949" coordsize="3100,0" path="m7899,5949l4800,5949e" filled="false" stroked="true" strokeweight=".5pt" strokecolor="#00afdd">
                <v:path arrowok="t"/>
              </v:shape>
            </v:group>
            <v:group style="position:absolute;left:8466;top:5815;width:3100;height:2" coordorigin="8466,5815" coordsize="3100,2">
              <v:shape style="position:absolute;left:8466;top:5815;width:3100;height:2" coordorigin="8466,5815" coordsize="3100,0" path="m11565,5815l8466,5815e" filled="false" stroked="true" strokeweight=".5pt" strokecolor="#00afdd">
                <v:path arrowok="t"/>
              </v:shape>
            </v:group>
            <v:group style="position:absolute;left:13039;top:5095;width:3100;height:2" coordorigin="13039,5095" coordsize="3100,2">
              <v:shape style="position:absolute;left:13039;top:5095;width:3100;height:2" coordorigin="13039,5095" coordsize="3100,0" path="m16139,5095l13039,5095e" filled="false" stroked="true" strokeweight=".5pt" strokecolor="#00afdd">
                <v:path arrowok="t"/>
              </v:shape>
            </v:group>
            <v:group style="position:absolute;left:16706;top:6034;width:3100;height:2" coordorigin="16706,6034" coordsize="3100,2">
              <v:shape style="position:absolute;left:16706;top:6034;width:3100;height:2" coordorigin="16706,6034" coordsize="3100,0" path="m19805,6034l16706,6034e" filled="false" stroked="true" strokeweight=".5pt" strokecolor="#00afdd">
                <v:path arrowok="t"/>
              </v:shape>
            </v:group>
            <v:group style="position:absolute;left:16706;top:9240;width:3100;height:2" coordorigin="16706,9240" coordsize="3100,2">
              <v:shape style="position:absolute;left:16706;top:9240;width:3100;height:2" coordorigin="16706,9240" coordsize="3100,0" path="m19805,9240l16706,9240e" filled="false" stroked="true" strokeweight=".5pt" strokecolor="#00afdd">
                <v:path arrowok="t"/>
              </v:shape>
            </v:group>
            <v:group style="position:absolute;left:20372;top:5817;width:3100;height:2" coordorigin="20372,5817" coordsize="3100,2">
              <v:shape style="position:absolute;left:20372;top:5817;width:3100;height:2" coordorigin="20372,5817" coordsize="3100,0" path="m23471,5817l20372,5817e" filled="false" stroked="true" strokeweight=".5pt" strokecolor="#00afdd">
                <v:path arrowok="t"/>
              </v:shape>
            </v:group>
            <v:group style="position:absolute;left:20372;top:9909;width:3100;height:2" coordorigin="20372,9909" coordsize="3100,2">
              <v:shape style="position:absolute;left:20372;top:9909;width:3100;height:2" coordorigin="20372,9909" coordsize="3100,0" path="m23471,9909l20372,9909e" filled="false" stroked="true" strokeweight=".5pt" strokecolor="#00afdd">
                <v:path arrowok="t"/>
              </v:shape>
            </v:group>
            <v:group style="position:absolute;left:13039;top:8679;width:3100;height:2" coordorigin="13039,8679" coordsize="3100,2">
              <v:shape style="position:absolute;left:13039;top:8679;width:3100;height:2" coordorigin="13039,8679" coordsize="3100,0" path="m16139,8679l13039,8679e" filled="false" stroked="true" strokeweight=".5pt" strokecolor="#00afdd">
                <v:path arrowok="t"/>
              </v:shape>
            </v:group>
            <v:group style="position:absolute;left:8183;top:2268;width:2;height:6316" coordorigin="8183,2268" coordsize="2,6316">
              <v:shape style="position:absolute;left:8183;top:2268;width:2;height:6316" coordorigin="8183,2268" coordsize="0,6316" path="m8183,2268l8183,8583e" filled="false" stroked="true" strokeweight=".5pt" strokecolor="#00afdd">
                <v:path arrowok="t"/>
              </v:shape>
            </v:group>
            <v:group style="position:absolute;left:16432;top:2205;width:2;height:9753" coordorigin="16432,2205" coordsize="2,9753">
              <v:shape style="position:absolute;left:16432;top:2205;width:2;height:9753" coordorigin="16432,2205" coordsize="0,9753" path="m16432,2205l16432,11957e" filled="false" stroked="true" strokeweight=".5pt" strokecolor="#00afdd">
                <v:path arrowok="t"/>
              </v:shape>
            </v:group>
            <v:group style="position:absolute;left:20078;top:2268;width:2;height:10299" coordorigin="20078,2268" coordsize="2,10299">
              <v:shape style="position:absolute;left:20078;top:2268;width:2;height:10299" coordorigin="20078,2268" coordsize="0,10299" path="m20078,2268l20078,12566e" filled="false" stroked="true" strokeweight=".5pt" strokecolor="#00afdd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1"/>
        <w:rPr>
          <w:rFonts w:ascii="DINOT" w:hAnsi="DINOT" w:cs="DINOT" w:eastAsia="DINOT"/>
          <w:sz w:val="19"/>
          <w:szCs w:val="19"/>
        </w:rPr>
      </w:pPr>
    </w:p>
    <w:p>
      <w:pPr>
        <w:spacing w:before="0"/>
        <w:ind w:left="0" w:right="98" w:firstLine="0"/>
        <w:jc w:val="right"/>
        <w:rPr>
          <w:rFonts w:ascii="Panton Thin" w:hAnsi="Panton Thin" w:cs="Panton Thin" w:eastAsia="Panton Thin"/>
          <w:sz w:val="16"/>
          <w:szCs w:val="16"/>
        </w:rPr>
      </w:pPr>
      <w:r>
        <w:rPr>
          <w:rFonts w:ascii="Panton Thin"/>
          <w:b w:val="0"/>
          <w:color w:val="939598"/>
          <w:sz w:val="16"/>
        </w:rPr>
        <w:t>year</w:t>
      </w:r>
      <w:r>
        <w:rPr>
          <w:rFonts w:ascii="Panton Thin"/>
          <w:b w:val="0"/>
          <w:color w:val="939598"/>
          <w:spacing w:val="-5"/>
          <w:sz w:val="16"/>
        </w:rPr>
        <w:t> </w:t>
      </w:r>
      <w:r>
        <w:rPr>
          <w:rFonts w:ascii="Panton Thin"/>
          <w:b w:val="0"/>
          <w:color w:val="939598"/>
          <w:sz w:val="16"/>
        </w:rPr>
        <w:t>in </w:t>
      </w:r>
      <w:r>
        <w:rPr>
          <w:rFonts w:ascii="Panton Thin"/>
          <w:b w:val="0"/>
          <w:color w:val="939598"/>
          <w:spacing w:val="-2"/>
          <w:sz w:val="16"/>
        </w:rPr>
        <w:t>review</w:t>
      </w:r>
      <w:r>
        <w:rPr>
          <w:rFonts w:ascii="Panton Thin"/>
          <w:b w:val="0"/>
          <w:color w:val="939598"/>
          <w:spacing w:val="36"/>
          <w:sz w:val="16"/>
        </w:rPr>
        <w:t> </w:t>
      </w:r>
      <w:r>
        <w:rPr>
          <w:rFonts w:ascii="Panton Thin"/>
          <w:b w:val="0"/>
          <w:color w:val="58595B"/>
          <w:sz w:val="16"/>
        </w:rPr>
        <w:t>5</w:t>
      </w:r>
      <w:r>
        <w:rPr>
          <w:rFonts w:ascii="Panton Thin"/>
          <w:sz w:val="16"/>
        </w:rPr>
      </w:r>
    </w:p>
    <w:p>
      <w:pPr>
        <w:spacing w:after="0"/>
        <w:jc w:val="righ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1000" w:right="240"/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25"/>
          <w:szCs w:val="2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25"/>
          <w:szCs w:val="25"/>
        </w:rPr>
        <w:sectPr>
          <w:pgSz w:w="23820" w:h="16840" w:orient="landscape"/>
          <w:pgMar w:top="1580" w:bottom="0" w:left="240" w:right="220"/>
        </w:sectPr>
      </w:pPr>
    </w:p>
    <w:p>
      <w:pPr>
        <w:pStyle w:val="Heading3"/>
        <w:spacing w:line="240" w:lineRule="auto" w:before="7"/>
        <w:ind w:left="893" w:right="0"/>
        <w:jc w:val="left"/>
      </w:pPr>
      <w:r>
        <w:rPr>
          <w:b w:val="0"/>
          <w:color w:val="00AFDD"/>
          <w:spacing w:val="60"/>
        </w:rPr>
        <w:t>ou</w:t>
      </w:r>
      <w:r>
        <w:rPr>
          <w:b w:val="0"/>
          <w:color w:val="00AFDD"/>
        </w:rPr>
        <w:t>r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spacing w:before="40"/>
        <w:ind w:left="89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5.312901pt;margin-top:6.500021pt;width:29.65pt;height:25.55pt;mso-position-horizontal-relative:page;mso-position-vertical-relative:paragraph;z-index:-84616" coordorigin="1106,130" coordsize="593,511">
            <v:group style="position:absolute;left:1136;top:160;width:193;height:444" coordorigin="1136,160" coordsize="193,444">
              <v:shape style="position:absolute;left:1136;top:160;width:193;height:444" coordorigin="1136,160" coordsize="193,444" path="m1325,160l1321,160,1292,161,1234,184,1212,246,1211,298,1139,298,1137,298,1136,299,1136,300,1136,303,1136,305,1137,306,1139,306,1211,306,1211,602,1211,603,1212,604,1214,604,1217,604,1219,604,1220,603,1220,602,1220,306,1326,306,1328,306,1329,305,1329,303,1329,300,1329,299,1328,298,1326,298,1220,298,1220,273,1221,242,1246,185,1312,169,1326,168,1327,168,1327,166,1327,162,1327,161,1326,160,1325,160xe" filled="false" stroked="true" strokeweight="3pt" strokecolor="#00afdd">
                <v:path arrowok="t"/>
              </v:shape>
            </v:group>
            <v:group style="position:absolute;left:1418;top:290;width:251;height:322" coordorigin="1418,290" coordsize="251,322">
              <v:shape style="position:absolute;left:1418;top:290;width:251;height:322" coordorigin="1418,290" coordsize="251,322" path="m1418,389l1418,513,1421,535,1453,586,1517,611,1548,610,1621,591,1666,534,1668,389,1666,367,1634,316,1570,291,1543,290,1517,291,1453,316,1421,367,1418,389xe" filled="false" stroked="true" strokeweight="3pt" strokecolor="#00afdd">
                <v:path arrowok="t"/>
              </v:shape>
            </v:group>
            <v:group style="position:absolute;left:1427;top:298;width:234;height:307" coordorigin="1427,298" coordsize="234,307">
              <v:shape style="position:absolute;left:1427;top:298;width:234;height:307" coordorigin="1427,298" coordsize="234,307" path="m1660,389l1660,513,1658,535,1603,594,1555,604,1526,603,1460,579,1427,389,1429,367,1464,318,1532,298,1561,299,1628,323,1660,38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8.462601pt;margin-top:9.800021pt;width:29.8pt;height:22.35pt;mso-position-horizontal-relative:page;mso-position-vertical-relative:paragraph;z-index:-84592" coordorigin="1769,196" coordsize="596,447">
            <v:group style="position:absolute;left:1799;top:290;width:251;height:322" coordorigin="1799,290" coordsize="251,322">
              <v:shape style="position:absolute;left:1799;top:290;width:251;height:322" coordorigin="1799,290" coordsize="251,322" path="m1799,389l1799,513,1802,535,1834,586,1898,611,1929,610,2002,591,2047,534,2049,389,2047,367,2015,316,1951,291,1924,290,1898,291,1834,316,1802,367,1799,389xe" filled="false" stroked="true" strokeweight="3pt" strokecolor="#00afdd">
                <v:path arrowok="t"/>
              </v:shape>
            </v:group>
            <v:group style="position:absolute;left:1808;top:298;width:234;height:307" coordorigin="1808,298" coordsize="234,307">
              <v:shape style="position:absolute;left:1808;top:298;width:234;height:307" coordorigin="1808,298" coordsize="234,307" path="m2041,389l2041,513,2039,535,1984,594,1936,604,1907,603,1841,579,1808,389,1810,367,1845,318,1913,298,1942,299,2008,323,2041,389xe" filled="false" stroked="true" strokeweight="3pt" strokecolor="#00afdd">
                <v:path arrowok="t"/>
              </v:shape>
            </v:group>
            <v:group style="position:absolute;left:2142;top:226;width:194;height:387" coordorigin="2142,226" coordsize="194,387">
              <v:shape style="position:absolute;left:2142;top:226;width:194;height:387" coordorigin="2142,226" coordsize="194,387" path="m2224,226l2220,226,2219,226,2218,227,2218,228,2218,298,2144,298,2142,298,2142,299,2142,300,2142,303,2142,305,2142,306,2144,306,2218,306,2218,500,2219,531,2243,590,2303,611,2333,612,2334,612,2334,610,2334,606,2334,605,2333,604,2331,604,2302,603,2245,580,2227,513,2226,306,2333,306,2334,306,2335,305,2335,303,2335,300,2335,299,2334,298,2333,298,2226,298,2226,228,2226,227,2226,226,2224,226xe" filled="false" stroked="true" strokeweight="3.0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0.502296pt;margin-top:13.003818pt;width:15pt;height:25.3pt;mso-position-horizontal-relative:page;mso-position-vertical-relative:paragraph;z-index:-84568" coordorigin="2410,260" coordsize="300,506">
            <v:group style="position:absolute;left:2440;top:290;width:240;height:446" coordorigin="2440,290" coordsize="240,446">
              <v:shape style="position:absolute;left:2440;top:290;width:240;height:446" coordorigin="2440,290" coordsize="240,446" path="m2464,306l2445,318,2440,338,2440,734,2440,735,2441,736,2442,736,2446,736,2448,736,2448,735,2448,734,2448,581,2511,605,2563,612,2591,610,2652,583,2678,528,2680,408,2678,383,2654,324,2598,294,2573,290,2545,291,2484,299,2464,306xe" filled="false" stroked="true" strokeweight="3pt" strokecolor="#00afdd">
                <v:path arrowok="t"/>
              </v:shape>
            </v:group>
            <v:group style="position:absolute;left:2448;top:298;width:224;height:307" coordorigin="2448,298" coordsize="224,307">
              <v:shape style="position:absolute;left:2448;top:298;width:224;height:307" coordorigin="2448,298" coordsize="224,307" path="m2672,408l2672,499,2670,525,2643,581,2579,604,2550,603,2482,587,2448,339,2448,324,2519,300,2542,298,2573,299,2638,322,2671,395,2672,40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932007pt;margin-top:14.480122pt;width:7.4pt;height:15.75pt;mso-position-horizontal-relative:page;mso-position-vertical-relative:paragraph;z-index:-84544" coordorigin="2819,290" coordsize="148,315">
            <v:shape style="position:absolute;left:2819;top:290;width:148;height:315" coordorigin="2819,290" coordsize="148,315" path="m2946,290l2876,297,2819,337,2819,602,2819,603,2820,604,2821,604,2825,604,2826,604,2827,603,2827,602,2827,341,2827,330,2828,323,2892,302,2964,297,2966,297,2966,297,2966,295,2966,292,2966,290,2966,290,2964,290,2946,290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52.241806pt;margin-top:8.210021pt;width:3.85pt;height:23.5pt;mso-position-horizontal-relative:page;mso-position-vertical-relative:paragraph;z-index:-84520" coordorigin="3045,164" coordsize="77,470">
            <v:group style="position:absolute;left:3075;top:194;width:17;height:17" coordorigin="3075,194" coordsize="17,17">
              <v:shape style="position:absolute;left:3075;top:194;width:17;height:17" coordorigin="3075,194" coordsize="17,17" path="m3084,194l3082,194,3077,194,3075,196,3075,201,3075,204,3075,210,3077,211,3082,211,3084,211,3090,211,3092,209,3092,204,3092,201,3092,196,3090,194,3084,194xe" filled="false" stroked="true" strokeweight="3pt" strokecolor="#00afdd">
                <v:path arrowok="t"/>
              </v:shape>
            </v:group>
            <v:group style="position:absolute;left:3079;top:298;width:9;height:306" coordorigin="3079,298" coordsize="9,306">
              <v:shape style="position:absolute;left:3079;top:298;width:9;height:306" coordorigin="3079,298" coordsize="9,306" path="m3085,298l3081,298,3080,298,3079,299,3079,300,3079,602,3079,603,3080,604,3081,604,3085,604,3087,604,3087,603,3087,602,3087,300,3087,299,3087,298,3085,29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0.3414pt;margin-top:9.800021pt;width:29.6pt;height:22.35pt;mso-position-horizontal-relative:page;mso-position-vertical-relative:paragraph;z-index:-84496" coordorigin="3207,196" coordsize="592,447">
            <v:group style="position:absolute;left:3237;top:290;width:240;height:315" coordorigin="3237,290" coordsize="240,315">
              <v:shape style="position:absolute;left:3237;top:290;width:240;height:315" coordorigin="3237,290" coordsize="240,315" path="m3259,309l3242,317,3237,323,3237,341,3237,602,3237,603,3238,604,3239,604,3243,604,3245,604,3245,603,3245,602,3245,341,3245,330,3246,323,3311,302,3358,297,3386,299,3445,327,3468,386,3468,602,3468,603,3469,604,3471,604,3474,604,3476,604,3477,603,3477,602,3477,404,3475,378,3450,320,3392,292,3365,290,3338,291,3315,293,3295,297,3278,302,3264,307,3259,309xe" filled="false" stroked="true" strokeweight="3pt" strokecolor="#00afdd">
                <v:path arrowok="t"/>
              </v:shape>
            </v:group>
            <v:group style="position:absolute;left:3575;top:226;width:194;height:387" coordorigin="3575,226" coordsize="194,387">
              <v:shape style="position:absolute;left:3575;top:226;width:194;height:387" coordorigin="3575,226" coordsize="194,387" path="m3657,226l3654,226,3652,226,3651,227,3651,228,3651,298,3578,298,3576,298,3575,299,3575,300,3575,303,3575,305,3576,306,3578,306,3651,306,3651,500,3653,531,3676,590,3736,611,3767,612,3767,612,3767,610,3767,606,3767,605,3767,604,3765,604,3735,603,3678,580,3660,513,3660,306,3766,306,3768,306,3768,305,3768,303,3768,300,3768,299,3768,298,3766,298,3660,298,3660,228,3660,227,3659,226,3657,226xe" filled="false" stroked="true" strokeweight="3.0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00AFDD"/>
          <w:spacing w:val="48"/>
          <w:sz w:val="60"/>
        </w:rPr>
        <w:t>f</w:t>
      </w:r>
      <w:r>
        <w:rPr>
          <w:rFonts w:ascii="Panton Thin"/>
          <w:b w:val="0"/>
          <w:color w:val="00AFDD"/>
          <w:spacing w:val="60"/>
          <w:sz w:val="60"/>
        </w:rPr>
        <w:t>o</w:t>
      </w:r>
      <w:r>
        <w:rPr>
          <w:rFonts w:ascii="Panton Thin"/>
          <w:b w:val="0"/>
          <w:color w:val="00AFDD"/>
          <w:spacing w:val="55"/>
          <w:sz w:val="60"/>
        </w:rPr>
        <w:t>o</w:t>
      </w:r>
      <w:r>
        <w:rPr>
          <w:rFonts w:ascii="Panton Thin"/>
          <w:b w:val="0"/>
          <w:color w:val="00AFDD"/>
          <w:spacing w:val="60"/>
          <w:sz w:val="60"/>
        </w:rPr>
        <w:t>tpri</w:t>
      </w:r>
      <w:r>
        <w:rPr>
          <w:rFonts w:ascii="Panton Thin"/>
          <w:b w:val="0"/>
          <w:color w:val="00AFDD"/>
          <w:spacing w:val="54"/>
          <w:sz w:val="60"/>
        </w:rPr>
        <w:t>n</w:t>
      </w:r>
      <w:r>
        <w:rPr>
          <w:rFonts w:ascii="Panton Thin"/>
          <w:b w:val="0"/>
          <w:color w:val="00AFDD"/>
          <w:sz w:val="60"/>
        </w:rPr>
        <w:t>t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86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55" w:lineRule="exact" w:before="507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27.049883pt;width:36.65pt;height:11.95pt;mso-position-horizontal-relative:page;mso-position-vertical-relative:paragraph;z-index:-84376" coordorigin="1966,541" coordsize="733,239">
            <v:group style="position:absolute;left:1976;top:551;width:88;height:166" coordorigin="1976,551" coordsize="88,166">
              <v:shape style="position:absolute;left:1976;top:551;width:88;height:166" coordorigin="1976,551" coordsize="88,166" path="m1976,640l1976,673,1980,696,1994,711,2017,717,2036,717,2047,714,2055,711,2062,708,2064,706,2064,699,2064,552,2064,551,2064,551,2063,551,2062,551,2061,551,2061,551,2061,552,2061,608,2048,603,2024,599,1997,603,1982,616,1976,636,1976,640xe" filled="false" stroked="true" strokeweight="1pt" strokecolor="#58595b">
                <v:path arrowok="t"/>
              </v:shape>
            </v:group>
            <v:group style="position:absolute;left:1979;top:604;width:82;height:110" coordorigin="1979,604" coordsize="82,110">
              <v:shape style="position:absolute;left:1979;top:604;width:82;height:110" coordorigin="1979,604" coordsize="82,110" path="m2061,612l2061,699,2061,704,2060,705,2054,708,2047,711,2036,714,2021,714,1997,709,1983,695,1979,640,1984,617,1999,604,2031,604,2050,608,2060,611,2061,612xe" filled="false" stroked="true" strokeweight="1pt" strokecolor="#58595b">
                <v:path arrowok="t"/>
              </v:shape>
            </v:group>
            <v:group style="position:absolute;left:2125;top:599;width:93;height:119" coordorigin="2125,599" coordsize="93,119">
              <v:shape style="position:absolute;left:2125;top:599;width:93;height:119" coordorigin="2125,599" coordsize="93,119" path="m2125,644l2125,675,2130,697,2144,711,2168,717,2193,713,2208,702,2216,690,2216,689,2216,689,2215,688,2214,688,2214,688,2214,689,2202,704,2183,713,2154,710,2136,699,2129,683,2128,657,2214,657,2216,657,2217,656,2217,654,2217,644,2213,621,2200,606,2178,599,2151,603,2134,615,2126,633,2125,644xe" filled="false" stroked="true" strokeweight="1pt" strokecolor="#58595b">
                <v:path arrowok="t"/>
              </v:shape>
            </v:group>
            <v:group style="position:absolute;left:2128;top:601;width:87;height:53" coordorigin="2128,601" coordsize="87,53">
              <v:shape style="position:absolute;left:2128;top:601;width:87;height:53" coordorigin="2128,601" coordsize="87,53" path="m2214,644l2214,654,2128,654,2128,644,2133,622,2147,607,2171,601,2195,607,2209,621,2214,643,2214,644xe" filled="false" stroked="true" strokeweight="1pt" strokecolor="#58595b">
                <v:path arrowok="t"/>
              </v:shape>
            </v:group>
            <v:group style="position:absolute;left:2277;top:599;width:55;height:116" coordorigin="2277,599" coordsize="55,116">
              <v:shape style="position:absolute;left:2277;top:599;width:55;height:116" coordorigin="2277,599" coordsize="55,116" path="m2324,599l2305,599,2293,602,2285,606,2279,608,2277,611,2277,617,2277,713,2277,714,2278,714,2278,714,2279,714,2280,714,2280,714,2280,713,2280,617,2280,613,2281,611,2286,608,2294,605,2307,601,2324,601,2330,601,2331,601,2331,601,2331,600,2331,599,2331,599,2331,599,2330,599,2324,599xe" filled="false" stroked="true" strokeweight="1pt" strokecolor="#58595b">
                <v:path arrowok="t"/>
              </v:shape>
            </v:group>
            <v:group style="position:absolute;left:2383;top:551;width:88;height:166" coordorigin="2383,551" coordsize="88,166">
              <v:shape style="position:absolute;left:2383;top:551;width:88;height:166" coordorigin="2383,551" coordsize="88,166" path="m2385,551l2384,551,2383,551,2383,551,2383,552,2383,699,2383,706,2385,708,2392,711,2400,714,2411,717,2426,717,2451,712,2465,699,2471,677,2471,640,2466,617,2452,603,2420,602,2400,604,2388,608,2386,552,2386,551,2386,551,2385,551xe" filled="false" stroked="true" strokeweight="1pt" strokecolor="#58595b">
                <v:path arrowok="t"/>
              </v:shape>
            </v:group>
            <v:group style="position:absolute;left:2386;top:602;width:82;height:111" coordorigin="2386,602" coordsize="82,111">
              <v:shape style="position:absolute;left:2386;top:602;width:82;height:111" coordorigin="2386,602" coordsize="82,111" path="m2468,640l2468,673,2463,696,2449,710,2418,712,2401,710,2387,705,2386,704,2386,699,2386,612,2399,606,2423,602,2449,606,2464,619,2468,640xe" filled="false" stroked="true" strokeweight="1pt" strokecolor="#58595b">
                <v:path arrowok="t"/>
              </v:shape>
            </v:group>
            <v:group style="position:absolute;left:2532;top:602;width:88;height:169" coordorigin="2532,602" coordsize="88,169">
              <v:shape style="position:absolute;left:2532;top:602;width:88;height:169" coordorigin="2532,602" coordsize="88,169" path="m2619,602l2618,602,2617,602,2617,602,2617,602,2617,705,2603,710,2580,714,2553,709,2539,696,2535,602,2535,602,2535,602,2534,602,2533,602,2533,602,2532,602,2532,602,2532,675,2537,698,2551,712,2583,714,2603,712,2614,709,2617,724,2613,747,2600,762,2577,768,2553,763,2540,750,2536,743,2536,742,2535,743,2534,743,2533,743,2533,744,2534,745,2545,761,2563,770,2593,767,2610,756,2619,739,2620,602,2620,602,2620,602,2619,602xe" filled="false" stroked="true" strokeweight="1pt" strokecolor="#58595b">
                <v:path arrowok="t"/>
              </v:shape>
            </v:group>
            <v:group style="position:absolute;left:2674;top:706;width:15;height:35" coordorigin="2674,706" coordsize="15,35">
              <v:shape style="position:absolute;left:2674;top:706;width:15;height:35" coordorigin="2674,706" coordsize="15,35" path="m2676,740l2688,708,2688,707,2688,706,2687,706,2685,706,2684,706,2684,706,2683,708,2674,740,2674,740,2674,740,2675,740,2675,740,2676,740,2676,740,2676,740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590103pt;margin-top:27.313883pt;width:18.150pt;height:8.9pt;mso-position-horizontal-relative:page;mso-position-vertical-relative:paragraph;z-index:-84352" coordorigin="2812,546" coordsize="363,178">
            <v:group style="position:absolute;left:2822;top:558;width:179;height:157" coordorigin="2822,558" coordsize="179,157">
              <v:shape style="position:absolute;left:2822;top:558;width:179;height:157" coordorigin="2822,558" coordsize="179,157" path="m2999,558l2998,558,2997,558,2996,558,2996,558,2959,692,2958,698,2956,703,2955,709,2955,709,2950,692,2913,563,2913,562,2912,562,2912,562,2910,562,2910,562,2909,562,2909,563,2872,691,2870,697,2869,703,2867,709,2867,709,2862,691,2826,558,2825,558,2825,558,2824,558,2823,558,2822,558,2822,558,2822,558,2865,713,2865,714,2865,714,2866,714,2868,714,2868,714,2869,714,2869,713,2906,586,2911,567,2911,567,2913,573,2914,580,2916,586,2953,713,2953,714,2953,714,2954,714,2956,714,2956,714,2957,714,2957,713,3000,558,3000,558,3000,558,2999,558xe" filled="false" stroked="true" strokeweight="1.0pt" strokecolor="#58595b">
                <v:path arrowok="t"/>
              </v:shape>
            </v:group>
            <v:group style="position:absolute;left:3033;top:556;width:132;height:158" coordorigin="3033,556" coordsize="132,158">
              <v:shape style="position:absolute;left:3033;top:556;width:132;height:158" coordorigin="3033,556" coordsize="132,158" path="m3164,713l3101,557,3100,557,3100,556,3099,556,3098,556,3097,556,3096,557,3096,557,3033,713,3033,713,3033,714,3034,714,3035,714,3036,714,3036,714,3036,713,3059,656,3137,656,3160,713,3161,714,3161,714,3162,714,3163,714,3164,714,3164,713,3164,713xe" filled="false" stroked="true" strokeweight="1pt" strokecolor="#58595b">
                <v:path arrowok="t"/>
              </v:shape>
            </v:group>
            <v:group style="position:absolute;left:3061;top:560;width:76;height:94" coordorigin="3061,560" coordsize="76,94">
              <v:shape style="position:absolute;left:3061;top:560;width:76;height:94" coordorigin="3061,560" coordsize="76,94" path="m3136,653l3061,653,3097,563,3098,562,3098,562,3098,560,3098,560,3099,562,3099,562,3099,563,3136,653xe" filled="false" stroked="true" strokeweight="1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33"/>
        </w:rPr>
        <w:t>derby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4"/>
        </w:rPr>
        <w:t> </w:t>
      </w:r>
      <w:r>
        <w:rPr>
          <w:rFonts w:ascii="Panton Thin"/>
          <w:b w:val="0"/>
          <w:color w:val="58595B"/>
          <w:spacing w:val="12"/>
        </w:rPr>
        <w:t>WA</w:t>
      </w:r>
      <w:r>
        <w:rPr>
          <w:rFonts w:ascii="Panton Thin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Panton Thin"/>
          <w:b w:val="0"/>
          <w:sz w:val="22"/>
        </w:rPr>
      </w:r>
    </w:p>
    <w:p>
      <w:pPr>
        <w:spacing w:line="240" w:lineRule="auto" w:before="8"/>
        <w:rPr>
          <w:rFonts w:ascii="Panton Thin" w:hAnsi="Panton Thin" w:cs="Panton Thin" w:eastAsia="Panton Thin"/>
          <w:b w:val="0"/>
          <w:bCs w:val="0"/>
          <w:sz w:val="17"/>
          <w:szCs w:val="17"/>
        </w:rPr>
      </w:pPr>
    </w:p>
    <w:p>
      <w:pPr>
        <w:pStyle w:val="BodyText"/>
        <w:spacing w:line="240" w:lineRule="auto"/>
        <w:ind w:left="1705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377.285004pt;margin-top:1.699884pt;width:41.55pt;height:10.5pt;mso-position-horizontal-relative:page;mso-position-vertical-relative:paragraph;z-index:-83560" coordorigin="7546,34" coordsize="831,210">
            <v:group style="position:absolute;left:7556;top:44;width:88;height:163" coordorigin="7556,44" coordsize="88,163">
              <v:shape style="position:absolute;left:7556;top:44;width:88;height:163" coordorigin="7556,44" coordsize="88,163" path="m7558,44l7557,44,7556,44,7556,44,7556,45,7556,206,7556,207,7556,207,7557,207,7558,207,7559,207,7559,207,7559,206,7559,104,7577,98,7597,94,7623,99,7637,113,7641,206,7641,207,7641,207,7642,207,7643,207,7643,207,7644,207,7644,206,7644,133,7639,110,7625,96,7596,94,7576,95,7563,99,7559,45,7559,44,7559,44,7558,44xe" filled="false" stroked="true" strokeweight="1pt" strokecolor="#58595b">
                <v:path arrowok="t"/>
              </v:shape>
            </v:group>
            <v:group style="position:absolute;left:7705;top:96;width:92;height:111" coordorigin="7705,96" coordsize="92,111">
              <v:shape style="position:absolute;left:7705;top:96;width:92;height:111" coordorigin="7705,96" coordsize="92,111" path="m7705,128l7705,173,7711,193,7728,206,7760,206,7782,200,7793,189,7797,128,7791,108,7774,96,7742,96,7721,102,7709,113,7705,128xe" filled="false" stroked="true" strokeweight="1pt" strokecolor="#58595b">
                <v:path arrowok="t"/>
              </v:shape>
            </v:group>
            <v:group style="position:absolute;left:7708;top:97;width:86;height:108" coordorigin="7708,97" coordsize="86,108">
              <v:shape style="position:absolute;left:7708;top:97;width:86;height:108" coordorigin="7708,97" coordsize="86,108" path="m7794,128l7794,174,7787,193,7769,204,7739,203,7719,195,7710,182,7708,128,7715,109,7733,97,7764,98,7783,106,7793,119,7794,128xe" filled="false" stroked="true" strokeweight="1pt" strokecolor="#58595b">
                <v:path arrowok="t"/>
              </v:shape>
            </v:group>
            <v:group style="position:absolute;left:7859;top:44;width:88;height:166" coordorigin="7859,44" coordsize="88,166">
              <v:shape style="position:absolute;left:7859;top:44;width:88;height:166" coordorigin="7859,44" coordsize="88,166" path="m7861,44l7860,44,7859,44,7859,44,7859,45,7859,192,7859,199,7861,201,7868,204,7876,207,7887,210,7902,210,7927,205,7941,192,7947,170,7947,133,7943,110,7929,96,7896,95,7876,97,7865,101,7862,45,7862,44,7862,44,7861,44xe" filled="false" stroked="true" strokeweight="1pt" strokecolor="#58595b">
                <v:path arrowok="t"/>
              </v:shape>
            </v:group>
            <v:group style="position:absolute;left:7862;top:95;width:82;height:111" coordorigin="7862,95" coordsize="82,111">
              <v:shape style="position:absolute;left:7862;top:95;width:82;height:111" coordorigin="7862,95" coordsize="82,111" path="m7944,133l7944,166,7939,189,7925,203,7894,205,7877,203,7863,198,7862,197,7862,192,7862,105,7876,99,7899,95,7926,99,7940,112,7944,133xe" filled="false" stroked="true" strokeweight="1pt" strokecolor="#58595b">
                <v:path arrowok="t"/>
              </v:shape>
            </v:group>
            <v:group style="position:absolute;left:8006;top:95;width:84;height:115" coordorigin="8006,95" coordsize="84,115">
              <v:shape style="position:absolute;left:8006;top:95;width:84;height:115" coordorigin="8006,95" coordsize="84,115" path="m8006,115l8006,116,8006,116,8006,116,8008,117,8008,117,8009,117,8009,116,8022,102,8042,95,8071,100,8084,114,8086,148,8082,147,8067,145,8049,145,8021,148,8006,160,8006,186,8015,202,8034,209,8062,209,8077,206,8088,202,8089,199,8089,192,8089,133,8086,112,8073,97,8042,95,8022,99,8011,108,8006,115xe" filled="false" stroked="true" strokeweight="1pt" strokecolor="#58595b">
                <v:path arrowok="t"/>
              </v:shape>
            </v:group>
            <v:group style="position:absolute;left:8007;top:148;width:80;height:60" coordorigin="8007,148" coordsize="80,60">
              <v:shape style="position:absolute;left:8007;top:148;width:80;height:60" coordorigin="8007,148" coordsize="80,60" path="m8086,151l8086,192,8086,198,8085,199,8080,202,8072,205,8062,207,8048,207,8019,202,8007,189,8010,164,8023,151,8047,148,8067,148,8082,150,8086,151xe" filled="false" stroked="true" strokeweight="1pt" strokecolor="#58595b">
                <v:path arrowok="t"/>
              </v:shape>
            </v:group>
            <v:group style="position:absolute;left:8153;top:92;width:55;height:116" coordorigin="8153,92" coordsize="55,116">
              <v:shape style="position:absolute;left:8153;top:92;width:55;height:116" coordorigin="8153,92" coordsize="55,116" path="m8200,92l8181,92,8169,95,8161,99,8155,101,8153,104,8153,110,8153,206,8153,207,8153,207,8154,207,8155,207,8156,207,8156,207,8156,206,8156,110,8156,106,8157,104,8162,101,8169,98,8183,94,8200,94,8206,94,8207,94,8207,94,8207,93,8207,92,8207,92,8207,92,8206,92,8200,92xe" filled="false" stroked="true" strokeweight="1pt" strokecolor="#58595b">
                <v:path arrowok="t"/>
              </v:shape>
            </v:group>
            <v:group style="position:absolute;left:8243;top:68;width:71;height:142" coordorigin="8243,68" coordsize="71,142">
              <v:shape style="position:absolute;left:8243;top:68;width:71;height:142" coordorigin="8243,68" coordsize="71,142" path="m8273,68l8272,68,8271,68,8271,68,8271,69,8271,95,8244,95,8243,95,8243,95,8243,95,8243,97,8243,97,8243,97,8244,97,8271,97,8271,169,8275,194,8289,207,8313,210,8314,210,8314,209,8314,208,8314,207,8313,207,8313,207,8288,203,8276,189,8274,97,8313,97,8314,97,8314,97,8314,97,8314,95,8314,95,8314,95,8313,95,8274,95,8274,69,8274,68,8274,68,8273,68xe" filled="false" stroked="true" strokeweight="1pt" strokecolor="#58595b">
                <v:path arrowok="t"/>
              </v:shape>
            </v:group>
            <v:group style="position:absolute;left:8351;top:199;width:15;height:35" coordorigin="8351,199" coordsize="15,35">
              <v:shape style="position:absolute;left:8351;top:199;width:15;height:35" coordorigin="8351,199" coordsize="15,35" path="m8354,233l8365,201,8366,200,8365,199,8364,199,8363,199,8362,199,8361,199,8361,201,8351,233,8351,233,8351,233,8352,233,8353,233,8353,233,8354,233,8354,23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5.211304pt;margin-top:2.029984pt;width:22.95pt;height:9.450pt;mso-position-horizontal-relative:page;mso-position-vertical-relative:paragraph;z-index:-83536" coordorigin="8504,41" coordsize="459,189">
            <v:group style="position:absolute;left:8514;top:51;width:119;height:169" coordorigin="8514,51" coordsize="119,169">
              <v:shape style="position:absolute;left:8514;top:51;width:119;height:169" coordorigin="8514,51" coordsize="119,169" path="m8633,216l8615,196,8626,180,8630,159,8630,101,8626,78,8615,61,8596,51,8564,52,8540,58,8525,68,8517,83,8514,157,8518,179,8529,196,8548,207,8579,208,8598,205,8610,200,8630,218,8631,219,8631,219,8631,218,8633,218,8633,217,8633,217,8633,216xe" filled="false" stroked="true" strokeweight="1pt" strokecolor="#58595b">
                <v:path arrowok="t"/>
              </v:shape>
            </v:group>
            <v:group style="position:absolute;left:8518;top:53;width:110;height:153" coordorigin="8518,53" coordsize="110,153">
              <v:shape style="position:absolute;left:8518;top:53;width:110;height:153" coordorigin="8518,53" coordsize="110,153" path="m8518,156l8518,101,8522,79,8534,62,8553,53,8585,54,8606,62,8620,74,8626,91,8627,156,8623,179,8610,195,8591,205,8560,203,8538,196,8524,183,8518,166,8518,156xe" filled="false" stroked="true" strokeweight="1pt" strokecolor="#58595b">
                <v:path arrowok="t"/>
              </v:shape>
            </v:group>
            <v:group style="position:absolute;left:8698;top:51;width:91;height:157" coordorigin="8698,51" coordsize="91,157">
              <v:shape style="position:absolute;left:8698;top:51;width:91;height:157" coordorigin="8698,51" coordsize="91,157" path="m8701,51l8699,51,8699,51,8698,51,8698,51,8698,206,8698,207,8699,207,8699,207,8788,207,8789,207,8789,207,8789,206,8789,205,8789,204,8789,204,8788,204,8702,204,8702,51,8702,51,8701,51,8701,51xe" filled="false" stroked="true" strokeweight="1.0pt" strokecolor="#58595b">
                <v:path arrowok="t"/>
              </v:shape>
            </v:group>
            <v:group style="position:absolute;left:8844;top:51;width:109;height:157" coordorigin="8844,51" coordsize="109,157">
              <v:shape style="position:absolute;left:8844;top:51;width:109;height:157" coordorigin="8844,51" coordsize="109,157" path="m8889,51l8845,51,8845,51,8844,51,8844,51,8844,206,8844,207,8845,207,8845,207,8889,207,8914,203,8933,193,8946,177,8952,156,8952,109,8949,86,8938,68,8921,57,8897,51,8889,51xe" filled="false" stroked="true" strokeweight="1pt" strokecolor="#58595b">
                <v:path arrowok="t"/>
              </v:shape>
            </v:group>
            <v:group style="position:absolute;left:8848;top:54;width:102;height:151" coordorigin="8848,54" coordsize="102,151">
              <v:shape style="position:absolute;left:8848;top:54;width:102;height:151" coordorigin="8848,54" coordsize="102,151" path="m8949,109l8949,149,8945,171,8934,188,8916,199,8891,204,8848,204,8848,54,8889,54,8914,57,8933,68,8945,84,8949,106,8949,10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382904pt;margin-top:-1.732378pt;width:31.65pt;height:30pt;mso-position-horizontal-relative:page;mso-position-vertical-relative:paragraph;z-index:395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16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hobart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05" w:right="0"/>
        <w:jc w:val="left"/>
      </w:pPr>
      <w:r>
        <w:rPr>
          <w:color w:val="939598"/>
        </w:rPr>
        <w:t>indigenous </w:t>
      </w:r>
      <w:r>
        <w:rPr>
          <w:color w:val="939598"/>
          <w:spacing w:val="-1"/>
        </w:rPr>
        <w:t>advancement</w:t>
      </w:r>
      <w:r>
        <w:rPr>
          <w:color w:val="939598"/>
        </w:rPr>
        <w:t> </w:t>
      </w:r>
      <w:r>
        <w:rPr>
          <w:color w:val="939598"/>
          <w:spacing w:val="-1"/>
        </w:rPr>
        <w:t>strategy</w:t>
      </w:r>
      <w:r>
        <w:rPr/>
      </w:r>
    </w:p>
    <w:p>
      <w:pPr>
        <w:pStyle w:val="BodyText"/>
        <w:spacing w:line="240" w:lineRule="auto" w:before="151"/>
        <w:ind w:left="170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376.995911pt;margin-top:9.249981pt;width:65.9pt;height:11.95pt;mso-position-horizontal-relative:page;mso-position-vertical-relative:paragraph;z-index:-83656" coordorigin="7540,185" coordsize="1318,239">
            <v:group style="position:absolute;left:7550;top:195;width:88;height:166" coordorigin="7550,195" coordsize="88,166">
              <v:shape style="position:absolute;left:7550;top:195;width:88;height:166" coordorigin="7550,195" coordsize="88,166" path="m7552,195l7551,195,7550,195,7550,195,7550,196,7550,343,7550,350,7552,352,7559,355,7567,358,7578,361,7593,361,7618,356,7632,343,7638,321,7638,284,7633,261,7619,247,7587,246,7567,248,7555,252,7553,196,7553,195,7553,195,7552,195xe" filled="false" stroked="true" strokeweight="1pt" strokecolor="#58595b">
                <v:path arrowok="t"/>
              </v:shape>
            </v:group>
            <v:group style="position:absolute;left:7553;top:246;width:82;height:111" coordorigin="7553,246" coordsize="82,111">
              <v:shape style="position:absolute;left:7553;top:246;width:82;height:111" coordorigin="7553,246" coordsize="82,111" path="m7635,284l7635,317,7630,340,7616,354,7585,356,7568,354,7554,349,7553,348,7553,343,7553,256,7566,250,7590,246,7616,250,7631,263,7635,284xe" filled="false" stroked="true" strokeweight="1pt" strokecolor="#58595b">
                <v:path arrowok="t"/>
              </v:shape>
            </v:group>
            <v:group style="position:absolute;left:7699;top:246;width:88;height:113" coordorigin="7699,246" coordsize="88,113">
              <v:shape style="position:absolute;left:7699;top:246;width:88;height:113" coordorigin="7699,246" coordsize="88,113" path="m7786,246l7785,246,7784,246,7784,246,7784,246,7784,342,7784,346,7784,349,7778,351,7771,354,7758,358,7741,358,7717,353,7705,337,7702,246,7702,246,7702,246,7701,246,7700,246,7700,246,7699,246,7699,246,7699,319,7704,342,7718,356,7749,358,7768,357,7778,354,7786,351,7787,349,7787,342,7787,246,7787,246,7787,246,7786,246xe" filled="false" stroked="true" strokeweight="1pt" strokecolor="#58595b">
                <v:path arrowok="t"/>
              </v:shape>
            </v:group>
            <v:group style="position:absolute;left:7852;top:245;width:88;height:113" coordorigin="7852,245" coordsize="88,113">
              <v:shape style="position:absolute;left:7852;top:245;width:88;height:113" coordorigin="7852,245" coordsize="88,113" path="m7861,250l7854,252,7852,255,7852,261,7852,357,7852,358,7853,358,7853,358,7855,358,7855,358,7855,358,7855,357,7855,261,7855,257,7856,255,7861,252,7869,249,7882,245,7899,245,7922,251,7935,267,7937,357,7937,358,7938,358,7938,358,7940,358,7940,358,7940,358,7940,357,7940,284,7936,261,7922,247,7890,245,7872,246,7862,249,7861,250xe" filled="false" stroked="true" strokeweight="1pt" strokecolor="#58595b">
                <v:path arrowok="t"/>
              </v:shape>
            </v:group>
            <v:group style="position:absolute;left:8002;top:195;width:88;height:166" coordorigin="8002,195" coordsize="88,166">
              <v:shape style="position:absolute;left:8002;top:195;width:88;height:166" coordorigin="8002,195" coordsize="88,166" path="m8002,284l8002,317,8006,340,8020,355,8043,361,8062,361,8073,358,8081,355,8088,352,8090,350,8090,343,8090,196,8090,195,8090,195,8089,195,8088,195,8087,195,8087,195,8087,196,8087,252,8073,247,8050,243,8023,247,8008,260,8002,280,8002,284xe" filled="false" stroked="true" strokeweight="1pt" strokecolor="#58595b">
                <v:path arrowok="t"/>
              </v:shape>
            </v:group>
            <v:group style="position:absolute;left:8005;top:248;width:82;height:110" coordorigin="8005,248" coordsize="82,110">
              <v:shape style="position:absolute;left:8005;top:248;width:82;height:110" coordorigin="8005,248" coordsize="82,110" path="m8087,256l8087,343,8087,348,8086,349,8080,352,8073,355,8061,358,8047,358,8023,353,8009,339,8005,284,8010,261,8025,248,8056,248,8076,252,8086,255,8087,256xe" filled="false" stroked="true" strokeweight="1pt" strokecolor="#58595b">
                <v:path arrowok="t"/>
              </v:shape>
            </v:group>
            <v:group style="position:absolute;left:8152;top:246;width:84;height:115" coordorigin="8152,246" coordsize="84,115">
              <v:shape style="position:absolute;left:8152;top:246;width:84;height:115" coordorigin="8152,246" coordsize="84,115" path="m8152,266l8152,267,8152,267,8152,267,8154,268,8154,268,8155,268,8155,267,8168,253,8188,246,8217,251,8230,265,8232,299,8228,298,8213,296,8195,296,8167,299,8152,311,8152,337,8161,353,8180,360,8208,360,8223,357,8234,353,8235,350,8235,343,8235,284,8232,263,8219,248,8188,246,8169,250,8157,259,8152,266xe" filled="false" stroked="true" strokeweight="1pt" strokecolor="#58595b">
                <v:path arrowok="t"/>
              </v:shape>
            </v:group>
            <v:group style="position:absolute;left:8153;top:299;width:80;height:60" coordorigin="8153,299" coordsize="80,60">
              <v:shape style="position:absolute;left:8153;top:299;width:80;height:60" coordorigin="8153,299" coordsize="80,60" path="m8232,302l8232,343,8232,349,8231,350,8226,353,8218,356,8208,358,8195,358,8165,353,8153,340,8156,315,8169,302,8193,299,8213,299,8228,301,8232,302xe" filled="false" stroked="true" strokeweight="1pt" strokecolor="#58595b">
                <v:path arrowok="t"/>
              </v:shape>
            </v:group>
            <v:group style="position:absolute;left:8299;top:195;width:88;height:166" coordorigin="8299,195" coordsize="88,166">
              <v:shape style="position:absolute;left:8299;top:195;width:88;height:166" coordorigin="8299,195" coordsize="88,166" path="m8301,195l8300,195,8299,195,8299,195,8299,196,8299,343,8299,350,8301,352,8308,355,8316,358,8327,361,8342,361,8367,356,8381,343,8387,321,8387,284,8383,261,8369,247,8336,246,8316,248,8304,252,8302,196,8302,195,8302,195,8301,195xe" filled="false" stroked="true" strokeweight="1pt" strokecolor="#58595b">
                <v:path arrowok="t"/>
              </v:shape>
            </v:group>
            <v:group style="position:absolute;left:8302;top:246;width:82;height:111" coordorigin="8302,246" coordsize="82,111">
              <v:shape style="position:absolute;left:8302;top:246;width:82;height:111" coordorigin="8302,246" coordsize="82,111" path="m8384,284l8384,317,8379,340,8365,354,8334,356,8317,354,8303,349,8302,348,8302,343,8302,256,8315,250,8339,246,8366,250,8380,263,8384,284xe" filled="false" stroked="true" strokeweight="1pt" strokecolor="#58595b">
                <v:path arrowok="t"/>
              </v:shape>
            </v:group>
            <v:group style="position:absolute;left:8445;top:243;width:93;height:119" coordorigin="8445,243" coordsize="93,119">
              <v:shape style="position:absolute;left:8445;top:243;width:93;height:119" coordorigin="8445,243" coordsize="93,119" path="m8445,288l8445,319,8450,341,8464,355,8488,361,8512,357,8528,346,8536,334,8536,333,8536,333,8535,332,8534,332,8534,332,8533,333,8522,348,8503,357,8473,354,8456,343,8449,327,8448,301,8534,301,8536,301,8537,300,8537,298,8537,288,8533,265,8520,250,8498,243,8471,247,8454,259,8446,277,8445,288xe" filled="false" stroked="true" strokeweight="1pt" strokecolor="#58595b">
                <v:path arrowok="t"/>
              </v:shape>
            </v:group>
            <v:group style="position:absolute;left:8448;top:245;width:87;height:53" coordorigin="8448,245" coordsize="87,53">
              <v:shape style="position:absolute;left:8448;top:245;width:87;height:53" coordorigin="8448,245" coordsize="87,53" path="m8534,288l8534,298,8448,298,8448,288,8453,266,8467,251,8490,245,8515,251,8529,265,8534,287,8534,288xe" filled="false" stroked="true" strokeweight="1pt" strokecolor="#58595b">
                <v:path arrowok="t"/>
              </v:shape>
            </v:group>
            <v:group style="position:absolute;left:8597;top:243;width:55;height:116" coordorigin="8597,243" coordsize="55,116">
              <v:shape style="position:absolute;left:8597;top:243;width:55;height:116" coordorigin="8597,243" coordsize="55,116" path="m8644,243l8625,243,8613,246,8605,250,8599,252,8597,255,8597,261,8597,357,8597,358,8597,358,8598,358,8599,358,8600,358,8600,358,8600,357,8600,261,8600,257,8600,255,8606,252,8613,249,8627,245,8644,245,8650,245,8651,245,8651,245,8651,244,8651,243,8651,243,8651,243,8650,243,8644,243xe" filled="false" stroked="true" strokeweight="1pt" strokecolor="#58595b">
                <v:path arrowok="t"/>
              </v:shape>
            </v:group>
            <v:group style="position:absolute;left:8692;top:243;width:88;height:172" coordorigin="8692,243" coordsize="88,172">
              <v:shape style="position:absolute;left:8692;top:243;width:88;height:172" coordorigin="8692,243" coordsize="88,172" path="m8692,286l8692,319,8696,342,8710,356,8743,358,8763,356,8774,352,8777,368,8773,391,8760,406,8736,412,8713,407,8700,393,8696,387,8696,386,8695,387,8694,387,8694,387,8693,388,8694,389,8705,405,8724,414,8753,411,8770,400,8778,383,8780,261,8780,254,8778,252,8771,249,8763,245,8752,243,8737,243,8712,247,8697,261,8692,283,8692,286xe" filled="false" stroked="true" strokeweight="1pt" strokecolor="#58595b">
                <v:path arrowok="t"/>
              </v:shape>
            </v:group>
            <v:group style="position:absolute;left:8695;top:248;width:82;height:111" coordorigin="8695,248" coordsize="82,111">
              <v:shape style="position:absolute;left:8695;top:248;width:82;height:111" coordorigin="8695,248" coordsize="82,111" path="m8770,252l8776,254,8777,255,8777,261,8777,348,8764,353,8740,358,8713,353,8699,340,8695,286,8700,263,8714,249,8745,248,8762,249,8770,252xe" filled="false" stroked="true" strokeweight="1pt" strokecolor="#58595b">
                <v:path arrowok="t"/>
              </v:shape>
            </v:group>
            <v:group style="position:absolute;left:8833;top:350;width:15;height:35" coordorigin="8833,350" coordsize="15,35">
              <v:shape style="position:absolute;left:8833;top:350;width:15;height:35" coordorigin="8833,350" coordsize="15,35" path="m8835,384l8847,352,8847,351,8847,350,8845,350,8844,350,8843,350,8843,350,8842,352,8833,384,8833,384,8833,384,8833,384,8834,384,8835,384,8835,384,8835,384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76093pt;margin-top:9.579981pt;width:22.95pt;height:9.450pt;mso-position-horizontal-relative:page;mso-position-vertical-relative:paragraph;z-index:-83632" coordorigin="8986,192" coordsize="459,189">
            <v:group style="position:absolute;left:8996;top:202;width:119;height:169" coordorigin="8996,202" coordsize="119,169">
              <v:shape style="position:absolute;left:8996;top:202;width:119;height:169" coordorigin="8996,202" coordsize="119,169" path="m9114,367l9097,347,9107,331,9111,310,9111,252,9107,229,9096,212,9077,202,9045,203,9022,209,9006,219,8998,234,8996,308,8999,330,9011,347,9029,358,9060,359,9079,356,9091,351,9111,369,9112,370,9112,370,9113,369,9114,369,9114,368,9114,368,9114,367xe" filled="false" stroked="true" strokeweight="1pt" strokecolor="#58595b">
                <v:path arrowok="t"/>
              </v:shape>
            </v:group>
            <v:group style="position:absolute;left:8999;top:204;width:110;height:153" coordorigin="8999,204" coordsize="110,153">
              <v:shape style="position:absolute;left:8999;top:204;width:110;height:153" coordorigin="8999,204" coordsize="110,153" path="m8999,307l8999,252,9003,230,9015,213,9035,204,9066,205,9088,213,9101,225,9107,242,9108,307,9104,330,9092,346,9072,356,9041,354,9019,347,9006,334,9000,317,8999,307xe" filled="false" stroked="true" strokeweight="1pt" strokecolor="#58595b">
                <v:path arrowok="t"/>
              </v:shape>
            </v:group>
            <v:group style="position:absolute;left:9180;top:202;width:91;height:157" coordorigin="9180,202" coordsize="91,157">
              <v:shape style="position:absolute;left:9180;top:202;width:91;height:157" coordorigin="9180,202" coordsize="91,157" path="m9182,202l9181,202,9180,202,9180,202,9180,202,9180,357,9180,358,9180,358,9181,358,9270,358,9270,358,9271,358,9271,357,9271,356,9271,355,9270,355,9270,355,9183,355,9183,202,9183,202,9183,202,9182,202xe" filled="false" stroked="true" strokeweight="1.0pt" strokecolor="#58595b">
                <v:path arrowok="t"/>
              </v:shape>
            </v:group>
            <v:group style="position:absolute;left:9326;top:202;width:109;height:157" coordorigin="9326,202" coordsize="109,157">
              <v:shape style="position:absolute;left:9326;top:202;width:109;height:157" coordorigin="9326,202" coordsize="109,157" path="m9370,202l9327,202,9326,202,9326,202,9326,202,9326,357,9326,358,9326,358,9327,358,9370,358,9395,354,9415,344,9428,328,9433,307,9434,260,9430,237,9419,219,9402,208,9379,202,9370,202xe" filled="false" stroked="true" strokeweight="1pt" strokecolor="#58595b">
                <v:path arrowok="t"/>
              </v:shape>
            </v:group>
            <v:group style="position:absolute;left:9329;top:205;width:102;height:151" coordorigin="9329,205" coordsize="102,151">
              <v:shape style="position:absolute;left:9329;top:205;width:102;height:151" coordorigin="9329,205" coordsize="102,151" path="m9430,260l9430,300,9427,322,9415,339,9397,350,9372,355,9329,355,9329,205,9370,205,9395,208,9414,219,9426,235,9430,257,9430,260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382904pt;margin-top:8.396419pt;width:28.35pt;height:30pt;mso-position-horizontal-relative:page;mso-position-vertical-relative:paragraph;z-index:397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17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bundabe</w:t>
      </w:r>
      <w:r>
        <w:rPr>
          <w:rFonts w:ascii="Panton Thin"/>
          <w:b w:val="0"/>
          <w:color w:val="58595B"/>
          <w:spacing w:val="25"/>
        </w:rPr>
        <w:t>r</w:t>
      </w:r>
      <w:r>
        <w:rPr>
          <w:rFonts w:ascii="Panton Thin"/>
          <w:b w:val="0"/>
          <w:color w:val="58595B"/>
          <w:spacing w:val="33"/>
        </w:rPr>
        <w:t>g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00" w:right="0"/>
        <w:jc w:val="left"/>
      </w:pPr>
      <w:r>
        <w:rPr>
          <w:color w:val="939598"/>
          <w:spacing w:val="-3"/>
        </w:rPr>
        <w:t>care</w:t>
      </w:r>
      <w:r>
        <w:rPr>
          <w:color w:val="939598"/>
        </w:rPr>
        <w:t>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2"/>
        </w:rPr>
        <w:t>carers</w:t>
      </w:r>
      <w:r>
        <w:rPr>
          <w:color w:val="939598"/>
        </w:rPr>
        <w:t> </w:t>
      </w:r>
      <w:r>
        <w:rPr>
          <w:color w:val="939598"/>
          <w:spacing w:val="-2"/>
        </w:rPr>
        <w:t>program</w:t>
      </w:r>
      <w:r>
        <w:rPr/>
      </w:r>
    </w:p>
    <w:p>
      <w:pPr>
        <w:pStyle w:val="BodyText"/>
        <w:spacing w:line="240" w:lineRule="auto" w:before="139"/>
        <w:ind w:left="170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376.995911pt;margin-top:8.65001pt;width:796.95pt;height:534.3pt;mso-position-horizontal-relative:page;mso-position-vertical-relative:paragraph;z-index:-84472" coordorigin="7540,173" coordsize="15939,10686">
            <v:shape style="position:absolute;left:7621;top:413;width:15857;height:10445" type="#_x0000_t75" stroked="false">
              <v:imagedata r:id="rId20" o:title=""/>
            </v:shape>
            <v:group style="position:absolute;left:7550;top:183;width:88;height:166" coordorigin="7550,183" coordsize="88,166">
              <v:shape style="position:absolute;left:7550;top:183;width:88;height:166" coordorigin="7550,183" coordsize="88,166" path="m7552,183l7551,183,7550,183,7550,183,7550,184,7550,331,7550,338,7552,340,7559,343,7567,346,7578,349,7593,349,7618,344,7632,331,7638,309,7638,272,7633,249,7619,235,7587,234,7567,236,7555,240,7553,184,7553,183,7553,183,7552,183xe" filled="false" stroked="true" strokeweight="1pt" strokecolor="#58595b">
                <v:path arrowok="t"/>
              </v:shape>
            </v:group>
            <v:group style="position:absolute;left:7553;top:234;width:82;height:111" coordorigin="7553,234" coordsize="82,111">
              <v:shape style="position:absolute;left:7553;top:234;width:82;height:111" coordorigin="7553,234" coordsize="82,111" path="m7635,272l7635,305,7630,328,7616,342,7585,344,7568,342,7554,337,7553,336,7553,331,7553,244,7566,238,7590,234,7616,238,7631,251,7635,272xe" filled="false" stroked="true" strokeweight="1pt" strokecolor="#58595b">
                <v:path arrowok="t"/>
              </v:shape>
            </v:group>
            <v:group style="position:absolute;left:7699;top:234;width:88;height:113" coordorigin="7699,234" coordsize="88,113">
              <v:shape style="position:absolute;left:7699;top:234;width:88;height:113" coordorigin="7699,234" coordsize="88,113" path="m7786,234l7785,234,7784,234,7784,234,7784,234,7784,330,7784,334,7784,337,7778,339,7771,342,7758,346,7741,346,7717,341,7705,325,7702,234,7702,234,7702,234,7701,234,7700,234,7700,234,7699,234,7699,234,7699,307,7704,330,7718,344,7749,346,7768,345,7778,342,7786,339,7787,337,7787,330,7787,234,7787,234,7787,234,7786,234xe" filled="false" stroked="true" strokeweight="1pt" strokecolor="#58595b">
                <v:path arrowok="t"/>
              </v:shape>
            </v:group>
            <v:group style="position:absolute;left:7852;top:233;width:88;height:113" coordorigin="7852,233" coordsize="88,113">
              <v:shape style="position:absolute;left:7852;top:233;width:88;height:113" coordorigin="7852,233" coordsize="88,113" path="m7861,238l7854,240,7852,243,7852,249,7852,345,7852,346,7853,346,7853,346,7855,346,7855,346,7855,346,7855,345,7855,249,7855,245,7856,243,7861,240,7869,237,7882,233,7899,233,7922,239,7935,255,7937,345,7937,346,7938,346,7938,346,7940,346,7940,346,7940,346,7940,345,7940,272,7936,249,7922,235,7890,233,7872,234,7862,237,7861,238xe" filled="false" stroked="true" strokeweight="1pt" strokecolor="#58595b">
                <v:path arrowok="t"/>
              </v:shape>
            </v:group>
            <v:group style="position:absolute;left:8002;top:183;width:88;height:166" coordorigin="8002,183" coordsize="88,166">
              <v:shape style="position:absolute;left:8002;top:183;width:88;height:166" coordorigin="8002,183" coordsize="88,166" path="m8002,272l8002,305,8006,328,8020,343,8043,349,8062,349,8073,346,8081,343,8088,340,8090,338,8090,331,8090,184,8090,183,8090,183,8089,183,8088,183,8087,183,8087,183,8087,184,8087,240,8073,235,8050,231,8023,235,8008,248,8002,268,8002,272xe" filled="false" stroked="true" strokeweight="1pt" strokecolor="#58595b">
                <v:path arrowok="t"/>
              </v:shape>
            </v:group>
            <v:group style="position:absolute;left:8005;top:236;width:82;height:110" coordorigin="8005,236" coordsize="82,110">
              <v:shape style="position:absolute;left:8005;top:236;width:82;height:110" coordorigin="8005,236" coordsize="82,110" path="m8087,244l8087,331,8087,336,8086,337,8080,340,8073,343,8061,346,8047,346,8023,341,8009,327,8005,272,8010,249,8025,236,8056,236,8076,240,8086,243,8087,244xe" filled="false" stroked="true" strokeweight="1pt" strokecolor="#58595b">
                <v:path arrowok="t"/>
              </v:shape>
            </v:group>
            <v:group style="position:absolute;left:8152;top:234;width:84;height:115" coordorigin="8152,234" coordsize="84,115">
              <v:shape style="position:absolute;left:8152;top:234;width:84;height:115" coordorigin="8152,234" coordsize="84,115" path="m8152,254l8152,255,8152,255,8152,255,8154,256,8154,256,8155,256,8155,255,8168,241,8188,234,8217,239,8230,253,8232,287,8228,286,8213,284,8195,284,8167,287,8152,299,8152,325,8161,341,8180,348,8208,348,8223,345,8234,341,8235,338,8235,331,8235,272,8232,251,8219,236,8188,234,8169,238,8157,247,8152,254xe" filled="false" stroked="true" strokeweight="1pt" strokecolor="#58595b">
                <v:path arrowok="t"/>
              </v:shape>
            </v:group>
            <v:group style="position:absolute;left:8153;top:287;width:80;height:60" coordorigin="8153,287" coordsize="80,60">
              <v:shape style="position:absolute;left:8153;top:287;width:80;height:60" coordorigin="8153,287" coordsize="80,60" path="m8232,290l8232,331,8232,337,8231,338,8226,341,8218,344,8208,346,8195,346,8165,341,8153,328,8156,303,8169,290,8193,287,8213,287,8228,289,8232,290xe" filled="false" stroked="true" strokeweight="1pt" strokecolor="#58595b">
                <v:path arrowok="t"/>
              </v:shape>
            </v:group>
            <v:group style="position:absolute;left:8299;top:183;width:88;height:166" coordorigin="8299,183" coordsize="88,166">
              <v:shape style="position:absolute;left:8299;top:183;width:88;height:166" coordorigin="8299,183" coordsize="88,166" path="m8301,183l8300,183,8299,183,8299,183,8299,184,8299,331,8299,338,8301,340,8308,343,8316,346,8327,349,8342,349,8367,344,8381,331,8387,309,8387,272,8383,249,8369,235,8336,234,8316,236,8304,240,8302,184,8302,183,8302,183,8301,183xe" filled="false" stroked="true" strokeweight="1pt" strokecolor="#58595b">
                <v:path arrowok="t"/>
              </v:shape>
            </v:group>
            <v:group style="position:absolute;left:8302;top:234;width:82;height:111" coordorigin="8302,234" coordsize="82,111">
              <v:shape style="position:absolute;left:8302;top:234;width:82;height:111" coordorigin="8302,234" coordsize="82,111" path="m8384,272l8384,305,8379,328,8365,342,8334,344,8317,342,8303,337,8302,336,8302,331,8302,244,8315,238,8339,234,8366,238,8380,251,8384,272xe" filled="false" stroked="true" strokeweight="1pt" strokecolor="#58595b">
                <v:path arrowok="t"/>
              </v:shape>
            </v:group>
            <v:group style="position:absolute;left:8445;top:231;width:93;height:119" coordorigin="8445,231" coordsize="93,119">
              <v:shape style="position:absolute;left:8445;top:231;width:93;height:119" coordorigin="8445,231" coordsize="93,119" path="m8445,276l8445,307,8450,329,8464,343,8488,349,8512,345,8528,334,8536,322,8536,321,8536,321,8535,320,8534,320,8534,320,8533,321,8522,336,8503,345,8473,342,8456,331,8449,315,8448,289,8534,289,8536,289,8537,288,8537,286,8537,276,8533,253,8520,238,8498,231,8471,235,8454,247,8446,265,8445,276xe" filled="false" stroked="true" strokeweight="1pt" strokecolor="#58595b">
                <v:path arrowok="t"/>
              </v:shape>
            </v:group>
            <v:group style="position:absolute;left:8448;top:233;width:87;height:53" coordorigin="8448,233" coordsize="87,53">
              <v:shape style="position:absolute;left:8448;top:233;width:87;height:53" coordorigin="8448,233" coordsize="87,53" path="m8534,276l8534,286,8448,286,8448,276,8453,254,8467,239,8490,233,8515,239,8529,253,8534,275,8534,276xe" filled="false" stroked="true" strokeweight="1pt" strokecolor="#58595b">
                <v:path arrowok="t"/>
              </v:shape>
            </v:group>
            <v:group style="position:absolute;left:8597;top:231;width:55;height:116" coordorigin="8597,231" coordsize="55,116">
              <v:shape style="position:absolute;left:8597;top:231;width:55;height:116" coordorigin="8597,231" coordsize="55,116" path="m8644,231l8625,231,8613,234,8605,238,8599,240,8597,243,8597,249,8597,345,8597,346,8597,346,8598,346,8599,346,8600,346,8600,346,8600,345,8600,249,8600,245,8600,243,8606,240,8613,237,8627,233,8644,233,8650,233,8651,233,8651,233,8651,233,8651,231,8651,231,8651,231,8650,231,8644,231xe" filled="false" stroked="true" strokeweight="1pt" strokecolor="#58595b">
                <v:path arrowok="t"/>
              </v:shape>
            </v:group>
            <v:group style="position:absolute;left:8692;top:231;width:88;height:172" coordorigin="8692,231" coordsize="88,172">
              <v:shape style="position:absolute;left:8692;top:231;width:88;height:172" coordorigin="8692,231" coordsize="88,172" path="m8692,274l8692,307,8696,330,8710,344,8743,346,8763,344,8774,340,8777,356,8773,379,8760,394,8736,400,8713,395,8700,381,8696,375,8696,374,8695,375,8694,375,8694,376,8693,376,8694,377,8705,393,8724,402,8753,399,8770,388,8778,371,8780,249,8780,242,8778,240,8771,237,8763,233,8752,231,8737,231,8712,235,8697,249,8692,271,8692,274xe" filled="false" stroked="true" strokeweight="1pt" strokecolor="#58595b">
                <v:path arrowok="t"/>
              </v:shape>
            </v:group>
            <v:group style="position:absolute;left:8695;top:236;width:82;height:111" coordorigin="8695,236" coordsize="82,111">
              <v:shape style="position:absolute;left:8695;top:236;width:82;height:111" coordorigin="8695,236" coordsize="82,111" path="m8770,240l8776,242,8777,243,8777,249,8777,336,8764,341,8740,346,8713,341,8699,328,8695,274,8700,251,8714,237,8745,236,8762,237,8770,240xe" filled="false" stroked="true" strokeweight="1pt" strokecolor="#58595b">
                <v:path arrowok="t"/>
              </v:shape>
            </v:group>
            <v:group style="position:absolute;left:8833;top:338;width:15;height:35" coordorigin="8833,338" coordsize="15,35">
              <v:shape style="position:absolute;left:8833;top:338;width:15;height:35" coordorigin="8833,338" coordsize="15,35" path="m8835,372l8847,340,8847,339,8847,338,8845,338,8844,338,8843,338,8843,338,8842,340,8833,372,8833,372,8833,372,8833,372,8834,372,8835,372,8835,372,8835,372xe" filled="false" stroked="true" strokeweight="1pt" strokecolor="#58595b">
                <v:path arrowok="t"/>
              </v:shape>
            </v:group>
            <v:group style="position:absolute;left:8996;top:190;width:119;height:169" coordorigin="8996,190" coordsize="119,169">
              <v:shape style="position:absolute;left:8996;top:190;width:119;height:169" coordorigin="8996,190" coordsize="119,169" path="m9114,355l9097,335,9107,319,9111,298,9111,240,9107,217,9096,200,9077,190,9045,191,9022,197,9006,207,8998,222,8996,296,8999,318,9011,335,9029,346,9060,347,9079,344,9091,339,9111,357,9112,358,9112,358,9113,357,9114,357,9114,356,9114,356,9114,355xe" filled="false" stroked="true" strokeweight="1pt" strokecolor="#58595b">
                <v:path arrowok="t"/>
              </v:shape>
            </v:group>
            <v:group style="position:absolute;left:8999;top:192;width:110;height:153" coordorigin="8999,192" coordsize="110,153">
              <v:shape style="position:absolute;left:8999;top:192;width:110;height:153" coordorigin="8999,192" coordsize="110,153" path="m8999,295l8999,240,9003,218,9015,201,9035,192,9066,193,9088,201,9101,213,9107,230,9108,295,9104,318,9092,334,9072,344,9041,342,9019,335,9006,322,9000,305,8999,295xe" filled="false" stroked="true" strokeweight="1pt" strokecolor="#58595b">
                <v:path arrowok="t"/>
              </v:shape>
            </v:group>
            <v:group style="position:absolute;left:9180;top:190;width:91;height:157" coordorigin="9180,190" coordsize="91,157">
              <v:shape style="position:absolute;left:9180;top:190;width:91;height:157" coordorigin="9180,190" coordsize="91,157" path="m9182,190l9181,190,9180,190,9180,190,9180,190,9180,345,9180,346,9180,346,9181,346,9270,346,9270,346,9271,346,9271,345,9271,344,9271,343,9270,343,9270,343,9183,343,9183,190,9183,190,9183,190,9182,190xe" filled="false" stroked="true" strokeweight="1.0pt" strokecolor="#58595b">
                <v:path arrowok="t"/>
              </v:shape>
            </v:group>
            <v:group style="position:absolute;left:9326;top:190;width:109;height:157" coordorigin="9326,190" coordsize="109,157">
              <v:shape style="position:absolute;left:9326;top:190;width:109;height:157" coordorigin="9326,190" coordsize="109,157" path="m9370,190l9327,190,9326,190,9326,190,9326,190,9326,345,9326,346,9326,346,9327,346,9370,346,9395,342,9415,332,9428,316,9433,295,9434,248,9430,225,9419,207,9402,196,9379,190,9370,190xe" filled="false" stroked="true" strokeweight="1pt" strokecolor="#58595b">
                <v:path arrowok="t"/>
              </v:shape>
            </v:group>
            <v:group style="position:absolute;left:9329;top:193;width:102;height:151" coordorigin="9329,193" coordsize="102,151">
              <v:shape style="position:absolute;left:9329;top:193;width:102;height:151" coordorigin="9329,193" coordsize="102,151" path="m9430,248l9430,288,9427,310,9415,327,9397,338,9372,343,9329,343,9329,193,9370,193,9395,196,9414,207,9426,223,9430,245,9430,24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382904pt;margin-top:11.204449pt;width:31.5pt;height:30pt;mso-position-horizontal-relative:page;mso-position-vertical-relative:paragraph;z-index:400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18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bundabe</w:t>
      </w:r>
      <w:r>
        <w:rPr>
          <w:rFonts w:ascii="Panton Thin"/>
          <w:b w:val="0"/>
          <w:color w:val="58595B"/>
          <w:spacing w:val="25"/>
        </w:rPr>
        <w:t>r</w:t>
      </w:r>
      <w:r>
        <w:rPr>
          <w:rFonts w:ascii="Panton Thin"/>
          <w:b w:val="0"/>
          <w:color w:val="58595B"/>
          <w:spacing w:val="33"/>
        </w:rPr>
        <w:t>g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51" w:lineRule="exact" w:before="47"/>
        <w:ind w:left="1700" w:right="0"/>
        <w:jc w:val="left"/>
      </w:pP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>
          <w:color w:val="939598"/>
        </w:rPr>
        <w:t> incl.</w:t>
      </w:r>
      <w:r>
        <w:rPr/>
      </w:r>
    </w:p>
    <w:p>
      <w:pPr>
        <w:pStyle w:val="BodyText"/>
        <w:tabs>
          <w:tab w:pos="11082" w:val="right" w:leader="none"/>
        </w:tabs>
        <w:spacing w:line="232" w:lineRule="exact"/>
        <w:ind w:left="1700" w:right="0"/>
        <w:jc w:val="left"/>
        <w:rPr>
          <w:rFonts w:ascii="Panton Thin" w:hAnsi="Panton Thin" w:cs="Panton Thin" w:eastAsia="Panton Thin"/>
          <w:sz w:val="18"/>
          <w:szCs w:val="18"/>
        </w:rPr>
      </w:pPr>
      <w:r>
        <w:rPr>
          <w:color w:val="939598"/>
          <w:spacing w:val="-1"/>
        </w:rPr>
        <w:t>mental</w:t>
      </w:r>
      <w:r>
        <w:rPr>
          <w:color w:val="939598"/>
        </w:rPr>
        <w:t> health specific disability</w:t>
      </w:r>
      <w:r>
        <w:rPr>
          <w:rFonts w:ascii="Panton Thin"/>
          <w:b w:val="0"/>
          <w:color w:val="FFFFFF"/>
          <w:position w:val="-3"/>
          <w:sz w:val="18"/>
        </w:rPr>
        <w:tab/>
      </w:r>
      <w:r>
        <w:rPr>
          <w:rFonts w:ascii="Panton Thin"/>
          <w:b w:val="0"/>
          <w:color w:val="FFFFFF"/>
          <w:position w:val="-3"/>
          <w:sz w:val="18"/>
        </w:rPr>
        <w:t>7</w:t>
      </w:r>
      <w:r>
        <w:rPr>
          <w:rFonts w:ascii="Panton Thin"/>
          <w:sz w:val="18"/>
        </w:rPr>
      </w:r>
    </w:p>
    <w:p>
      <w:pPr>
        <w:spacing w:line="140" w:lineRule="atLeast" w:before="0"/>
        <w:ind w:left="5335" w:right="0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8</w:t>
      </w:r>
      <w:r>
        <w:rPr>
          <w:rFonts w:ascii="Panton Thin"/>
          <w:sz w:val="18"/>
        </w:rPr>
      </w:r>
    </w:p>
    <w:p>
      <w:pPr>
        <w:spacing w:after="0" w:line="140" w:lineRule="atLeast"/>
        <w:jc w:val="center"/>
        <w:rPr>
          <w:rFonts w:ascii="Panton Thin" w:hAnsi="Panton Thin" w:cs="Panton Thin" w:eastAsia="Panton Thin"/>
          <w:sz w:val="18"/>
          <w:szCs w:val="18"/>
        </w:rPr>
        <w:sectPr>
          <w:type w:val="continuous"/>
          <w:pgSz w:w="23820" w:h="16840" w:orient="landscape"/>
          <w:pgMar w:top="1580" w:bottom="280" w:left="240" w:right="220"/>
          <w:cols w:num="2" w:equalWidth="0">
            <w:col w:w="3530" w:space="2064"/>
            <w:col w:w="17766"/>
          </w:cols>
        </w:sectPr>
      </w:pPr>
    </w:p>
    <w:p>
      <w:pPr>
        <w:pStyle w:val="BodyText"/>
        <w:tabs>
          <w:tab w:pos="1723" w:val="left" w:leader="none"/>
        </w:tabs>
        <w:spacing w:line="329" w:lineRule="exact"/>
        <w:ind w:left="1723" w:right="0" w:hanging="830"/>
        <w:jc w:val="left"/>
      </w:pPr>
      <w:r>
        <w:rPr>
          <w:rFonts w:ascii="Panton Thin"/>
          <w:b w:val="0"/>
          <w:color w:val="00AFDD"/>
          <w:position w:val="1"/>
          <w:sz w:val="60"/>
        </w:rPr>
        <w:t>1</w:t>
        <w:tab/>
      </w: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3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4935pt;margin-top:1.84997pt;width:63.6pt;height:10.5pt;mso-position-horizontal-relative:page;mso-position-vertical-relative:paragraph;z-index:-84328" coordorigin="1970,37" coordsize="1272,210">
            <v:group style="position:absolute;left:1980;top:47;width:86;height:163" coordorigin="1980,47" coordsize="86,163">
              <v:shape style="position:absolute;left:1980;top:47;width:86;height:163" coordorigin="1980,47" coordsize="86,163" path="m2065,209l2045,168,2040,158,2034,152,2022,151,2064,99,2064,98,2064,98,2063,98,2062,98,2061,98,2061,98,2060,98,2019,150,2016,150,1983,150,1983,48,1983,47,1983,47,1982,47,1981,47,1980,47,1980,47,1980,48,1980,209,1980,210,1980,210,1981,210,1982,210,1983,210,1983,210,1983,209,1983,153,2016,153,2030,153,2037,158,2042,169,2062,209,2062,210,2063,210,2063,210,2065,210,2066,210,2066,209,2065,209xe" filled="false" stroked="true" strokeweight="1pt" strokecolor="#58595b">
                <v:path arrowok="t"/>
              </v:shape>
            </v:group>
            <v:group style="position:absolute;left:2120;top:98;width:88;height:113" coordorigin="2120,98" coordsize="88,113">
              <v:shape style="position:absolute;left:2120;top:98;width:88;height:113" coordorigin="2120,98" coordsize="88,113" path="m2207,98l2205,98,2205,98,2204,98,2204,98,2204,194,2204,198,2204,201,2199,203,2191,206,2178,210,2161,210,2137,205,2125,189,2123,98,2123,98,2122,98,2122,98,2120,98,2120,98,2120,98,2120,98,2120,171,2124,194,2138,208,2170,210,2188,209,2198,206,2206,203,2208,201,2208,194,2208,98,2208,98,2207,98,2207,98xe" filled="false" stroked="true" strokeweight="1pt" strokecolor="#58595b">
                <v:path arrowok="t"/>
              </v:shape>
            </v:group>
            <v:group style="position:absolute;left:2273;top:97;width:88;height:113" coordorigin="2273,97" coordsize="88,113">
              <v:shape style="position:absolute;left:2273;top:97;width:88;height:113" coordorigin="2273,97" coordsize="88,113" path="m2281,102l2274,104,2273,107,2273,113,2273,209,2273,210,2273,210,2274,210,2275,210,2276,210,2276,210,2276,209,2276,113,2276,109,2276,107,2281,104,2289,101,2302,97,2319,97,2343,103,2355,119,2358,209,2358,210,2358,210,2358,210,2360,210,2360,210,2361,210,2361,209,2361,136,2356,113,2342,99,2311,97,2292,98,2282,101,2281,102xe" filled="false" stroked="true" strokeweight="1pt" strokecolor="#58595b">
                <v:path arrowok="t"/>
              </v:shape>
            </v:group>
            <v:group style="position:absolute;left:2425;top:98;width:88;height:113" coordorigin="2425,98" coordsize="88,113">
              <v:shape style="position:absolute;left:2425;top:98;width:88;height:113" coordorigin="2425,98" coordsize="88,113" path="m2512,98l2511,98,2510,98,2510,98,2510,98,2510,194,2510,198,2509,201,2504,203,2496,206,2483,210,2466,210,2443,205,2431,189,2428,98,2428,98,2428,98,2427,98,2426,98,2425,98,2425,98,2425,98,2425,171,2429,194,2444,208,2475,210,2493,209,2504,206,2511,203,2513,201,2513,194,2513,98,2513,98,2512,98,2512,98xe" filled="false" stroked="true" strokeweight="1pt" strokecolor="#58595b">
                <v:path arrowok="t"/>
              </v:shape>
            </v:group>
            <v:group style="position:absolute;left:2578;top:97;width:88;height:113" coordorigin="2578,97" coordsize="88,113">
              <v:shape style="position:absolute;left:2578;top:97;width:88;height:113" coordorigin="2578,97" coordsize="88,113" path="m2586,102l2580,104,2578,107,2578,113,2578,209,2578,210,2578,210,2579,210,2580,210,2581,210,2581,210,2581,209,2581,113,2581,109,2582,107,2587,104,2595,101,2608,97,2625,97,2648,103,2660,119,2663,209,2663,210,2663,210,2664,210,2665,210,2666,210,2666,210,2666,209,2666,136,2662,113,2647,99,2616,97,2598,98,2587,101,2586,102xe" filled="false" stroked="true" strokeweight="1pt" strokecolor="#58595b">
                <v:path arrowok="t"/>
              </v:shape>
            </v:group>
            <v:group style="position:absolute;left:2730;top:98;width:88;height:113" coordorigin="2730,98" coordsize="88,113">
              <v:shape style="position:absolute;left:2730;top:98;width:88;height:113" coordorigin="2730,98" coordsize="88,113" path="m2817,98l2816,98,2815,98,2815,98,2815,98,2815,194,2815,198,2815,201,2809,203,2802,206,2789,210,2772,210,2748,205,2736,189,2733,98,2733,98,2733,98,2732,98,2731,98,2730,98,2730,98,2730,98,2730,171,2735,194,2749,208,2780,210,2799,209,2809,206,2817,203,2818,201,2818,194,2818,98,2818,98,2818,98,2817,98xe" filled="false" stroked="true" strokeweight="1pt" strokecolor="#58595b">
                <v:path arrowok="t"/>
              </v:shape>
            </v:group>
            <v:group style="position:absolute;left:2883;top:95;width:55;height:116" coordorigin="2883,95" coordsize="55,116">
              <v:shape style="position:absolute;left:2883;top:95;width:55;height:116" coordorigin="2883,95" coordsize="55,116" path="m2930,95l2911,95,2900,98,2892,102,2885,104,2883,107,2883,113,2883,209,2883,210,2884,210,2884,210,2886,210,2886,210,2886,210,2886,209,2886,113,2886,109,2887,107,2892,104,2900,101,2913,97,2930,97,2937,97,2937,97,2938,97,2938,96,2938,95,2938,95,2937,95,2937,95,2930,95xe" filled="false" stroked="true" strokeweight="1pt" strokecolor="#58595b">
                <v:path arrowok="t"/>
              </v:shape>
            </v:group>
            <v:group style="position:absolute;left:2985;top:95;width:55;height:116" coordorigin="2985,95" coordsize="55,116">
              <v:shape style="position:absolute;left:2985;top:95;width:55;height:116" coordorigin="2985,95" coordsize="55,116" path="m3032,95l3013,95,3002,98,2994,102,2987,104,2985,107,2985,113,2985,209,2985,210,2986,210,2986,210,2988,210,2988,210,2989,210,2989,209,2989,113,2989,109,2989,107,2994,104,3002,101,3015,97,3032,97,3039,97,3039,97,3040,97,3040,96,3040,95,3040,95,3039,95,3039,95,3032,95xe" filled="false" stroked="true" strokeweight="1pt" strokecolor="#58595b">
                <v:path arrowok="t"/>
              </v:shape>
            </v:group>
            <v:group style="position:absolute;left:3082;top:98;width:84;height:115" coordorigin="3082,98" coordsize="84,115">
              <v:shape style="position:absolute;left:3082;top:98;width:84;height:115" coordorigin="3082,98" coordsize="84,115" path="m3082,118l3082,119,3082,119,3083,119,3084,120,3085,120,3085,120,3085,119,3098,105,3118,98,3147,103,3160,117,3163,151,3159,150,3143,148,3126,148,3098,151,3083,163,3083,189,3091,205,3110,212,3138,212,3153,209,3164,205,3166,202,3166,195,3166,136,3163,115,3150,100,3119,98,3099,102,3087,111,3082,118xe" filled="false" stroked="true" strokeweight="1pt" strokecolor="#58595b">
                <v:path arrowok="t"/>
              </v:shape>
            </v:group>
            <v:group style="position:absolute;left:3084;top:151;width:80;height:60" coordorigin="3084,151" coordsize="80,60">
              <v:shape style="position:absolute;left:3084;top:151;width:80;height:60" coordorigin="3084,151" coordsize="80,60" path="m3163,154l3163,195,3163,201,3162,202,3157,205,3148,208,3139,210,3125,210,3096,205,3084,192,3087,167,3099,154,3124,151,3143,151,3159,153,3163,154xe" filled="false" stroked="true" strokeweight="1pt" strokecolor="#58595b">
                <v:path arrowok="t"/>
              </v:shape>
            </v:group>
            <v:group style="position:absolute;left:3217;top:202;width:15;height:35" coordorigin="3217,202" coordsize="15,35">
              <v:shape style="position:absolute;left:3217;top:202;width:15;height:35" coordorigin="3217,202" coordsize="15,35" path="m3220,236l3231,204,3232,203,3231,202,3230,202,3229,202,3228,202,3227,202,3227,204,3217,236,3217,236,3217,236,3218,236,3219,236,3219,236,3220,236,3220,23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7.759705pt;margin-top:2.11397pt;width:18.150pt;height:8.9pt;mso-position-horizontal-relative:page;mso-position-vertical-relative:paragraph;z-index:-84304" coordorigin="3355,42" coordsize="363,178">
            <v:group style="position:absolute;left:3365;top:54;width:179;height:157" coordorigin="3365,54" coordsize="179,157">
              <v:shape style="position:absolute;left:3365;top:54;width:179;height:157" coordorigin="3365,54" coordsize="179,157" path="m3543,54l3541,54,3540,54,3540,54,3540,54,3503,188,3501,194,3500,199,3499,205,3498,205,3493,188,3456,59,3456,58,3456,58,3455,58,3454,58,3453,58,3453,58,3452,59,3415,187,3414,193,3412,199,3411,205,3410,205,3406,187,3369,54,3369,54,3368,54,3368,54,3366,54,3365,54,3365,54,3365,54,3408,209,3408,210,3409,210,3410,210,3411,210,3412,210,3412,210,3412,209,3449,82,3454,63,3455,63,3456,69,3458,76,3460,82,3496,209,3496,210,3497,210,3498,210,3499,210,3500,210,3500,210,3500,209,3543,54,3543,54,3543,54,3543,54xe" filled="false" stroked="true" strokeweight="1.0pt" strokecolor="#58595b">
                <v:path arrowok="t"/>
              </v:shape>
            </v:group>
            <v:group style="position:absolute;left:3576;top:52;width:132;height:158" coordorigin="3576,52" coordsize="132,158">
              <v:shape style="position:absolute;left:3576;top:52;width:132;height:158" coordorigin="3576,52" coordsize="132,158" path="m3707,209l3644,53,3644,53,3643,52,3642,52,3641,52,3640,52,3640,53,3640,53,3576,209,3576,209,3576,210,3577,210,3578,210,3579,210,3579,210,3580,209,3603,152,3681,152,3704,209,3704,210,3704,210,3705,210,3706,210,3708,210,3708,209,3707,209xe" filled="false" stroked="true" strokeweight="1pt" strokecolor="#58595b">
                <v:path arrowok="t"/>
              </v:shape>
            </v:group>
            <v:group style="position:absolute;left:3604;top:56;width:76;height:94" coordorigin="3604,56" coordsize="76,94">
              <v:shape style="position:absolute;left:3604;top:56;width:76;height:94" coordorigin="3604,56" coordsize="76,94" path="m3680,149l3604,149,3641,59,3641,58,3641,58,3642,56,3642,56,3642,58,3642,58,3643,59,3680,14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.975108pt;width:17.4pt;height:30pt;mso-position-horizontal-relative:page;mso-position-vertical-relative:paragraph;z-index:4024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2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kununu</w:t>
      </w:r>
      <w:r>
        <w:rPr>
          <w:rFonts w:ascii="Panton Thin"/>
          <w:b w:val="0"/>
          <w:color w:val="58595B"/>
        </w:rPr>
        <w:t>r</w:t>
      </w:r>
      <w:r>
        <w:rPr>
          <w:rFonts w:ascii="Panton Thin"/>
          <w:b w:val="0"/>
          <w:color w:val="58595B"/>
          <w:spacing w:val="-27"/>
        </w:rPr>
        <w:t> </w:t>
      </w:r>
      <w:r>
        <w:rPr>
          <w:rFonts w:ascii="Panton Thin"/>
          <w:b w:val="0"/>
          <w:color w:val="58595B"/>
          <w:spacing w:val="27"/>
        </w:rPr>
        <w:t>r</w:t>
      </w:r>
      <w:r>
        <w:rPr>
          <w:rFonts w:ascii="Panton Thin"/>
          <w:b w:val="0"/>
          <w:color w:val="58595B"/>
          <w:spacing w:val="33"/>
        </w:rPr>
        <w:t>a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4"/>
        </w:rPr>
        <w:t> </w:t>
      </w:r>
      <w:r>
        <w:rPr>
          <w:rFonts w:ascii="Panton Thin"/>
          <w:b w:val="0"/>
          <w:color w:val="58595B"/>
          <w:spacing w:val="12"/>
        </w:rPr>
        <w:t>WA</w:t>
      </w:r>
      <w:r>
        <w:rPr>
          <w:rFonts w:ascii="Panton Thin"/>
        </w:rPr>
      </w:r>
    </w:p>
    <w:p>
      <w:pPr>
        <w:pStyle w:val="BodyText"/>
        <w:spacing w:line="274" w:lineRule="exact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57" w:lineRule="exact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1.328905pt;width:42.05pt;height:10.5pt;mso-position-horizontal-relative:page;mso-position-vertical-relative:paragraph;z-index:-84280" coordorigin="1966,27" coordsize="841,210">
            <v:group style="position:absolute;left:1976;top:37;width:88;height:166" coordorigin="1976,37" coordsize="88,166">
              <v:shape style="position:absolute;left:1976;top:37;width:88;height:166" coordorigin="1976,37" coordsize="88,166" path="m1976,126l1976,159,1980,182,1994,197,2017,202,2036,202,2047,200,2055,196,2062,193,2064,191,2064,184,2064,37,2064,37,2064,37,2063,37,2062,37,2061,37,2061,37,2061,37,2061,94,2048,89,2024,84,1997,89,1982,101,1976,121,1976,126xe" filled="false" stroked="true" strokeweight="1pt" strokecolor="#58595b">
                <v:path arrowok="t"/>
              </v:shape>
            </v:group>
            <v:group style="position:absolute;left:1979;top:90;width:82;height:110" coordorigin="1979,90" coordsize="82,110">
              <v:shape style="position:absolute;left:1979;top:90;width:82;height:110" coordorigin="1979,90" coordsize="82,110" path="m2061,98l2061,184,2061,190,2060,191,2054,193,2047,196,2036,200,2021,200,1997,195,1983,180,1979,126,1984,103,1999,90,2031,90,2050,93,2060,97,2061,98xe" filled="false" stroked="true" strokeweight="1pt" strokecolor="#58595b">
                <v:path arrowok="t"/>
              </v:shape>
            </v:group>
            <v:group style="position:absolute;left:2126;top:87;width:84;height:115" coordorigin="2126,87" coordsize="84,115">
              <v:shape style="position:absolute;left:2126;top:87;width:84;height:115" coordorigin="2126,87" coordsize="84,115" path="m2126,107l2126,108,2126,109,2127,109,2128,109,2129,109,2129,109,2129,109,2142,94,2162,87,2191,93,2204,107,2206,140,2202,140,2187,137,2170,137,2141,141,2126,152,2126,179,2135,195,2154,202,2182,201,2197,198,2208,194,2210,192,2210,184,2210,126,2206,105,2193,90,2162,88,2143,92,2131,100,2126,107xe" filled="false" stroked="true" strokeweight="1pt" strokecolor="#58595b">
                <v:path arrowok="t"/>
              </v:shape>
            </v:group>
            <v:group style="position:absolute;left:2127;top:140;width:80;height:60" coordorigin="2127,140" coordsize="80,60">
              <v:shape style="position:absolute;left:2127;top:140;width:80;height:60" coordorigin="2127,140" coordsize="80,60" path="m2206,143l2206,184,2206,191,2206,192,2200,194,2192,198,2182,200,2169,200,2139,195,2127,182,2130,156,2143,144,2167,140,2187,140,2202,143,2206,143xe" filled="false" stroked="true" strokeweight="1pt" strokecolor="#58595b">
                <v:path arrowok="t"/>
              </v:shape>
            </v:group>
            <v:group style="position:absolute;left:2273;top:84;width:55;height:116" coordorigin="2273,84" coordsize="55,116">
              <v:shape style="position:absolute;left:2273;top:84;width:55;height:116" coordorigin="2273,84" coordsize="55,116" path="m2320,84l2301,84,2289,88,2281,91,2275,94,2273,96,2273,103,2273,198,2273,199,2274,199,2274,199,2275,199,2276,199,2276,199,2276,198,2276,103,2276,99,2277,96,2282,94,2290,91,2303,87,2320,87,2326,87,2327,87,2327,87,2327,86,2327,85,2327,84,2327,84,2326,84,2320,84xe" filled="false" stroked="true" strokeweight="1pt" strokecolor="#58595b">
                <v:path arrowok="t"/>
              </v:shape>
            </v:group>
            <v:group style="position:absolute;left:2368;top:87;width:149;height:114" coordorigin="2368,87" coordsize="149,114">
              <v:shape style="position:absolute;left:2368;top:87;width:149;height:114" coordorigin="2368,87" coordsize="149,114" path="m2516,87l2515,87,2514,87,2514,87,2514,88,2485,176,2479,195,2479,195,2472,176,2445,92,2444,92,2444,92,2443,92,2442,92,2441,92,2441,92,2441,92,2413,177,2406,195,2406,195,2400,177,2372,88,2372,88,2372,87,2371,87,2369,87,2368,87,2368,88,2369,88,2404,200,2405,201,2405,201,2407,201,2408,201,2408,200,2438,111,2439,106,2441,101,2443,97,2443,97,2444,101,2446,106,2448,111,2477,200,2478,200,2478,201,2479,201,2480,201,2481,201,2481,200,2481,200,2517,88,2517,88,2517,87,2516,87xe" filled="false" stroked="true" strokeweight="1pt" strokecolor="#58595b">
                <v:path arrowok="t"/>
              </v:shape>
            </v:group>
            <v:group style="position:absolute;left:2571;top:49;width:7;height:7" coordorigin="2571,49" coordsize="7,7">
              <v:shape style="position:absolute;left:2571;top:49;width:7;height:7" coordorigin="2571,49" coordsize="7,7" path="m2575,49l2574,49,2572,49,2571,50,2571,52,2571,53,2571,55,2572,55,2574,55,2575,55,2577,55,2577,55,2577,53,2577,52,2577,50,2577,49,2575,49xe" filled="false" stroked="true" strokeweight="1pt" strokecolor="#58595b">
                <v:path arrowok="t"/>
              </v:shape>
            </v:group>
            <v:group style="position:absolute;left:2573;top:87;width:4;height:113" coordorigin="2573,87" coordsize="4,113">
              <v:shape style="position:absolute;left:2573;top:87;width:4;height:113" coordorigin="2573,87" coordsize="4,113" path="m2575,87l2573,87,2573,87,2573,87,2573,88,2573,198,2573,199,2573,199,2573,199,2575,199,2575,199,2576,199,2576,198,2576,88,2576,87,2575,87,2575,87xe" filled="false" stroked="true" strokeweight="1pt" strokecolor="#58595b">
                <v:path arrowok="t"/>
              </v:shape>
            </v:group>
            <v:group style="position:absolute;left:2641;top:87;width:88;height:113" coordorigin="2641,87" coordsize="88,113">
              <v:shape style="position:absolute;left:2641;top:87;width:88;height:113" coordorigin="2641,87" coordsize="88,113" path="m2650,91l2643,94,2641,96,2641,103,2641,198,2641,199,2642,199,2642,199,2644,199,2644,199,2644,199,2644,198,2644,103,2644,99,2645,96,2650,94,2658,91,2671,87,2688,87,2711,92,2724,108,2726,198,2726,199,2727,199,2727,199,2729,199,2729,199,2729,199,2729,198,2729,126,2725,103,2711,89,2679,87,2661,88,2650,91,2650,91xe" filled="false" stroked="true" strokeweight="1pt" strokecolor="#58595b">
                <v:path arrowok="t"/>
              </v:shape>
            </v:group>
            <v:group style="position:absolute;left:2782;top:192;width:15;height:35" coordorigin="2782,192" coordsize="15,35">
              <v:shape style="position:absolute;left:2782;top:192;width:15;height:35" coordorigin="2782,192" coordsize="15,35" path="m2784,225l2796,193,2796,192,2796,192,2795,192,2793,192,2792,192,2792,192,2791,193,2782,225,2782,226,2782,226,2783,226,2783,226,2784,226,2784,226,2784,22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980698pt;margin-top:1.658905pt;width:14.8pt;height:8.85pt;mso-position-horizontal-relative:page;mso-position-vertical-relative:paragraph;z-index:-84256" coordorigin="2940,33" coordsize="296,177">
            <v:group style="position:absolute;left:2950;top:43;width:113;height:157" coordorigin="2950,43" coordsize="113,157">
              <v:shape style="position:absolute;left:2950;top:43;width:113;height:157" coordorigin="2950,43" coordsize="113,157" path="m3061,43l3060,43,3059,43,3059,43,3059,44,3059,155,3059,168,3059,180,3059,193,3059,193,3038,164,2953,44,2953,43,2952,43,2950,43,2950,43,2950,43,2950,44,2950,198,2950,199,2950,199,2950,199,2952,199,2953,199,2953,199,2953,198,2953,83,2953,49,2953,49,2959,58,2965,66,2971,75,3058,198,3059,199,3059,199,3060,199,3061,199,3062,199,3062,199,3062,198,3062,44,3062,43,3062,43,3061,43xe" filled="false" stroked="true" strokeweight="1pt" strokecolor="#58595b">
                <v:path arrowok="t"/>
              </v:shape>
            </v:group>
            <v:group style="position:absolute;left:3117;top:43;width:109;height:157" coordorigin="3117,43" coordsize="109,157">
              <v:shape style="position:absolute;left:3117;top:43;width:109;height:157" coordorigin="3117,43" coordsize="109,157" path="m3225,43l3118,43,3117,43,3117,43,3117,44,3117,45,3117,46,3117,46,3118,46,3170,46,3170,198,3170,199,3170,199,3170,199,3172,199,3173,199,3173,199,3173,198,3173,46,3225,46,3225,46,3225,46,3225,45,3225,44,3225,43,3225,43,3225,4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4.164243pt;width:17.55pt;height:30pt;mso-position-horizontal-relative:page;mso-position-vertical-relative:paragraph;z-index:404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3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darwin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96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6.499989pt;width:72.05pt;height:11.95pt;mso-position-horizontal-relative:page;mso-position-vertical-relative:paragraph;z-index:-84232" coordorigin="1966,130" coordsize="1441,239">
            <v:group style="position:absolute;left:1976;top:188;width:88;height:172" coordorigin="1976,188" coordsize="88,172">
              <v:shape style="position:absolute;left:1976;top:188;width:88;height:172" coordorigin="1976,188" coordsize="88,172" path="m1976,231l1976,264,1980,287,1995,301,2027,303,2047,301,2059,297,2061,313,2057,336,2044,351,2020,357,1997,352,1984,338,1981,332,1980,331,1979,332,1979,332,1978,332,1978,333,1978,334,1989,350,2008,359,2037,356,2054,345,2062,328,2064,206,2064,199,2062,197,2055,194,2047,190,2036,188,2021,188,1996,192,1982,206,1976,228,1976,231xe" filled="false" stroked="true" strokeweight="1pt" strokecolor="#58595b">
                <v:path arrowok="t"/>
              </v:shape>
            </v:group>
            <v:group style="position:absolute;left:1979;top:193;width:82;height:111" coordorigin="1979,193" coordsize="82,111">
              <v:shape style="position:absolute;left:1979;top:193;width:82;height:111" coordorigin="1979,193" coordsize="82,111" path="m2054,197l2060,199,2061,200,2061,206,2061,293,2048,298,2024,303,1997,298,1983,285,1979,231,1984,208,1998,194,2029,193,2046,194,2054,197xe" filled="false" stroked="true" strokeweight="1pt" strokecolor="#58595b">
                <v:path arrowok="t"/>
              </v:shape>
            </v:group>
            <v:group style="position:absolute;left:2129;top:191;width:88;height:113" coordorigin="2129,191" coordsize="88,113">
              <v:shape style="position:absolute;left:2129;top:191;width:88;height:113" coordorigin="2129,191" coordsize="88,113" path="m2216,191l2214,191,2214,191,2214,191,2214,191,2214,287,2214,291,2213,294,2208,296,2200,299,2187,303,2170,303,2147,298,2134,282,2132,191,2132,191,2131,191,2131,191,2129,191,2129,191,2129,191,2129,191,2129,264,2133,287,2147,301,2179,303,2197,302,2208,299,2215,296,2217,294,2217,287,2217,191,2217,191,2216,191,2216,191xe" filled="false" stroked="true" strokeweight="1pt" strokecolor="#58595b">
                <v:path arrowok="t"/>
              </v:shape>
            </v:group>
            <v:group style="position:absolute;left:2282;top:190;width:88;height:113" coordorigin="2282,190" coordsize="88,113">
              <v:shape style="position:absolute;left:2282;top:190;width:88;height:113" coordorigin="2282,190" coordsize="88,113" path="m2290,195l2283,197,2282,200,2282,206,2282,302,2282,303,2282,303,2283,303,2284,303,2285,303,2285,303,2285,302,2285,206,2285,202,2285,200,2291,197,2298,194,2311,190,2328,190,2352,196,2364,212,2367,302,2367,303,2367,303,2368,303,2369,303,2369,303,2370,303,2370,302,2370,229,2365,206,2351,192,2320,190,2301,191,2291,194,2290,195xe" filled="false" stroked="true" strokeweight="1pt" strokecolor="#58595b">
                <v:path arrowok="t"/>
              </v:shape>
            </v:group>
            <v:group style="position:absolute;left:2434;top:140;width:88;height:166" coordorigin="2434,140" coordsize="88,166">
              <v:shape style="position:absolute;left:2434;top:140;width:88;height:166" coordorigin="2434,140" coordsize="88,166" path="m2437,140l2435,140,2435,140,2434,140,2434,141,2434,288,2434,295,2436,297,2443,300,2451,303,2463,306,2478,306,2502,301,2517,288,2522,266,2522,229,2518,206,2504,192,2472,191,2451,193,2440,197,2437,141,2437,140,2437,140,2437,140xe" filled="false" stroked="true" strokeweight="1pt" strokecolor="#58595b">
                <v:path arrowok="t"/>
              </v:shape>
            </v:group>
            <v:group style="position:absolute;left:2437;top:191;width:82;height:111" coordorigin="2437,191" coordsize="82,111">
              <v:shape style="position:absolute;left:2437;top:191;width:82;height:111" coordorigin="2437,191" coordsize="82,111" path="m2519,229l2519,262,2515,285,2500,299,2469,301,2452,299,2438,294,2437,293,2437,288,2437,201,2451,195,2474,191,2501,195,2515,208,2519,229xe" filled="false" stroked="true" strokeweight="1pt" strokecolor="#58595b">
                <v:path arrowok="t"/>
              </v:shape>
            </v:group>
            <v:group style="position:absolute;left:2581;top:191;width:84;height:115" coordorigin="2581,191" coordsize="84,115">
              <v:shape style="position:absolute;left:2581;top:191;width:84;height:115" coordorigin="2581,191" coordsize="84,115" path="m2581,211l2581,212,2581,212,2582,212,2583,213,2584,213,2584,213,2584,212,2597,198,2617,191,2646,196,2659,210,2662,244,2657,243,2642,241,2625,241,2596,244,2581,256,2582,282,2590,298,2609,305,2637,305,2652,302,2663,298,2665,295,2665,288,2665,229,2661,208,2649,193,2617,191,2598,195,2586,204,2581,211xe" filled="false" stroked="true" strokeweight="1pt" strokecolor="#58595b">
                <v:path arrowok="t"/>
              </v:shape>
            </v:group>
            <v:group style="position:absolute;left:2582;top:244;width:80;height:60" coordorigin="2582,244" coordsize="80,60">
              <v:shape style="position:absolute;left:2582;top:244;width:80;height:60" coordorigin="2582,244" coordsize="80,60" path="m2662,247l2662,288,2662,294,2661,295,2655,298,2647,301,2637,303,2624,303,2594,298,2582,285,2585,260,2598,247,2622,244,2642,244,2657,246,2662,247xe" filled="false" stroked="true" strokeweight="1pt" strokecolor="#58595b">
                <v:path arrowok="t"/>
              </v:shape>
            </v:group>
            <v:group style="position:absolute;left:2730;top:140;width:4;height:163" coordorigin="2730,140" coordsize="4,163">
              <v:shape style="position:absolute;left:2730;top:140;width:4;height:163" coordorigin="2730,140" coordsize="4,163" path="m2733,302l2733,141,2733,140,2733,140,2732,140,2731,140,2730,140,2730,140,2730,141,2730,302,2730,303,2730,303,2731,303,2732,303,2733,303,2733,303,2733,302xe" filled="false" stroked="true" strokeweight="1pt" strokecolor="#58595b">
                <v:path arrowok="t"/>
              </v:shape>
            </v:group>
            <v:group style="position:absolute;left:2796;top:191;width:84;height:115" coordorigin="2796,191" coordsize="84,115">
              <v:shape style="position:absolute;left:2796;top:191;width:84;height:115" coordorigin="2796,191" coordsize="84,115" path="m2797,211l2796,212,2796,212,2797,212,2798,213,2799,213,2799,213,2800,212,2812,198,2833,191,2861,196,2874,210,2877,244,2873,243,2858,241,2840,241,2812,244,2797,256,2797,282,2805,298,2824,305,2852,305,2868,302,2878,298,2880,295,2880,288,2880,229,2877,208,2864,193,2833,191,2813,195,2802,204,2797,211xe" filled="false" stroked="true" strokeweight="1pt" strokecolor="#58595b">
                <v:path arrowok="t"/>
              </v:shape>
            </v:group>
            <v:group style="position:absolute;left:2798;top:244;width:80;height:60" coordorigin="2798,244" coordsize="80,60">
              <v:shape style="position:absolute;left:2798;top:244;width:80;height:60" coordorigin="2798,244" coordsize="80,60" path="m2877,247l2877,288,2877,294,2876,295,2871,298,2862,301,2853,303,2839,303,2810,298,2798,285,2801,260,2814,247,2838,244,2857,244,2873,246,2877,247xe" filled="false" stroked="true" strokeweight="1pt" strokecolor="#58595b">
                <v:path arrowok="t"/>
              </v:shape>
            </v:group>
            <v:group style="position:absolute;left:2944;top:190;width:88;height:113" coordorigin="2944,190" coordsize="88,113">
              <v:shape style="position:absolute;left:2944;top:190;width:88;height:113" coordorigin="2944,190" coordsize="88,113" path="m2952,195l2945,197,2944,200,2944,206,2944,302,2944,303,2944,303,2945,303,2946,303,2947,303,2947,303,2947,302,2947,206,2947,202,2947,200,2952,197,2960,194,2973,190,2990,190,3014,196,3026,212,3029,302,3029,303,3029,303,3029,303,3031,303,3031,303,3032,303,3032,302,3032,229,3027,206,3013,192,2982,190,2963,191,2953,194,2952,195xe" filled="false" stroked="true" strokeweight="1pt" strokecolor="#58595b">
                <v:path arrowok="t"/>
              </v:shape>
            </v:group>
            <v:group style="position:absolute;left:3096;top:191;width:88;height:169" coordorigin="3096,191" coordsize="88,169">
              <v:shape style="position:absolute;left:3096;top:191;width:88;height:169" coordorigin="3096,191" coordsize="88,169" path="m3183,191l3182,191,3181,191,3181,191,3181,191,3181,294,3166,299,3144,303,3117,298,3103,285,3099,191,3099,191,3099,191,3098,191,3097,191,3096,191,3096,191,3096,191,3096,264,3100,287,3114,301,3147,303,3166,301,3178,298,3181,313,3177,336,3164,351,3140,357,3117,352,3103,339,3100,332,3099,331,3099,332,3098,332,3097,332,3097,333,3097,334,3108,350,3127,359,3156,356,3174,345,3182,328,3184,191,3184,191,3184,191,3183,191xe" filled="false" stroked="true" strokeweight="1pt" strokecolor="#58595b">
                <v:path arrowok="t"/>
              </v:shape>
            </v:group>
            <v:group style="position:absolute;left:3246;top:191;width:84;height:115" coordorigin="3246,191" coordsize="84,115">
              <v:shape style="position:absolute;left:3246;top:191;width:84;height:115" coordorigin="3246,191" coordsize="84,115" path="m3247,211l3246,212,3247,212,3247,212,3249,213,3249,213,3249,213,3250,212,3262,198,3283,191,3312,196,3324,210,3327,244,3323,243,3308,241,3290,241,3262,244,3247,256,3247,282,3255,298,3274,305,3302,305,3318,302,3328,298,3330,295,3330,288,3330,229,3327,208,3314,193,3283,191,3263,195,3252,204,3247,211xe" filled="false" stroked="true" strokeweight="1pt" strokecolor="#58595b">
                <v:path arrowok="t"/>
              </v:shape>
            </v:group>
            <v:group style="position:absolute;left:3248;top:244;width:80;height:60" coordorigin="3248,244" coordsize="80,60">
              <v:shape style="position:absolute;left:3248;top:244;width:80;height:60" coordorigin="3248,244" coordsize="80,60" path="m3327,247l3327,288,3327,294,3326,295,3321,298,3312,301,3303,303,3289,303,3260,298,3248,285,3251,260,3264,247,3288,244,3307,244,3323,246,3327,247xe" filled="false" stroked="true" strokeweight="1pt" strokecolor="#58595b">
                <v:path arrowok="t"/>
              </v:shape>
            </v:group>
            <v:group style="position:absolute;left:3381;top:295;width:15;height:35" coordorigin="3381,295" coordsize="15,35">
              <v:shape style="position:absolute;left:3381;top:295;width:15;height:35" coordorigin="3381,295" coordsize="15,35" path="m3384,329l3396,297,3396,296,3396,295,3394,295,3393,295,3392,295,3392,295,3391,297,3382,329,3381,329,3382,329,3382,329,3383,329,3384,329,3384,329,3384,32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6.9664pt;margin-top:6.829988pt;width:14.8pt;height:8.85pt;mso-position-horizontal-relative:page;mso-position-vertical-relative:paragraph;z-index:-84208" coordorigin="3539,137" coordsize="296,177">
            <v:group style="position:absolute;left:3549;top:147;width:113;height:157" coordorigin="3549,147" coordsize="113,157">
              <v:shape style="position:absolute;left:3549;top:147;width:113;height:157" coordorigin="3549,147" coordsize="113,157" path="m3661,147l3659,147,3659,147,3658,147,3658,147,3658,259,3658,271,3659,284,3659,296,3658,296,3638,267,3553,147,3552,147,3552,147,3550,147,3550,147,3549,147,3549,147,3549,302,3549,303,3550,303,3550,303,3552,303,3552,303,3553,303,3553,302,3553,186,3553,153,3553,153,3559,161,3565,170,3570,178,3658,302,3659,303,3659,303,3660,303,3661,303,3662,303,3662,303,3662,302,3662,147,3662,147,3662,147,3661,147xe" filled="false" stroked="true" strokeweight="1pt" strokecolor="#58595b">
                <v:path arrowok="t"/>
              </v:shape>
            </v:group>
            <v:group style="position:absolute;left:3717;top:147;width:109;height:157" coordorigin="3717,147" coordsize="109,157">
              <v:shape style="position:absolute;left:3717;top:147;width:109;height:157" coordorigin="3717,147" coordsize="109,157" path="m3824,147l3718,147,3717,147,3717,147,3717,147,3717,149,3717,149,3717,150,3718,150,3769,150,3769,302,3769,303,3770,303,3770,303,3772,303,3772,303,3773,303,3773,302,3773,150,3824,150,3825,150,3825,149,3825,149,3825,147,3825,147,3825,147,3824,147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7.479627pt;width:17.650pt;height:30pt;mso-position-horizontal-relative:page;mso-position-vertical-relative:paragraph;z-index:407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4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gunbalanya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101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6.750011pt;width:27.15pt;height:9.3pt;mso-position-horizontal-relative:page;mso-position-vertical-relative:paragraph;z-index:-84136" coordorigin="1966,135" coordsize="543,186">
            <v:group style="position:absolute;left:1976;top:196;width:84;height:115" coordorigin="1976,196" coordsize="84,115">
              <v:shape style="position:absolute;left:1976;top:196;width:84;height:115" coordorigin="1976,196" coordsize="84,115" path="m1976,216l1976,217,1976,217,1977,217,1978,218,1979,218,1979,218,1979,217,1992,203,2012,196,2041,201,2054,215,2057,249,2052,248,2037,246,2020,246,1991,249,1976,261,1977,287,1985,303,2004,310,2032,310,2047,307,2058,303,2060,300,2060,293,2060,234,2056,213,2044,198,2012,196,1993,200,1981,209,1976,216xe" filled="false" stroked="true" strokeweight="1pt" strokecolor="#58595b">
                <v:path arrowok="t"/>
              </v:shape>
            </v:group>
            <v:group style="position:absolute;left:1977;top:249;width:80;height:60" coordorigin="1977,249" coordsize="80,60">
              <v:shape style="position:absolute;left:1977;top:249;width:80;height:60" coordorigin="1977,249" coordsize="80,60" path="m2057,252l2057,293,2057,299,2056,300,2050,303,2042,306,2032,308,2019,308,1989,303,1977,290,1980,265,1993,252,2017,249,2037,249,2052,251,2057,252xe" filled="false" stroked="true" strokeweight="1pt" strokecolor="#58595b">
                <v:path arrowok="t"/>
              </v:shape>
            </v:group>
            <v:group style="position:absolute;left:2125;top:145;width:4;height:163" coordorigin="2125,145" coordsize="4,163">
              <v:shape style="position:absolute;left:2125;top:145;width:4;height:163" coordorigin="2125,145" coordsize="4,163" path="m2128,307l2128,146,2128,145,2128,145,2127,145,2126,145,2125,145,2125,145,2125,146,2125,307,2125,308,2125,308,2126,308,2127,308,2128,308,2128,308,2128,307xe" filled="false" stroked="true" strokeweight="1pt" strokecolor="#58595b">
                <v:path arrowok="t"/>
              </v:shape>
            </v:group>
            <v:group style="position:absolute;left:2194;top:158;width:7;height:7" coordorigin="2194,158" coordsize="7,7">
              <v:shape style="position:absolute;left:2194;top:158;width:7;height:7" coordorigin="2194,158" coordsize="7,7" path="m2197,158l2196,158,2194,158,2194,158,2194,160,2194,161,2194,163,2194,164,2196,164,2197,164,2199,164,2200,163,2200,161,2200,160,2200,158,2199,158,2197,158xe" filled="false" stroked="true" strokeweight="1pt" strokecolor="#58595b">
                <v:path arrowok="t"/>
              </v:shape>
            </v:group>
            <v:group style="position:absolute;left:2195;top:196;width:4;height:113" coordorigin="2195,196" coordsize="4,113">
              <v:shape style="position:absolute;left:2195;top:196;width:4;height:113" coordorigin="2195,196" coordsize="4,113" path="m2197,196l2196,196,2195,196,2195,196,2195,196,2195,307,2195,308,2195,308,2196,308,2197,308,2198,308,2198,308,2198,307,2198,196,2198,196,2198,196,2197,196xe" filled="false" stroked="true" strokeweight="1pt" strokecolor="#58595b">
                <v:path arrowok="t"/>
              </v:shape>
            </v:group>
            <v:group style="position:absolute;left:2261;top:195;width:92;height:117" coordorigin="2261,195" coordsize="92,117">
              <v:shape style="position:absolute;left:2261;top:195;width:92;height:117" coordorigin="2261,195" coordsize="92,117" path="m2261,234l2261,269,2266,291,2280,305,2304,311,2328,307,2344,295,2352,277,2352,277,2351,277,2350,277,2349,276,2349,277,2349,277,2339,296,2321,306,2291,304,2273,294,2265,279,2264,234,2269,213,2284,199,2316,199,2335,205,2345,216,2348,225,2348,225,2349,225,2350,224,2351,224,2351,224,2351,223,2342,205,2325,195,2293,196,2273,205,2263,218,2261,234xe" filled="false" stroked="true" strokeweight="1pt" strokecolor="#58595b">
                <v:path arrowok="t"/>
              </v:shape>
            </v:group>
            <v:group style="position:absolute;left:2406;top:193;width:93;height:119" coordorigin="2406,193" coordsize="93,119">
              <v:shape style="position:absolute;left:2406;top:193;width:93;height:119" coordorigin="2406,193" coordsize="93,119" path="m2406,238l2406,269,2411,291,2425,305,2449,311,2473,307,2489,296,2497,284,2497,283,2497,283,2496,282,2495,282,2495,282,2494,283,2482,298,2464,307,2434,304,2417,293,2409,277,2409,251,2495,251,2497,251,2498,250,2498,248,2498,238,2494,215,2480,200,2458,193,2432,197,2415,209,2407,227,2406,238xe" filled="false" stroked="true" strokeweight="1pt" strokecolor="#58595b">
                <v:path arrowok="t"/>
              </v:shape>
            </v:group>
            <v:group style="position:absolute;left:2409;top:195;width:87;height:53" coordorigin="2409,195" coordsize="87,53">
              <v:shape style="position:absolute;left:2409;top:195;width:87;height:53" coordorigin="2409,195" coordsize="87,53" path="m2495,238l2495,248,2409,248,2409,238,2414,216,2428,201,2451,195,2476,201,2490,215,2495,237,2495,23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470993pt;margin-top:7.377012pt;width:46.9pt;height:11.35pt;mso-position-horizontal-relative:page;mso-position-vertical-relative:paragraph;z-index:-84112" coordorigin="2629,148" coordsize="938,227">
            <v:group style="position:absolute;left:2639;top:193;width:89;height:116" coordorigin="2639,193" coordsize="89,116">
              <v:shape style="position:absolute;left:2639;top:193;width:89;height:116" coordorigin="2639,193" coordsize="89,116" path="m2643,223l2651,244,2670,252,2700,256,2718,264,2725,279,2719,297,2699,307,2672,305,2654,298,2643,284,2642,281,2642,281,2641,281,2640,281,2639,282,2639,282,2640,283,2652,301,2670,309,2702,307,2721,299,2727,286,2721,263,2703,253,2673,249,2654,242,2646,228,2652,206,2670,197,2700,199,2717,207,2724,218,2724,219,2725,218,2726,218,2727,218,2727,217,2726,217,2716,202,2696,193,2666,196,2649,206,2643,221,2643,223xe" filled="false" stroked="true" strokeweight="1pt" strokecolor="#58595b">
                <v:path arrowok="t"/>
              </v:shape>
            </v:group>
            <v:group style="position:absolute;left:2787;top:193;width:88;height:164" coordorigin="2787,193" coordsize="88,164">
              <v:shape style="position:absolute;left:2787;top:193;width:88;height:164" coordorigin="2787,193" coordsize="88,164" path="m2796,199l2789,202,2787,204,2787,211,2787,355,2787,356,2787,356,2788,356,2789,356,2790,356,2790,356,2790,355,2790,299,2803,305,2826,311,2854,306,2869,294,2875,274,2875,236,2871,213,2857,198,2834,193,2815,193,2804,195,2796,199xe" filled="false" stroked="true" strokeweight="1pt" strokecolor="#58595b">
                <v:path arrowok="t"/>
              </v:shape>
            </v:group>
            <v:group style="position:absolute;left:2790;top:195;width:82;height:110" coordorigin="2790,195" coordsize="82,110">
              <v:shape style="position:absolute;left:2790;top:195;width:82;height:110" coordorigin="2790,195" coordsize="82,110" path="m2872,236l2872,269,2867,292,2852,305,2821,305,2801,301,2791,296,2790,211,2790,205,2791,204,2797,202,2804,199,2815,195,2830,195,2854,200,2868,215,2872,236xe" filled="false" stroked="true" strokeweight="1pt" strokecolor="#58595b">
                <v:path arrowok="t"/>
              </v:shape>
            </v:group>
            <v:group style="position:absolute;left:2937;top:193;width:55;height:116" coordorigin="2937,193" coordsize="55,116">
              <v:shape style="position:absolute;left:2937;top:193;width:55;height:116" coordorigin="2937,193" coordsize="55,116" path="m2983,193l2965,193,2953,196,2945,200,2939,202,2937,205,2937,211,2937,307,2937,308,2937,308,2938,308,2939,308,2940,308,2940,308,2940,307,2940,211,2940,207,2940,205,2946,202,2953,199,2967,195,2983,195,2990,195,2991,195,2991,195,2991,195,2991,193,2991,193,2991,193,2990,193,2983,193xe" filled="false" stroked="true" strokeweight="1pt" strokecolor="#58595b">
                <v:path arrowok="t"/>
              </v:shape>
            </v:group>
            <v:group style="position:absolute;left:3042;top:158;width:7;height:7" coordorigin="3042,158" coordsize="7,7">
              <v:shape style="position:absolute;left:3042;top:158;width:7;height:7" coordorigin="3042,158" coordsize="7,7" path="m3045,158l3044,158,3042,158,3042,158,3042,160,3042,161,3042,163,3042,164,3044,164,3045,164,3047,164,3048,163,3048,161,3048,160,3048,158,3047,158,3045,158xe" filled="false" stroked="true" strokeweight="1pt" strokecolor="#58595b">
                <v:path arrowok="t"/>
              </v:shape>
            </v:group>
            <v:group style="position:absolute;left:3043;top:196;width:4;height:113" coordorigin="3043,196" coordsize="4,113">
              <v:shape style="position:absolute;left:3043;top:196;width:4;height:113" coordorigin="3043,196" coordsize="4,113" path="m3046,196l3044,196,3044,196,3043,196,3043,196,3043,307,3043,308,3044,308,3044,308,3046,308,3046,308,3046,308,3046,307,3046,196,3046,196,3046,196,3046,196xe" filled="false" stroked="true" strokeweight="1pt" strokecolor="#58595b">
                <v:path arrowok="t"/>
              </v:shape>
            </v:group>
            <v:group style="position:absolute;left:3112;top:195;width:88;height:113" coordorigin="3112,195" coordsize="88,113">
              <v:shape style="position:absolute;left:3112;top:195;width:88;height:113" coordorigin="3112,195" coordsize="88,113" path="m3120,200l3114,202,3112,205,3112,211,3112,307,3112,308,3113,308,3113,308,3114,308,3115,308,3115,308,3115,307,3115,211,3115,207,3116,205,3121,202,3129,199,3142,195,3159,195,3182,201,3195,217,3197,307,3197,308,3197,308,3198,308,3199,308,3200,308,3200,308,3200,307,3200,234,3196,211,3182,197,3150,195,3132,196,3121,199,3120,200xe" filled="false" stroked="true" strokeweight="1pt" strokecolor="#58595b">
                <v:path arrowok="t"/>
              </v:shape>
            </v:group>
            <v:group style="position:absolute;left:3262;top:193;width:88;height:172" coordorigin="3262,193" coordsize="88,172">
              <v:shape style="position:absolute;left:3262;top:193;width:88;height:172" coordorigin="3262,193" coordsize="88,172" path="m3262,236l3262,269,3266,292,3280,306,3313,308,3333,306,3344,302,3346,318,3343,341,3330,356,3306,362,3283,357,3270,343,3266,337,3266,336,3265,337,3264,337,3264,338,3263,338,3264,339,3275,355,3293,364,3323,361,3340,350,3348,333,3350,211,3350,204,3348,202,3341,199,3333,195,3321,193,3306,193,3282,197,3267,211,3262,233,3262,236xe" filled="false" stroked="true" strokeweight="1pt" strokecolor="#58595b">
                <v:path arrowok="t"/>
              </v:shape>
            </v:group>
            <v:group style="position:absolute;left:3265;top:198;width:82;height:111" coordorigin="3265,198" coordsize="82,111">
              <v:shape style="position:absolute;left:3265;top:198;width:82;height:111" coordorigin="3265,198" coordsize="82,111" path="m3340,202l3346,204,3346,205,3346,211,3346,298,3334,303,3310,308,3283,303,3269,290,3265,236,3269,213,3284,199,3315,198,3332,199,3340,202xe" filled="false" stroked="true" strokeweight="1pt" strokecolor="#58595b">
                <v:path arrowok="t"/>
              </v:shape>
            </v:group>
            <v:group style="position:absolute;left:3407;top:193;width:89;height:116" coordorigin="3407,193" coordsize="89,116">
              <v:shape style="position:absolute;left:3407;top:193;width:89;height:116" coordorigin="3407,193" coordsize="89,116" path="m3411,223l3419,244,3438,252,3468,256,3486,264,3493,279,3487,297,3467,307,3440,305,3422,298,3411,284,3410,281,3410,281,3409,281,3408,281,3407,282,3407,282,3408,283,3420,301,3438,309,3470,307,3489,299,3495,286,3489,263,3471,253,3441,249,3422,242,3414,228,3420,206,3438,197,3468,199,3485,207,3492,218,3492,219,3493,218,3494,218,3495,218,3495,217,3494,217,3484,202,3464,193,3434,196,3417,206,3411,221,3411,223xe" filled="false" stroked="true" strokeweight="1pt" strokecolor="#58595b">
                <v:path arrowok="t"/>
              </v:shape>
            </v:group>
            <v:group style="position:absolute;left:3543;top:300;width:15;height:35" coordorigin="3543,300" coordsize="15,35">
              <v:shape style="position:absolute;left:3543;top:300;width:15;height:35" coordorigin="3543,300" coordsize="15,35" path="m3545,334l3557,302,3557,301,3557,300,3556,300,3554,300,3553,300,3553,300,3552,302,3543,334,3543,334,3543,334,3544,334,3544,334,3545,334,3545,334,3545,334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5.029099pt;margin-top:7.080112pt;width:14.8pt;height:8.85pt;mso-position-horizontal-relative:page;mso-position-vertical-relative:paragraph;z-index:-84088" coordorigin="3701,142" coordsize="296,177">
            <v:group style="position:absolute;left:3711;top:152;width:113;height:157" coordorigin="3711,152" coordsize="113,157">
              <v:shape style="position:absolute;left:3711;top:152;width:113;height:157" coordorigin="3711,152" coordsize="113,157" path="m3822,152l3821,152,3820,152,3820,152,3820,152,3820,264,3820,276,3820,289,3820,301,3820,301,3799,272,3714,152,3714,152,3713,152,3711,152,3711,152,3711,152,3711,152,3711,307,3711,308,3711,308,3711,308,3713,308,3714,308,3714,308,3714,307,3714,191,3714,158,3714,158,3720,166,3726,175,3732,183,3819,307,3820,308,3820,308,3821,308,3822,308,3823,308,3823,308,3823,307,3823,152,3823,152,3823,152,3822,152xe" filled="false" stroked="true" strokeweight="1pt" strokecolor="#58595b">
                <v:path arrowok="t"/>
              </v:shape>
            </v:group>
            <v:group style="position:absolute;left:3878;top:152;width:109;height:157" coordorigin="3878,152" coordsize="109,157">
              <v:shape style="position:absolute;left:3878;top:152;width:109;height:157" coordorigin="3878,152" coordsize="109,157" path="m3986,152l3879,152,3878,152,3878,152,3878,152,3878,154,3878,154,3878,155,3879,155,3931,155,3931,307,3931,308,3931,308,3931,308,3933,308,3934,308,3934,308,3934,307,3934,155,3986,155,3986,155,3986,154,3986,154,3986,152,3986,152,3986,152,3986,152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5.619349pt;width:17.25pt;height:30pt;mso-position-horizontal-relative:page;mso-position-vertical-relative:paragraph;z-index:409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5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alic</w:t>
      </w:r>
      <w:r>
        <w:rPr>
          <w:rFonts w:ascii="Panton Thin"/>
          <w:b w:val="0"/>
          <w:color w:val="58595B"/>
        </w:rPr>
        <w:t>e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springs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76" w:lineRule="exact" w:before="55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>
          <w:color w:val="939598"/>
          <w:spacing w:val="27"/>
        </w:rPr>
        <w:t> </w:t>
      </w:r>
      <w:r>
        <w:rPr>
          <w:color w:val="939598"/>
        </w:rPr>
        <w:t>northern </w:t>
      </w:r>
      <w:r>
        <w:rPr>
          <w:color w:val="939598"/>
          <w:spacing w:val="-1"/>
        </w:rPr>
        <w:t>territory</w:t>
      </w:r>
      <w:r>
        <w:rPr>
          <w:color w:val="939598"/>
        </w:rPr>
        <w:t> aged </w:t>
      </w:r>
      <w:r>
        <w:rPr>
          <w:color w:val="939598"/>
          <w:spacing w:val="-3"/>
        </w:rPr>
        <w:t>care</w:t>
      </w:r>
      <w:r>
        <w:rPr>
          <w:color w:val="939598"/>
        </w:rPr>
        <w:t> </w:t>
      </w:r>
      <w:r>
        <w:rPr>
          <w:color w:val="939598"/>
          <w:spacing w:val="-1"/>
        </w:rPr>
        <w:t>project</w:t>
      </w:r>
      <w:r>
        <w:rPr/>
      </w:r>
    </w:p>
    <w:p>
      <w:pPr>
        <w:pStyle w:val="BodyText"/>
        <w:spacing w:line="299" w:lineRule="auto" w:before="75"/>
        <w:ind w:left="1723" w:right="544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460503pt;margin-top:39.465809pt;width:62.25pt;height:11.95pt;mso-position-horizontal-relative:page;mso-position-vertical-relative:paragraph;z-index:-84184" coordorigin="1969,789" coordsize="1245,239">
            <v:group style="position:absolute;left:1979;top:847;width:146;height:116" coordorigin="1979,847" coordsize="146,116">
              <v:shape style="position:absolute;left:1979;top:847;width:146;height:116" coordorigin="1979,847" coordsize="146,116" path="m2047,858l2041,851,2031,847,2017,847,2004,847,1994,850,1987,853,1981,856,1979,859,1979,866,1979,961,1979,962,1980,962,1980,962,1981,962,1982,962,1982,962,1982,961,1982,866,1982,862,1983,859,1988,856,1996,852,2004,850,2017,850,2039,855,2050,872,2052,961,2052,962,2052,962,2053,962,2054,962,2055,962,2055,962,2055,961,2055,886,2055,876,2053,867,2049,861,2061,855,2087,850,2109,855,2120,872,2122,961,2122,962,2122,962,2123,962,2124,962,2125,962,2125,962,2125,961,2125,886,2120,863,2105,850,2072,850,2054,855,2047,858xe" filled="false" stroked="true" strokeweight="1pt" strokecolor="#58595b">
                <v:path arrowok="t"/>
              </v:shape>
            </v:group>
            <v:group style="position:absolute;left:2189;top:812;width:7;height:7" coordorigin="2189,812" coordsize="7,7">
              <v:shape style="position:absolute;left:2189;top:812;width:7;height:7" coordorigin="2189,812" coordsize="7,7" path="m2192,812l2192,812,2190,812,2189,813,2189,814,2189,815,2189,818,2190,818,2192,818,2192,818,2194,818,2195,817,2195,815,2195,814,2195,813,2194,812,2192,812xe" filled="false" stroked="true" strokeweight="1pt" strokecolor="#58595b">
                <v:path arrowok="t"/>
              </v:shape>
            </v:group>
            <v:group style="position:absolute;left:2190;top:850;width:4;height:113" coordorigin="2190,850" coordsize="4,113">
              <v:shape style="position:absolute;left:2190;top:850;width:4;height:113" coordorigin="2190,850" coordsize="4,113" path="m2193,850l2191,850,2191,850,2190,850,2190,851,2190,961,2190,962,2191,962,2191,962,2193,962,2193,962,2193,962,2193,961,2193,851,2193,850,2193,850,2193,850xe" filled="false" stroked="true" strokeweight="1pt" strokecolor="#58595b">
                <v:path arrowok="t"/>
              </v:shape>
            </v:group>
            <v:group style="position:absolute;left:2261;top:799;width:4;height:163" coordorigin="2261,799" coordsize="4,163">
              <v:shape style="position:absolute;left:2261;top:799;width:4;height:163" coordorigin="2261,799" coordsize="4,163" path="m2264,961l2264,800,2264,800,2264,799,2263,799,2262,799,2261,799,2261,800,2261,800,2261,961,2261,962,2261,962,2262,962,2263,962,2264,962,2264,962,2264,961xe" filled="false" stroked="true" strokeweight="1pt" strokecolor="#58595b">
                <v:path arrowok="t"/>
              </v:shape>
            </v:group>
            <v:group style="position:absolute;left:2330;top:812;width:7;height:7" coordorigin="2330,812" coordsize="7,7">
              <v:shape style="position:absolute;left:2330;top:812;width:7;height:7" coordorigin="2330,812" coordsize="7,7" path="m2333,812l2332,812,2330,812,2330,813,2330,814,2330,815,2330,818,2330,818,2332,818,2333,818,2335,818,2336,817,2336,815,2336,814,2336,813,2335,812,2333,812xe" filled="false" stroked="true" strokeweight="1pt" strokecolor="#58595b">
                <v:path arrowok="t"/>
              </v:shape>
            </v:group>
            <v:group style="position:absolute;left:2331;top:850;width:4;height:113" coordorigin="2331,850" coordsize="4,113">
              <v:shape style="position:absolute;left:2331;top:850;width:4;height:113" coordorigin="2331,850" coordsize="4,113" path="m2333,850l2332,850,2331,850,2331,850,2331,851,2331,961,2331,962,2331,962,2332,962,2333,962,2334,962,2334,962,2334,961,2334,851,2334,850,2334,850,2333,850xe" filled="false" stroked="true" strokeweight="1pt" strokecolor="#58595b">
                <v:path arrowok="t"/>
              </v:shape>
            </v:group>
            <v:group style="position:absolute;left:2400;top:849;width:88;height:113" coordorigin="2400,849" coordsize="88,113">
              <v:shape style="position:absolute;left:2400;top:849;width:88;height:113" coordorigin="2400,849" coordsize="88,113" path="m2408,854l2402,857,2400,859,2400,866,2400,961,2400,962,2401,962,2401,962,2402,962,2403,962,2403,962,2403,961,2403,866,2403,862,2404,859,2409,857,2417,853,2430,850,2447,850,2470,855,2482,871,2485,961,2485,962,2485,962,2486,962,2487,962,2488,962,2488,962,2488,961,2488,889,2484,866,2469,851,2438,849,2420,851,2409,853,2408,854xe" filled="false" stroked="true" strokeweight="1pt" strokecolor="#58595b">
                <v:path arrowok="t"/>
              </v:shape>
            </v:group>
            <v:group style="position:absolute;left:2549;top:847;width:88;height:172" coordorigin="2549,847" coordsize="88,172">
              <v:shape style="position:absolute;left:2549;top:847;width:88;height:172" coordorigin="2549,847" coordsize="88,172" path="m2549,890l2549,924,2554,946,2568,961,2600,962,2621,960,2632,957,2634,972,2630,995,2617,1011,2594,1016,2571,1011,2557,997,2554,991,2554,991,2553,991,2552,992,2551,992,2551,992,2552,993,2563,1009,2581,1018,2610,1015,2628,1004,2636,987,2637,865,2637,858,2636,856,2629,853,2621,850,2609,847,2594,847,2570,851,2555,865,2550,887,2549,890xe" filled="false" stroked="true" strokeweight="1pt" strokecolor="#58595b">
                <v:path arrowok="t"/>
              </v:shape>
            </v:group>
            <v:group style="position:absolute;left:2553;top:852;width:82;height:111" coordorigin="2553,852" coordsize="82,111">
              <v:shape style="position:absolute;left:2553;top:852;width:82;height:111" coordorigin="2553,852" coordsize="82,111" path="m2628,856l2634,858,2634,859,2634,865,2634,952,2621,957,2598,962,2571,958,2557,945,2553,890,2557,867,2572,854,2603,852,2620,853,2628,856xe" filled="false" stroked="true" strokeweight="1pt" strokecolor="#58595b">
                <v:path arrowok="t"/>
              </v:shape>
            </v:group>
            <v:group style="position:absolute;left:2702;top:812;width:7;height:7" coordorigin="2702,812" coordsize="7,7">
              <v:shape style="position:absolute;left:2702;top:812;width:7;height:7" coordorigin="2702,812" coordsize="7,7" path="m2705,812l2704,812,2702,812,2702,813,2702,814,2702,815,2702,818,2702,818,2704,818,2705,818,2707,818,2708,817,2708,815,2708,814,2708,813,2707,812,2705,812xe" filled="false" stroked="true" strokeweight="1pt" strokecolor="#58595b">
                <v:path arrowok="t"/>
              </v:shape>
            </v:group>
            <v:group style="position:absolute;left:2703;top:850;width:4;height:113" coordorigin="2703,850" coordsize="4,113">
              <v:shape style="position:absolute;left:2703;top:850;width:4;height:113" coordorigin="2703,850" coordsize="4,113" path="m2705,850l2704,850,2703,850,2703,850,2703,851,2703,961,2703,962,2703,962,2704,962,2705,962,2706,962,2706,962,2706,961,2706,851,2706,850,2706,850,2705,850xe" filled="false" stroked="true" strokeweight="1pt" strokecolor="#58595b">
                <v:path arrowok="t"/>
              </v:shape>
            </v:group>
            <v:group style="position:absolute;left:2772;top:847;width:146;height:116" coordorigin="2772,847" coordsize="146,116">
              <v:shape style="position:absolute;left:2772;top:847;width:146;height:116" coordorigin="2772,847" coordsize="146,116" path="m2840,858l2834,851,2824,847,2810,847,2797,847,2787,850,2780,853,2774,856,2772,859,2772,866,2772,961,2772,962,2773,962,2773,962,2774,962,2775,962,2775,962,2775,961,2775,866,2775,862,2776,859,2781,856,2789,852,2797,850,2810,850,2832,855,2843,872,2845,961,2845,962,2845,962,2846,962,2847,962,2848,962,2848,962,2848,961,2848,886,2848,876,2846,867,2842,861,2854,855,2880,850,2902,855,2913,872,2915,961,2915,962,2915,962,2916,962,2917,962,2917,962,2918,962,2918,961,2918,886,2913,863,2898,850,2865,850,2846,855,2840,858xe" filled="false" stroked="true" strokeweight="1pt" strokecolor="#58595b">
                <v:path arrowok="t"/>
              </v:shape>
            </v:group>
            <v:group style="position:absolute;left:2983;top:799;width:88;height:166" coordorigin="2983,799" coordsize="88,166">
              <v:shape style="position:absolute;left:2983;top:799;width:88;height:166" coordorigin="2983,799" coordsize="88,166" path="m2985,799l2983,799,2983,799,2983,800,2983,800,2983,947,2983,954,2984,956,2991,959,2999,962,3011,965,3026,965,3050,961,3065,947,3071,925,3071,889,3066,866,3052,851,3020,850,2999,852,2988,856,2986,800,2986,800,2985,799,2985,799xe" filled="false" stroked="true" strokeweight="1pt" strokecolor="#58595b">
                <v:path arrowok="t"/>
              </v:shape>
            </v:group>
            <v:group style="position:absolute;left:2986;top:850;width:82;height:111" coordorigin="2986,850" coordsize="82,111">
              <v:shape style="position:absolute;left:2986;top:850;width:82;height:111" coordorigin="2986,850" coordsize="82,111" path="m3068,889l3068,922,3063,945,3048,958,3017,960,3000,959,2986,954,2986,953,2986,947,2986,860,2999,855,3022,850,3049,854,3063,868,3068,889xe" filled="false" stroked="true" strokeweight="1pt" strokecolor="#58595b">
                <v:path arrowok="t"/>
              </v:shape>
            </v:group>
            <v:group style="position:absolute;left:3132;top:812;width:7;height:7" coordorigin="3132,812" coordsize="7,7">
              <v:shape style="position:absolute;left:3132;top:812;width:7;height:7" coordorigin="3132,812" coordsize="7,7" path="m3135,812l3134,812,3132,812,3132,813,3132,814,3132,815,3132,818,3132,818,3134,818,3135,818,3137,818,3138,817,3138,815,3138,814,3138,813,3137,812,3135,812xe" filled="false" stroked="true" strokeweight="1pt" strokecolor="#58595b">
                <v:path arrowok="t"/>
              </v:shape>
            </v:group>
            <v:group style="position:absolute;left:3133;top:850;width:4;height:113" coordorigin="3133,850" coordsize="4,113">
              <v:shape style="position:absolute;left:3133;top:850;width:4;height:113" coordorigin="3133,850" coordsize="4,113" path="m3135,850l3134,850,3133,850,3133,850,3133,851,3133,961,3133,962,3133,962,3134,962,3135,962,3136,962,3136,962,3136,961,3136,851,3136,850,3136,850,3135,850xe" filled="false" stroked="true" strokeweight="1pt" strokecolor="#58595b">
                <v:path arrowok="t"/>
              </v:shape>
            </v:group>
            <v:group style="position:absolute;left:3190;top:954;width:15;height:35" coordorigin="3190,954" coordsize="15,35">
              <v:shape style="position:absolute;left:3190;top:954;width:15;height:35" coordorigin="3190,954" coordsize="15,35" path="m3192,988l3204,956,3204,955,3204,954,3203,954,3201,954,3200,954,3200,955,3199,956,3190,988,3190,989,3190,989,3191,989,3191,989,3192,989,3192,989,3192,98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7.374207pt;margin-top:39.795811pt;width:14.8pt;height:8.85pt;mso-position-horizontal-relative:page;mso-position-vertical-relative:paragraph;z-index:-84160" coordorigin="3347,796" coordsize="296,177">
            <v:group style="position:absolute;left:3357;top:806;width:113;height:157" coordorigin="3357,806" coordsize="113,157">
              <v:shape style="position:absolute;left:3357;top:806;width:113;height:157" coordorigin="3357,806" coordsize="113,157" path="m3469,806l3467,806,3467,806,3467,806,3467,807,3467,918,3467,931,3467,943,3467,956,3467,956,3446,927,3361,807,3361,806,3360,806,3358,806,3358,806,3357,806,3357,807,3357,961,3357,962,3358,962,3358,962,3360,962,3361,962,3361,962,3361,961,3361,845,3361,812,3361,812,3367,820,3373,829,3379,837,3466,961,3467,962,3467,962,3468,962,3469,962,3470,962,3470,962,3470,961,3470,807,3470,806,3470,806,3469,806xe" filled="false" stroked="true" strokeweight="1pt" strokecolor="#58595b">
                <v:path arrowok="t"/>
              </v:shape>
            </v:group>
            <v:group style="position:absolute;left:3525;top:806;width:109;height:157" coordorigin="3525,806" coordsize="109,157">
              <v:shape style="position:absolute;left:3525;top:806;width:109;height:157" coordorigin="3525,806" coordsize="109,157" path="m3632,806l3526,806,3525,806,3525,806,3525,807,3525,808,3525,809,3525,809,3526,809,3577,809,3577,961,3577,962,3578,962,3578,962,3580,962,3581,962,3581,962,3581,961,3581,809,3632,809,3633,809,3633,809,3633,808,3633,807,3633,806,3633,806,3632,80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.295502pt;margin-top:5.450009pt;width:27.15pt;height:9.3pt;mso-position-horizontal-relative:page;mso-position-vertical-relative:paragraph;z-index:-84016" coordorigin="1966,109" coordsize="543,186">
            <v:group style="position:absolute;left:1976;top:170;width:84;height:115" coordorigin="1976,170" coordsize="84,115">
              <v:shape style="position:absolute;left:1976;top:170;width:84;height:115" coordorigin="1976,170" coordsize="84,115" path="m1976,190l1976,191,1976,191,1977,191,1978,192,1979,192,1979,192,1979,191,1992,177,2012,170,2041,175,2054,189,2057,223,2052,222,2037,220,2020,220,1991,223,1976,235,1977,261,1985,277,2004,284,2032,284,2047,281,2058,277,2060,274,2060,267,2060,208,2056,187,2044,172,2012,170,1993,174,1981,183,1976,190xe" filled="false" stroked="true" strokeweight="1pt" strokecolor="#58595b">
                <v:path arrowok="t"/>
              </v:shape>
            </v:group>
            <v:group style="position:absolute;left:1977;top:223;width:80;height:60" coordorigin="1977,223" coordsize="80,60">
              <v:shape style="position:absolute;left:1977;top:223;width:80;height:60" coordorigin="1977,223" coordsize="80,60" path="m2057,226l2057,267,2057,273,2056,274,2050,277,2042,280,2032,282,2019,282,1989,277,1977,264,1980,239,1993,226,2017,223,2037,223,2052,225,2057,226xe" filled="false" stroked="true" strokeweight="1pt" strokecolor="#58595b">
                <v:path arrowok="t"/>
              </v:shape>
            </v:group>
            <v:group style="position:absolute;left:2125;top:119;width:4;height:163" coordorigin="2125,119" coordsize="4,163">
              <v:shape style="position:absolute;left:2125;top:119;width:4;height:163" coordorigin="2125,119" coordsize="4,163" path="m2128,281l2128,120,2128,119,2128,119,2127,119,2126,119,2125,119,2125,119,2125,120,2125,281,2125,282,2125,282,2126,282,2127,282,2128,282,2128,282,2128,281xe" filled="false" stroked="true" strokeweight="1pt" strokecolor="#58595b">
                <v:path arrowok="t"/>
              </v:shape>
            </v:group>
            <v:group style="position:absolute;left:2194;top:132;width:7;height:7" coordorigin="2194,132" coordsize="7,7">
              <v:shape style="position:absolute;left:2194;top:132;width:7;height:7" coordorigin="2194,132" coordsize="7,7" path="m2197,132l2196,132,2194,132,2194,132,2194,134,2194,135,2194,137,2194,138,2196,138,2197,138,2199,138,2200,137,2200,135,2200,134,2200,132,2199,132,2197,132xe" filled="false" stroked="true" strokeweight="1pt" strokecolor="#58595b">
                <v:path arrowok="t"/>
              </v:shape>
            </v:group>
            <v:group style="position:absolute;left:2195;top:170;width:4;height:113" coordorigin="2195,170" coordsize="4,113">
              <v:shape style="position:absolute;left:2195;top:170;width:4;height:113" coordorigin="2195,170" coordsize="4,113" path="m2197,170l2196,170,2195,170,2195,170,2195,170,2195,281,2195,282,2195,282,2196,282,2197,282,2198,282,2198,282,2198,281,2198,170,2198,170,2198,170,2197,170xe" filled="false" stroked="true" strokeweight="1pt" strokecolor="#58595b">
                <v:path arrowok="t"/>
              </v:shape>
            </v:group>
            <v:group style="position:absolute;left:2261;top:169;width:92;height:117" coordorigin="2261,169" coordsize="92,117">
              <v:shape style="position:absolute;left:2261;top:169;width:92;height:117" coordorigin="2261,169" coordsize="92,117" path="m2261,208l2261,243,2266,265,2280,279,2304,285,2328,281,2344,269,2352,251,2352,251,2351,251,2350,251,2349,250,2349,251,2349,251,2339,270,2321,280,2291,278,2273,268,2265,253,2264,208,2269,187,2284,173,2316,173,2335,179,2345,190,2348,199,2348,199,2349,199,2350,198,2351,198,2351,198,2351,197,2342,179,2325,169,2293,170,2273,179,2263,192,2261,208xe" filled="false" stroked="true" strokeweight="1pt" strokecolor="#58595b">
                <v:path arrowok="t"/>
              </v:shape>
            </v:group>
            <v:group style="position:absolute;left:2406;top:167;width:93;height:119" coordorigin="2406,167" coordsize="93,119">
              <v:shape style="position:absolute;left:2406;top:167;width:93;height:119" coordorigin="2406,167" coordsize="93,119" path="m2406,212l2406,243,2411,265,2425,279,2449,285,2473,281,2489,270,2497,258,2497,257,2497,257,2496,256,2495,256,2495,256,2494,257,2482,272,2464,281,2434,278,2417,267,2409,251,2409,225,2495,225,2497,225,2498,224,2498,222,2498,212,2494,189,2480,174,2458,167,2432,171,2415,183,2407,201,2406,212xe" filled="false" stroked="true" strokeweight="1pt" strokecolor="#58595b">
                <v:path arrowok="t"/>
              </v:shape>
            </v:group>
            <v:group style="position:absolute;left:2409;top:169;width:87;height:53" coordorigin="2409,169" coordsize="87,53">
              <v:shape style="position:absolute;left:2409;top:169;width:87;height:53" coordorigin="2409,169" coordsize="87,53" path="m2495,212l2495,222,2409,222,2409,212,2414,190,2428,175,2451,169,2476,175,2490,189,2495,211,2495,212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470993pt;margin-top:6.077009pt;width:46.9pt;height:11.35pt;mso-position-horizontal-relative:page;mso-position-vertical-relative:paragraph;z-index:-83992" coordorigin="2629,122" coordsize="938,227">
            <v:group style="position:absolute;left:2639;top:167;width:89;height:116" coordorigin="2639,167" coordsize="89,116">
              <v:shape style="position:absolute;left:2639;top:167;width:89;height:116" coordorigin="2639,167" coordsize="89,116" path="m2643,197l2651,218,2670,226,2700,230,2718,238,2725,253,2719,271,2699,281,2672,279,2654,272,2643,258,2642,255,2642,255,2641,255,2640,255,2639,256,2639,256,2640,257,2652,275,2670,283,2702,281,2721,273,2727,260,2721,237,2703,227,2673,223,2654,216,2646,202,2652,180,2670,171,2700,173,2717,181,2724,192,2724,193,2725,192,2726,192,2727,192,2727,191,2726,191,2716,176,2696,167,2666,170,2649,180,2643,195,2643,197xe" filled="false" stroked="true" strokeweight="1pt" strokecolor="#58595b">
                <v:path arrowok="t"/>
              </v:shape>
            </v:group>
            <v:group style="position:absolute;left:2787;top:167;width:88;height:164" coordorigin="2787,167" coordsize="88,164">
              <v:shape style="position:absolute;left:2787;top:167;width:88;height:164" coordorigin="2787,167" coordsize="88,164" path="m2796,173l2789,176,2787,178,2787,185,2787,329,2787,330,2787,330,2788,330,2789,330,2790,330,2790,330,2790,329,2790,273,2803,279,2826,285,2854,280,2869,268,2875,248,2875,210,2871,187,2857,172,2834,167,2815,167,2804,169,2796,173xe" filled="false" stroked="true" strokeweight="1pt" strokecolor="#58595b">
                <v:path arrowok="t"/>
              </v:shape>
            </v:group>
            <v:group style="position:absolute;left:2790;top:169;width:82;height:110" coordorigin="2790,169" coordsize="82,110">
              <v:shape style="position:absolute;left:2790;top:169;width:82;height:110" coordorigin="2790,169" coordsize="82,110" path="m2872,210l2872,243,2867,266,2852,279,2821,279,2801,275,2791,270,2790,185,2790,179,2791,178,2797,176,2804,173,2815,169,2830,169,2854,174,2868,189,2872,210xe" filled="false" stroked="true" strokeweight="1pt" strokecolor="#58595b">
                <v:path arrowok="t"/>
              </v:shape>
            </v:group>
            <v:group style="position:absolute;left:2937;top:167;width:55;height:116" coordorigin="2937,167" coordsize="55,116">
              <v:shape style="position:absolute;left:2937;top:167;width:55;height:116" coordorigin="2937,167" coordsize="55,116" path="m2983,167l2965,167,2953,170,2945,174,2939,176,2937,179,2937,185,2937,281,2937,282,2937,282,2938,282,2939,282,2940,282,2940,282,2940,281,2940,185,2940,181,2940,179,2946,176,2953,173,2967,169,2983,169,2990,169,2991,169,2991,169,2991,169,2991,167,2991,167,2991,167,2990,167,2983,167xe" filled="false" stroked="true" strokeweight="1pt" strokecolor="#58595b">
                <v:path arrowok="t"/>
              </v:shape>
            </v:group>
            <v:group style="position:absolute;left:3042;top:132;width:7;height:7" coordorigin="3042,132" coordsize="7,7">
              <v:shape style="position:absolute;left:3042;top:132;width:7;height:7" coordorigin="3042,132" coordsize="7,7" path="m3045,132l3044,132,3042,132,3042,132,3042,134,3042,135,3042,137,3042,138,3044,138,3045,138,3047,138,3048,137,3048,135,3048,134,3048,132,3047,132,3045,132xe" filled="false" stroked="true" strokeweight="1pt" strokecolor="#58595b">
                <v:path arrowok="t"/>
              </v:shape>
            </v:group>
            <v:group style="position:absolute;left:3043;top:170;width:4;height:113" coordorigin="3043,170" coordsize="4,113">
              <v:shape style="position:absolute;left:3043;top:170;width:4;height:113" coordorigin="3043,170" coordsize="4,113" path="m3046,170l3044,170,3044,170,3043,170,3043,170,3043,281,3043,282,3044,282,3044,282,3046,282,3046,282,3046,282,3046,281,3046,170,3046,170,3046,170,3046,170xe" filled="false" stroked="true" strokeweight="1pt" strokecolor="#58595b">
                <v:path arrowok="t"/>
              </v:shape>
            </v:group>
            <v:group style="position:absolute;left:3112;top:169;width:88;height:113" coordorigin="3112,169" coordsize="88,113">
              <v:shape style="position:absolute;left:3112;top:169;width:88;height:113" coordorigin="3112,169" coordsize="88,113" path="m3120,174l3114,176,3112,179,3112,185,3112,281,3112,282,3113,282,3113,282,3114,282,3115,282,3115,282,3115,281,3115,185,3115,181,3116,179,3121,176,3129,173,3142,169,3159,169,3182,175,3195,191,3197,281,3197,282,3197,282,3198,282,3199,282,3200,282,3200,282,3200,281,3200,208,3196,185,3182,171,3150,169,3132,170,3121,173,3120,174xe" filled="false" stroked="true" strokeweight="1pt" strokecolor="#58595b">
                <v:path arrowok="t"/>
              </v:shape>
            </v:group>
            <v:group style="position:absolute;left:3262;top:167;width:88;height:172" coordorigin="3262,167" coordsize="88,172">
              <v:shape style="position:absolute;left:3262;top:167;width:88;height:172" coordorigin="3262,167" coordsize="88,172" path="m3262,210l3262,243,3266,266,3280,280,3313,282,3333,280,3344,276,3346,292,3343,315,3330,330,3306,336,3283,331,3270,317,3266,311,3266,310,3265,311,3264,311,3264,312,3263,312,3264,313,3275,329,3293,338,3323,335,3340,324,3348,307,3350,185,3350,178,3348,176,3341,173,3333,169,3321,167,3306,167,3282,171,3267,185,3262,207,3262,210xe" filled="false" stroked="true" strokeweight="1pt" strokecolor="#58595b">
                <v:path arrowok="t"/>
              </v:shape>
            </v:group>
            <v:group style="position:absolute;left:3265;top:172;width:82;height:111" coordorigin="3265,172" coordsize="82,111">
              <v:shape style="position:absolute;left:3265;top:172;width:82;height:111" coordorigin="3265,172" coordsize="82,111" path="m3340,176l3346,178,3346,179,3346,185,3346,272,3334,277,3310,282,3283,277,3269,264,3265,210,3269,187,3284,173,3315,172,3332,173,3340,176xe" filled="false" stroked="true" strokeweight="1pt" strokecolor="#58595b">
                <v:path arrowok="t"/>
              </v:shape>
            </v:group>
            <v:group style="position:absolute;left:3407;top:167;width:89;height:116" coordorigin="3407,167" coordsize="89,116">
              <v:shape style="position:absolute;left:3407;top:167;width:89;height:116" coordorigin="3407,167" coordsize="89,116" path="m3411,197l3419,218,3438,226,3468,230,3486,238,3493,253,3487,271,3467,281,3440,279,3422,272,3411,258,3410,255,3410,255,3409,255,3408,255,3407,256,3407,256,3408,257,3420,275,3438,283,3470,281,3489,273,3495,260,3489,237,3471,227,3441,223,3422,216,3414,202,3420,180,3438,171,3468,173,3485,181,3492,192,3492,193,3493,192,3494,192,3495,192,3495,191,3494,191,3484,176,3464,167,3434,170,3417,180,3411,195,3411,197xe" filled="false" stroked="true" strokeweight="1pt" strokecolor="#58595b">
                <v:path arrowok="t"/>
              </v:shape>
            </v:group>
            <v:group style="position:absolute;left:3543;top:274;width:15;height:35" coordorigin="3543,274" coordsize="15,35">
              <v:shape style="position:absolute;left:3543;top:274;width:15;height:35" coordorigin="3543,274" coordsize="15,35" path="m3545,308l3557,276,3557,275,3557,274,3556,274,3554,274,3553,274,3553,274,3552,276,3543,308,3543,308,3543,308,3544,308,3544,308,3545,308,3545,308,3545,30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5.029099pt;margin-top:5.780009pt;width:14.8pt;height:8.85pt;mso-position-horizontal-relative:page;mso-position-vertical-relative:paragraph;z-index:-83968" coordorigin="3701,116" coordsize="296,177">
            <v:group style="position:absolute;left:3711;top:126;width:113;height:157" coordorigin="3711,126" coordsize="113,157">
              <v:shape style="position:absolute;left:3711;top:126;width:113;height:157" coordorigin="3711,126" coordsize="113,157" path="m3822,126l3821,126,3820,126,3820,126,3820,126,3820,238,3820,250,3820,263,3820,275,3820,275,3799,246,3714,126,3714,126,3713,126,3711,126,3711,126,3711,126,3711,126,3711,281,3711,282,3711,282,3711,282,3713,282,3714,282,3714,282,3714,281,3714,165,3714,132,3714,132,3720,140,3726,149,3732,157,3819,281,3820,282,3820,282,3821,282,3822,282,3823,282,3823,282,3823,281,3823,126,3823,126,3823,126,3822,126xe" filled="false" stroked="true" strokeweight="1pt" strokecolor="#58595b">
                <v:path arrowok="t"/>
              </v:shape>
            </v:group>
            <v:group style="position:absolute;left:3878;top:126;width:109;height:157" coordorigin="3878,126" coordsize="109,157">
              <v:shape style="position:absolute;left:3878;top:126;width:109;height:157" coordorigin="3878,126" coordsize="109,157" path="m3986,126l3879,126,3878,126,3878,126,3878,126,3878,128,3878,128,3878,129,3879,129,3931,129,3931,281,3931,282,3931,282,3931,282,3933,282,3934,282,3934,282,3934,281,3934,129,3986,129,3986,129,3986,128,3986,128,3986,126,3986,126,3986,126,3986,12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782902pt;margin-top:5.485447pt;width:18.25pt;height:30pt;mso-position-horizontal-relative:page;mso-position-vertical-relative:paragraph;z-index:412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6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692902pt;margin-top:38.575447pt;width:14.95pt;height:30pt;mso-position-horizontal-relative:page;mso-position-vertical-relative:paragraph;z-index:4144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7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alic</w:t>
      </w:r>
      <w:r>
        <w:rPr>
          <w:rFonts w:ascii="Panton Thin"/>
          <w:b w:val="0"/>
          <w:color w:val="58595B"/>
        </w:rPr>
        <w:t>e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springs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  <w:b w:val="0"/>
          <w:color w:val="58595B"/>
          <w:spacing w:val="353"/>
        </w:rPr>
        <w:t>  </w:t>
      </w: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>
          <w:color w:val="939598"/>
          <w:spacing w:val="29"/>
        </w:rPr>
        <w:t> </w:t>
      </w:r>
      <w:r>
        <w:rPr>
          <w:rFonts w:ascii="Panton Thin"/>
          <w:b w:val="0"/>
          <w:color w:val="58595B"/>
          <w:spacing w:val="33"/>
        </w:rPr>
        <w:t>milingimbi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63" w:lineRule="exact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63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4.850003pt;width:58.45pt;height:11.95pt;mso-position-horizontal-relative:page;mso-position-vertical-relative:paragraph;z-index:-84064" coordorigin="1966,97" coordsize="1169,239">
            <v:group style="position:absolute;left:1976;top:155;width:88;height:172" coordorigin="1976,155" coordsize="88,172">
              <v:shape style="position:absolute;left:1976;top:155;width:88;height:172" coordorigin="1976,155" coordsize="88,172" path="m1976,198l1976,231,1980,254,1995,268,2027,270,2047,268,2059,264,2061,280,2057,303,2044,318,2020,324,1997,319,1984,305,1981,299,1980,298,1979,299,1979,299,1978,300,1978,300,1978,301,1989,317,2008,326,2037,323,2054,312,2062,295,2064,173,2064,166,2062,164,2055,161,2047,157,2036,155,2021,155,1996,159,1982,173,1976,195,1976,198xe" filled="false" stroked="true" strokeweight="1pt" strokecolor="#58595b">
                <v:path arrowok="t"/>
              </v:shape>
            </v:group>
            <v:group style="position:absolute;left:1979;top:160;width:82;height:111" coordorigin="1979,160" coordsize="82,111">
              <v:shape style="position:absolute;left:1979;top:160;width:82;height:111" coordorigin="1979,160" coordsize="82,111" path="m2054,164l2060,166,2061,167,2061,173,2061,260,2048,265,2024,270,1997,265,1983,252,1979,198,1984,175,1998,161,2029,160,2046,161,2054,164xe" filled="false" stroked="true" strokeweight="1pt" strokecolor="#58595b">
                <v:path arrowok="t"/>
              </v:shape>
            </v:group>
            <v:group style="position:absolute;left:2126;top:158;width:84;height:115" coordorigin="2126,158" coordsize="84,115">
              <v:shape style="position:absolute;left:2126;top:158;width:84;height:115" coordorigin="2126,158" coordsize="84,115" path="m2126,178l2126,179,2126,179,2127,179,2128,180,2129,180,2129,180,2129,179,2142,165,2162,158,2191,163,2204,177,2206,211,2202,210,2187,208,2170,208,2141,211,2126,223,2126,249,2135,265,2154,272,2182,272,2197,269,2208,265,2210,262,2210,255,2210,196,2206,175,2193,160,2162,158,2143,162,2131,171,2126,178xe" filled="false" stroked="true" strokeweight="1pt" strokecolor="#58595b">
                <v:path arrowok="t"/>
              </v:shape>
            </v:group>
            <v:group style="position:absolute;left:2127;top:211;width:80;height:60" coordorigin="2127,211" coordsize="80,60">
              <v:shape style="position:absolute;left:2127;top:211;width:80;height:60" coordorigin="2127,211" coordsize="80,60" path="m2206,214l2206,255,2206,261,2206,262,2200,265,2192,268,2182,270,2169,270,2139,265,2127,252,2130,227,2143,214,2167,211,2187,211,2202,213,2206,214xe" filled="false" stroked="true" strokeweight="1pt" strokecolor="#58595b">
                <v:path arrowok="t"/>
              </v:shape>
            </v:group>
            <v:group style="position:absolute;left:2275;top:107;width:4;height:163" coordorigin="2275,107" coordsize="4,163">
              <v:shape style="position:absolute;left:2275;top:107;width:4;height:163" coordorigin="2275,107" coordsize="4,163" path="m2278,269l2278,108,2278,107,2278,107,2277,107,2276,107,2275,107,2275,107,2275,108,2275,269,2275,270,2275,270,2276,270,2277,270,2278,270,2278,270,2278,269xe" filled="false" stroked="true" strokeweight="1pt" strokecolor="#58595b">
                <v:path arrowok="t"/>
              </v:shape>
            </v:group>
            <v:group style="position:absolute;left:2344;top:120;width:7;height:7" coordorigin="2344,120" coordsize="7,7">
              <v:shape style="position:absolute;left:2344;top:120;width:7;height:7" coordorigin="2344,120" coordsize="7,7" path="m2347,120l2346,120,2344,120,2344,120,2344,122,2344,123,2344,125,2344,126,2346,126,2347,126,2349,126,2350,125,2350,123,2350,122,2350,120,2349,120,2347,120xe" filled="false" stroked="true" strokeweight="1pt" strokecolor="#58595b">
                <v:path arrowok="t"/>
              </v:shape>
            </v:group>
            <v:group style="position:absolute;left:2345;top:158;width:4;height:113" coordorigin="2345,158" coordsize="4,113">
              <v:shape style="position:absolute;left:2345;top:158;width:4;height:113" coordorigin="2345,158" coordsize="4,113" path="m2347,158l2346,158,2345,158,2345,158,2345,158,2345,269,2345,270,2345,270,2346,270,2347,270,2348,270,2348,270,2348,269,2348,158,2348,158,2348,158,2347,158xe" filled="false" stroked="true" strokeweight="1pt" strokecolor="#58595b">
                <v:path arrowok="t"/>
              </v:shape>
            </v:group>
            <v:group style="position:absolute;left:2403;top:158;width:149;height:114" coordorigin="2403,158" coordsize="149,114">
              <v:shape style="position:absolute;left:2403;top:158;width:149;height:114" coordorigin="2403,158" coordsize="149,114" path="m2551,158l2550,158,2549,158,2549,158,2549,158,2520,246,2514,266,2514,266,2507,246,2479,163,2479,162,2479,162,2478,162,2477,162,2476,162,2476,162,2476,163,2448,247,2441,266,2441,266,2435,248,2407,159,2407,158,2407,158,2406,158,2404,158,2403,158,2403,158,2404,159,2439,270,2440,271,2440,271,2442,271,2443,271,2443,270,2473,181,2474,177,2476,172,2478,167,2478,167,2479,172,2481,177,2483,181,2512,270,2512,271,2513,271,2514,271,2515,271,2516,271,2516,271,2516,270,2552,159,2552,158,2552,158,2551,158xe" filled="false" stroked="true" strokeweight="1pt" strokecolor="#58595b">
                <v:path arrowok="t"/>
              </v:shape>
            </v:group>
            <v:group style="position:absolute;left:2606;top:120;width:7;height:7" coordorigin="2606,120" coordsize="7,7">
              <v:shape style="position:absolute;left:2606;top:120;width:7;height:7" coordorigin="2606,120" coordsize="7,7" path="m2609,120l2609,120,2607,120,2606,120,2606,122,2606,123,2606,125,2607,126,2609,126,2609,126,2611,126,2612,125,2612,123,2612,122,2612,120,2611,120,2609,120xe" filled="false" stroked="true" strokeweight="1pt" strokecolor="#58595b">
                <v:path arrowok="t"/>
              </v:shape>
            </v:group>
            <v:group style="position:absolute;left:2608;top:158;width:4;height:113" coordorigin="2608,158" coordsize="4,113">
              <v:shape style="position:absolute;left:2608;top:158;width:4;height:113" coordorigin="2608,158" coordsize="4,113" path="m2610,158l2608,158,2608,158,2608,158,2608,158,2608,269,2608,270,2608,270,2608,270,2610,270,2610,270,2611,270,2611,269,2611,158,2611,158,2610,158,2610,158xe" filled="false" stroked="true" strokeweight="1pt" strokecolor="#58595b">
                <v:path arrowok="t"/>
              </v:shape>
            </v:group>
            <v:group style="position:absolute;left:2676;top:157;width:88;height:113" coordorigin="2676,157" coordsize="88,113">
              <v:shape style="position:absolute;left:2676;top:157;width:88;height:113" coordorigin="2676,157" coordsize="88,113" path="m2685,162l2678,164,2676,167,2676,173,2676,269,2676,270,2677,270,2677,270,2679,270,2679,270,2679,270,2679,269,2679,173,2679,169,2680,167,2685,164,2693,161,2706,157,2723,157,2746,163,2759,179,2761,269,2761,270,2762,270,2762,270,2763,270,2764,270,2764,270,2764,269,2764,196,2760,173,2746,159,2714,157,2696,158,2685,161,2685,162xe" filled="false" stroked="true" strokeweight="1pt" strokecolor="#58595b">
                <v:path arrowok="t"/>
              </v:shape>
            </v:group>
            <v:group style="position:absolute;left:2830;top:107;width:86;height:163" coordorigin="2830,107" coordsize="86,163">
              <v:shape style="position:absolute;left:2830;top:107;width:86;height:163" coordorigin="2830,107" coordsize="86,163" path="m2915,269l2895,228,2890,218,2884,212,2872,211,2914,159,2914,158,2914,158,2913,158,2912,158,2911,158,2911,158,2910,158,2869,210,2866,210,2833,210,2833,108,2833,107,2833,107,2832,107,2831,107,2830,107,2830,107,2830,108,2830,269,2830,270,2830,270,2831,270,2832,270,2833,270,2833,270,2833,269,2833,213,2866,213,2880,213,2886,218,2892,229,2912,269,2912,270,2912,270,2913,270,2915,270,2916,270,2916,269,2915,269xe" filled="false" stroked="true" strokeweight="1pt" strokecolor="#58595b">
                <v:path arrowok="t"/>
              </v:shape>
            </v:group>
            <v:group style="position:absolute;left:2969;top:158;width:88;height:113" coordorigin="2969,158" coordsize="88,113">
              <v:shape style="position:absolute;left:2969;top:158;width:88;height:113" coordorigin="2969,158" coordsize="88,113" path="m3057,158l3055,158,3055,158,3054,158,3054,158,3054,254,3054,258,3054,261,3049,263,3041,266,3028,270,3011,270,2987,265,2975,249,2972,158,2972,158,2972,158,2972,158,2970,158,2970,158,2969,158,2969,158,2969,231,2974,254,2988,268,3020,270,3038,269,3048,266,3056,263,3057,261,3057,254,3057,158,3057,158,3057,158,3057,158xe" filled="false" stroked="true" strokeweight="1pt" strokecolor="#58595b">
                <v:path arrowok="t"/>
              </v:shape>
            </v:group>
            <v:group style="position:absolute;left:3110;top:262;width:15;height:35" coordorigin="3110,262" coordsize="15,35">
              <v:shape style="position:absolute;left:3110;top:262;width:15;height:35" coordorigin="3110,262" coordsize="15,35" path="m3113,296l3124,264,3125,263,3124,262,3123,262,3122,262,3121,262,3120,262,3120,264,3110,296,3110,296,3110,296,3111,296,3112,296,3112,296,3113,296,3113,29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3.403305pt;margin-top:5.180003pt;width:14.8pt;height:8.85pt;mso-position-horizontal-relative:page;mso-position-vertical-relative:paragraph;z-index:-84040" coordorigin="3268,104" coordsize="296,177">
            <v:group style="position:absolute;left:3278;top:114;width:113;height:157" coordorigin="3278,114" coordsize="113,157">
              <v:shape style="position:absolute;left:3278;top:114;width:113;height:157" coordorigin="3278,114" coordsize="113,157" path="m3390,114l3388,114,3387,114,3387,114,3387,114,3387,226,3387,238,3387,251,3387,263,3387,263,3367,234,3282,114,3281,114,3280,114,3279,114,3278,114,3278,114,3278,114,3278,269,3278,270,3278,270,3279,270,3280,270,3281,270,3281,270,3281,269,3281,153,3281,120,3282,120,3288,128,3293,137,3299,145,3387,269,3387,270,3388,270,3388,270,3390,270,3390,270,3390,270,3390,269,3390,114,3390,114,3390,114,3390,114xe" filled="false" stroked="true" strokeweight="1pt" strokecolor="#58595b">
                <v:path arrowok="t"/>
              </v:shape>
            </v:group>
            <v:group style="position:absolute;left:3445;top:114;width:109;height:157" coordorigin="3445,114" coordsize="109,157">
              <v:shape style="position:absolute;left:3445;top:114;width:109;height:157" coordorigin="3445,114" coordsize="109,157" path="m3553,114l3446,114,3446,114,3445,114,3445,114,3445,116,3445,116,3446,117,3446,117,3498,117,3498,269,3498,270,3498,270,3499,270,3500,270,3501,270,3501,270,3501,269,3501,117,3553,117,3554,117,3554,116,3554,116,3554,114,3554,114,3554,114,3553,114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4.195541pt;width:18.1pt;height:30pt;mso-position-horizontal-relative:page;mso-position-vertical-relative:paragraph;z-index:416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8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galiwinku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116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460503pt;margin-top:7.499915pt;width:65.7pt;height:11.95pt;mso-position-horizontal-relative:page;mso-position-vertical-relative:paragraph;z-index:-83944" coordorigin="1969,150" coordsize="1314,239">
            <v:group style="position:absolute;left:1979;top:210;width:88;height:113" coordorigin="1979,210" coordsize="88,113">
              <v:shape style="position:absolute;left:1979;top:210;width:88;height:113" coordorigin="1979,210" coordsize="88,113" path="m1987,215l1981,217,1979,220,1979,226,1979,322,1979,323,1980,323,1980,323,1981,323,1982,323,1982,323,1982,322,1982,226,1982,222,1983,220,1988,217,1996,214,2009,210,2026,210,2049,216,2062,232,2064,322,2064,323,2064,323,2065,323,2066,323,2067,323,2067,323,2067,322,2067,249,2063,226,2049,212,2017,210,1999,211,1988,214,1987,215xe" filled="false" stroked="true" strokeweight="1pt" strokecolor="#58595b">
                <v:path arrowok="t"/>
              </v:shape>
            </v:group>
            <v:group style="position:absolute;left:2133;top:160;width:88;height:163" coordorigin="2133,160" coordsize="88,163">
              <v:shape style="position:absolute;left:2133;top:160;width:88;height:163" coordorigin="2133,160" coordsize="88,163" path="m2135,160l2133,160,2133,160,2133,160,2133,161,2133,322,2133,323,2133,323,2133,323,2135,323,2135,323,2136,323,2136,322,2136,220,2154,214,2174,210,2200,215,2214,229,2217,322,2217,323,2218,323,2218,323,2220,323,2220,323,2221,323,2221,322,2221,249,2216,226,2202,212,2172,210,2153,211,2140,215,2136,161,2136,160,2135,160,2135,160xe" filled="false" stroked="true" strokeweight="1pt" strokecolor="#58595b">
                <v:path arrowok="t"/>
              </v:shape>
            </v:group>
            <v:group style="position:absolute;left:2285;top:211;width:88;height:113" coordorigin="2285,211" coordsize="88,113">
              <v:shape style="position:absolute;left:2285;top:211;width:88;height:113" coordorigin="2285,211" coordsize="88,113" path="m2372,211l2371,211,2370,211,2370,211,2370,211,2370,307,2370,311,2369,314,2364,316,2356,319,2343,323,2326,323,2303,318,2290,302,2288,211,2288,211,2288,211,2287,211,2286,211,2285,211,2285,211,2285,211,2285,284,2289,307,2303,321,2335,323,2353,322,2364,319,2371,316,2373,314,2373,307,2373,211,2373,211,2372,211,2372,211xe" filled="false" stroked="true" strokeweight="1pt" strokecolor="#58595b">
                <v:path arrowok="t"/>
              </v:shape>
            </v:group>
            <v:group style="position:absolute;left:2439;top:160;width:4;height:163" coordorigin="2439,160" coordsize="4,163">
              <v:shape style="position:absolute;left:2439;top:160;width:4;height:163" coordorigin="2439,160" coordsize="4,163" path="m2443,322l2443,161,2443,160,2442,160,2442,160,2440,160,2440,160,2439,160,2439,161,2439,322,2439,323,2440,323,2440,323,2442,323,2442,323,2443,323,2443,322xe" filled="false" stroked="true" strokeweight="1pt" strokecolor="#58595b">
                <v:path arrowok="t"/>
              </v:shape>
            </v:group>
            <v:group style="position:absolute;left:2509;top:211;width:88;height:113" coordorigin="2509,211" coordsize="88,113">
              <v:shape style="position:absolute;left:2509;top:211;width:88;height:113" coordorigin="2509,211" coordsize="88,113" path="m2596,211l2595,211,2594,211,2594,211,2594,211,2594,307,2594,311,2593,314,2588,316,2580,319,2567,323,2550,323,2527,318,2514,302,2512,211,2512,211,2512,211,2511,211,2510,211,2509,211,2509,211,2509,211,2509,284,2513,307,2527,321,2559,323,2577,322,2588,319,2595,316,2597,314,2597,307,2597,211,2597,211,2596,211,2596,211xe" filled="false" stroked="true" strokeweight="1pt" strokecolor="#58595b">
                <v:path arrowok="t"/>
              </v:shape>
            </v:group>
            <v:group style="position:absolute;left:2662;top:210;width:88;height:113" coordorigin="2662,210" coordsize="88,113">
              <v:shape style="position:absolute;left:2662;top:210;width:88;height:113" coordorigin="2662,210" coordsize="88,113" path="m2670,215l2664,217,2662,220,2662,226,2662,322,2662,323,2662,323,2663,323,2664,323,2665,323,2665,323,2665,322,2665,226,2665,222,2665,220,2671,217,2678,214,2692,210,2709,210,2732,216,2744,232,2747,322,2747,323,2747,323,2748,323,2749,323,2750,323,2750,323,2750,322,2750,249,2745,226,2731,212,2700,210,2681,211,2671,214,2670,215xe" filled="false" stroked="true" strokeweight="1pt" strokecolor="#58595b">
                <v:path arrowok="t"/>
              </v:shape>
            </v:group>
            <v:group style="position:absolute;left:2815;top:160;width:88;height:166" coordorigin="2815,160" coordsize="88,166">
              <v:shape style="position:absolute;left:2815;top:160;width:88;height:166" coordorigin="2815,160" coordsize="88,166" path="m2817,160l2815,160,2815,160,2815,160,2815,161,2815,308,2815,315,2816,317,2823,320,2831,323,2843,326,2858,326,2882,321,2897,308,2902,286,2903,249,2898,226,2884,212,2852,211,2831,213,2820,217,2818,161,2818,160,2817,160,2817,160xe" filled="false" stroked="true" strokeweight="1pt" strokecolor="#58595b">
                <v:path arrowok="t"/>
              </v:shape>
            </v:group>
            <v:group style="position:absolute;left:2818;top:211;width:82;height:111" coordorigin="2818,211" coordsize="82,111">
              <v:shape style="position:absolute;left:2818;top:211;width:82;height:111" coordorigin="2818,211" coordsize="82,111" path="m2899,249l2899,282,2895,305,2880,319,2849,321,2832,319,2818,314,2818,313,2818,308,2818,221,2831,215,2854,211,2881,215,2895,228,2899,249xe" filled="false" stroked="true" strokeweight="1pt" strokecolor="#58595b">
                <v:path arrowok="t"/>
              </v:shape>
            </v:group>
            <v:group style="position:absolute;left:2964;top:211;width:88;height:113" coordorigin="2964,211" coordsize="88,113">
              <v:shape style="position:absolute;left:2964;top:211;width:88;height:113" coordorigin="2964,211" coordsize="88,113" path="m3051,211l3050,211,3049,211,3049,211,3049,211,3049,307,3049,311,3048,314,3043,316,3035,319,3022,323,3005,323,2982,318,2970,302,2967,211,2967,211,2967,211,2966,211,2965,211,2964,211,2964,211,2964,211,2964,284,2968,307,2983,321,3014,323,3032,322,3043,319,3050,316,3052,314,3052,307,3052,211,3052,211,3051,211,3051,211xe" filled="false" stroked="true" strokeweight="1pt" strokecolor="#58595b">
                <v:path arrowok="t"/>
              </v:shape>
            </v:group>
            <v:group style="position:absolute;left:3117;top:211;width:88;height:169" coordorigin="3117,211" coordsize="88,169">
              <v:shape style="position:absolute;left:3117;top:211;width:88;height:169" coordorigin="3117,211" coordsize="88,169" path="m3204,211l3202,211,3202,211,3202,211,3202,211,3202,314,3187,319,3164,323,3138,318,3124,305,3120,211,3120,211,3119,211,3119,211,3117,211,3117,211,3117,211,3117,211,3117,284,3121,307,3135,321,3167,323,3187,321,3198,318,3202,333,3197,356,3184,371,3161,377,3138,372,3124,359,3120,352,3120,351,3119,352,3118,352,3118,353,3117,353,3118,354,3129,370,3148,379,3177,376,3195,365,3203,348,3205,211,3205,211,3204,211,3204,211xe" filled="false" stroked="true" strokeweight="1pt" strokecolor="#58595b">
                <v:path arrowok="t"/>
              </v:shape>
            </v:group>
            <v:group style="position:absolute;left:3258;top:315;width:15;height:35" coordorigin="3258,315" coordsize="15,35">
              <v:shape style="position:absolute;left:3258;top:315;width:15;height:35" coordorigin="3258,315" coordsize="15,35" path="m3261,349l3272,317,3273,316,3272,315,3271,315,3270,315,3269,315,3268,315,3268,317,3258,349,3258,349,3258,349,3259,349,3260,349,3260,349,3260,349,3261,34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0.7957pt;margin-top:7.830015pt;width:14.8pt;height:8.85pt;mso-position-horizontal-relative:page;mso-position-vertical-relative:paragraph;z-index:-83920" coordorigin="3416,157" coordsize="296,177">
            <v:group style="position:absolute;left:3426;top:167;width:113;height:157" coordorigin="3426,167" coordsize="113,157">
              <v:shape style="position:absolute;left:3426;top:167;width:113;height:157" coordorigin="3426,167" coordsize="113,157" path="m3537,167l3536,167,3535,167,3535,167,3535,167,3535,279,3535,291,3535,304,3535,316,3535,316,3514,287,3429,167,3429,167,3428,167,3427,167,3426,167,3426,167,3426,167,3426,322,3426,323,3426,323,3427,323,3428,323,3429,323,3429,323,3429,322,3429,206,3429,173,3429,173,3435,181,3441,190,3447,198,3535,322,3535,323,3535,323,3536,323,3537,323,3538,323,3538,323,3538,322,3538,167,3538,167,3538,167,3537,167xe" filled="false" stroked="true" strokeweight="1pt" strokecolor="#58595b">
                <v:path arrowok="t"/>
              </v:shape>
            </v:group>
            <v:group style="position:absolute;left:3593;top:167;width:109;height:157" coordorigin="3593,167" coordsize="109,157">
              <v:shape style="position:absolute;left:3593;top:167;width:109;height:157" coordorigin="3593,167" coordsize="109,157" path="m3701,167l3594,167,3594,167,3593,167,3593,167,3593,169,3593,169,3594,170,3594,170,3646,170,3646,322,3646,323,3646,323,3647,323,3648,323,3649,323,3649,323,3649,322,3649,170,3701,170,3702,170,3702,169,3702,169,3702,167,3702,167,3702,167,3701,167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6.250553pt;width:18.25pt;height:30pt;mso-position-horizontal-relative:page;mso-position-vertical-relative:paragraph;z-index:419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9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nhulunbuy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16"/>
        </w:rPr>
        <w:t>NT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14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2.399995pt;width:54.45pt;height:10.5pt;mso-position-horizontal-relative:page;mso-position-vertical-relative:paragraph;z-index:-83896" coordorigin="1966,48" coordsize="1089,210">
            <v:group style="position:absolute;left:1976;top:109;width:84;height:115" coordorigin="1976,109" coordsize="84,115">
              <v:shape style="position:absolute;left:1976;top:109;width:84;height:115" coordorigin="1976,109" coordsize="84,115" path="m1976,129l1976,130,1976,130,1977,130,1978,131,1979,131,1979,131,1979,130,1992,116,2012,109,2041,114,2054,128,2057,162,2052,161,2037,159,2020,159,1991,162,1976,174,1977,200,1985,216,2004,223,2032,223,2047,220,2058,216,2060,213,2060,206,2060,147,2056,126,2044,111,2012,109,1993,113,1981,122,1976,129xe" filled="false" stroked="true" strokeweight="1pt" strokecolor="#58595b">
                <v:path arrowok="t"/>
              </v:shape>
            </v:group>
            <v:group style="position:absolute;left:1977;top:162;width:80;height:60" coordorigin="1977,162" coordsize="80,60">
              <v:shape style="position:absolute;left:1977;top:162;width:80;height:60" coordorigin="1977,162" coordsize="80,60" path="m2057,165l2057,206,2057,212,2056,213,2050,216,2042,219,2032,221,2019,221,1989,216,1977,203,1980,178,1993,165,2017,162,2037,162,2052,164,2057,165xe" filled="false" stroked="true" strokeweight="1pt" strokecolor="#58595b">
                <v:path arrowok="t"/>
              </v:shape>
            </v:group>
            <v:group style="position:absolute;left:2106;top:82;width:71;height:142" coordorigin="2106,82" coordsize="71,142">
              <v:shape style="position:absolute;left:2106;top:82;width:71;height:142" coordorigin="2106,82" coordsize="71,142" path="m2136,82l2135,82,2134,82,2134,82,2134,83,2134,109,2107,109,2106,109,2106,109,2106,109,2106,111,2106,111,2106,111,2107,111,2134,111,2134,183,2138,208,2152,221,2176,224,2177,224,2177,223,2177,222,2177,221,2176,221,2176,221,2151,217,2139,203,2137,111,2176,111,2177,111,2177,111,2177,111,2177,109,2177,109,2177,109,2176,109,2137,109,2137,83,2137,82,2137,82,2136,82xe" filled="false" stroked="true" strokeweight="1pt" strokecolor="#58595b">
                <v:path arrowok="t"/>
              </v:shape>
            </v:group>
            <v:group style="position:absolute;left:2227;top:58;width:88;height:163" coordorigin="2227,58" coordsize="88,163">
              <v:shape style="position:absolute;left:2227;top:58;width:88;height:163" coordorigin="2227,58" coordsize="88,163" path="m2229,58l2228,58,2227,58,2227,58,2227,59,2227,220,2227,221,2227,221,2228,221,2229,221,2230,221,2230,221,2230,220,2230,118,2248,112,2269,109,2295,113,2308,127,2312,220,2312,221,2312,221,2313,221,2314,221,2315,221,2315,221,2315,220,2315,147,2311,124,2297,110,2267,108,2248,109,2234,113,2230,59,2230,58,2230,58,2229,58xe" filled="false" stroked="true" strokeweight="1pt" strokecolor="#58595b">
                <v:path arrowok="t"/>
              </v:shape>
            </v:group>
            <v:group style="position:absolute;left:2376;top:106;width:93;height:119" coordorigin="2376,106" coordsize="93,119">
              <v:shape style="position:absolute;left:2376;top:106;width:93;height:119" coordorigin="2376,106" coordsize="93,119" path="m2376,151l2376,182,2381,204,2395,218,2419,224,2443,220,2459,209,2467,197,2467,196,2467,196,2466,195,2465,195,2465,195,2464,196,2453,211,2434,220,2404,217,2387,206,2380,190,2379,164,2465,164,2467,164,2468,163,2468,161,2468,151,2464,128,2451,113,2429,106,2402,110,2385,122,2377,140,2376,151xe" filled="false" stroked="true" strokeweight="1pt" strokecolor="#58595b">
                <v:path arrowok="t"/>
              </v:shape>
            </v:group>
            <v:group style="position:absolute;left:2379;top:108;width:87;height:53" coordorigin="2379,108" coordsize="87,53">
              <v:shape style="position:absolute;left:2379;top:108;width:87;height:53" coordorigin="2379,108" coordsize="87,53" path="m2465,151l2465,161,2379,161,2379,151,2384,129,2398,114,2421,108,2446,114,2460,128,2465,150,2465,151xe" filled="false" stroked="true" strokeweight="1pt" strokecolor="#58595b">
                <v:path arrowok="t"/>
              </v:shape>
            </v:group>
            <v:group style="position:absolute;left:2528;top:106;width:55;height:116" coordorigin="2528,106" coordsize="55,116">
              <v:shape style="position:absolute;left:2528;top:106;width:55;height:116" coordorigin="2528,106" coordsize="55,116" path="m2575,106l2556,106,2544,109,2536,113,2530,115,2528,118,2528,124,2528,220,2528,221,2528,221,2529,221,2530,221,2531,221,2531,221,2531,220,2531,124,2531,120,2531,118,2537,115,2544,112,2558,108,2575,108,2581,108,2582,108,2582,108,2582,107,2582,106,2582,106,2582,106,2581,106,2575,106xe" filled="false" stroked="true" strokeweight="1pt" strokecolor="#58595b">
                <v:path arrowok="t"/>
              </v:shape>
            </v:group>
            <v:group style="position:absolute;left:2618;top:82;width:71;height:142" coordorigin="2618,82" coordsize="71,142">
              <v:shape style="position:absolute;left:2618;top:82;width:71;height:142" coordorigin="2618,82" coordsize="71,142" path="m2648,82l2647,82,2646,82,2646,82,2646,83,2646,109,2619,109,2618,109,2618,109,2618,109,2618,111,2618,111,2618,111,2619,111,2646,111,2646,183,2650,208,2664,221,2688,224,2688,224,2688,223,2688,222,2688,221,2688,221,2688,221,2663,217,2651,203,2649,111,2688,111,2689,111,2689,111,2689,111,2689,109,2689,109,2689,109,2688,109,2649,109,2649,83,2649,82,2649,82,2648,82xe" filled="false" stroked="true" strokeweight="1pt" strokecolor="#58595b">
                <v:path arrowok="t"/>
              </v:shape>
            </v:group>
            <v:group style="position:absolute;left:2735;top:110;width:92;height:111" coordorigin="2735,110" coordsize="92,111">
              <v:shape style="position:absolute;left:2735;top:110;width:92;height:111" coordorigin="2735,110" coordsize="92,111" path="m2735,142l2735,187,2741,207,2758,220,2790,220,2812,214,2823,203,2827,142,2821,122,2804,110,2772,110,2751,116,2739,127,2735,142xe" filled="false" stroked="true" strokeweight="1pt" strokecolor="#58595b">
                <v:path arrowok="t"/>
              </v:shape>
            </v:group>
            <v:group style="position:absolute;left:2738;top:111;width:86;height:108" coordorigin="2738,111" coordsize="86,108">
              <v:shape style="position:absolute;left:2738;top:111;width:86;height:108" coordorigin="2738,111" coordsize="86,108" path="m2824,142l2824,188,2817,207,2799,218,2769,217,2749,209,2740,196,2738,142,2745,123,2763,111,2794,112,2813,120,2823,133,2824,142xe" filled="false" stroked="true" strokeweight="1pt" strokecolor="#58595b">
                <v:path arrowok="t"/>
              </v:shape>
            </v:group>
            <v:group style="position:absolute;left:2889;top:108;width:88;height:113" coordorigin="2889,108" coordsize="88,113">
              <v:shape style="position:absolute;left:2889;top:108;width:88;height:113" coordorigin="2889,108" coordsize="88,113" path="m2897,113l2891,115,2889,118,2889,124,2889,220,2889,221,2890,221,2890,221,2891,221,2892,221,2892,221,2892,220,2892,124,2892,120,2893,118,2898,115,2906,112,2919,108,2936,108,2959,114,2971,130,2974,220,2974,221,2974,221,2975,221,2976,221,2977,221,2977,221,2977,220,2977,147,2973,124,2959,110,2927,108,2909,109,2898,112,2897,113xe" filled="false" stroked="true" strokeweight="1pt" strokecolor="#58595b">
                <v:path arrowok="t"/>
              </v:shape>
            </v:group>
            <v:group style="position:absolute;left:3029;top:213;width:15;height:35" coordorigin="3029,213" coordsize="15,35">
              <v:shape style="position:absolute;left:3029;top:213;width:15;height:35" coordorigin="3029,213" coordsize="15,35" path="m3032,247l3044,215,3044,214,3044,213,3042,213,3041,213,3040,213,3040,213,3039,215,3030,247,3029,247,3030,247,3030,247,3031,247,3032,247,3032,247,3032,247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9.124695pt;margin-top:2.729995pt;width:22.95pt;height:9.450pt;mso-position-horizontal-relative:page;mso-position-vertical-relative:paragraph;z-index:-83872" coordorigin="3182,55" coordsize="459,189">
            <v:group style="position:absolute;left:3192;top:65;width:119;height:169" coordorigin="3192,65" coordsize="119,169">
              <v:shape style="position:absolute;left:3192;top:65;width:119;height:169" coordorigin="3192,65" coordsize="119,169" path="m3311,230l3293,210,3304,194,3308,173,3308,115,3304,92,3293,75,3274,65,3242,66,3219,72,3203,82,3195,97,3192,171,3196,193,3208,210,3226,221,3257,222,3276,219,3288,214,3308,232,3309,233,3309,233,3310,232,3311,232,3311,231,3311,231,3311,230xe" filled="false" stroked="true" strokeweight="1pt" strokecolor="#58595b">
                <v:path arrowok="t"/>
              </v:shape>
            </v:group>
            <v:group style="position:absolute;left:3196;top:67;width:110;height:153" coordorigin="3196,67" coordsize="110,153">
              <v:shape style="position:absolute;left:3196;top:67;width:110;height:153" coordorigin="3196,67" coordsize="110,153" path="m3196,170l3196,115,3200,93,3212,76,3232,67,3263,68,3285,76,3298,88,3304,105,3305,170,3301,193,3289,209,3269,219,3238,217,3216,210,3203,197,3197,180,3196,170xe" filled="false" stroked="true" strokeweight="1pt" strokecolor="#58595b">
                <v:path arrowok="t"/>
              </v:shape>
            </v:group>
            <v:group style="position:absolute;left:3377;top:65;width:91;height:157" coordorigin="3377,65" coordsize="91,157">
              <v:shape style="position:absolute;left:3377;top:65;width:91;height:157" coordorigin="3377,65" coordsize="91,157" path="m3379,65l3378,65,3377,65,3377,65,3377,65,3377,220,3377,221,3377,221,3378,221,3467,221,3467,221,3467,221,3467,220,3467,219,3467,218,3467,218,3467,218,3380,218,3380,65,3380,65,3380,65,3379,65xe" filled="false" stroked="true" strokeweight="1.0pt" strokecolor="#58595b">
                <v:path arrowok="t"/>
              </v:shape>
            </v:group>
            <v:group style="position:absolute;left:3523;top:65;width:109;height:157" coordorigin="3523,65" coordsize="109,157">
              <v:shape style="position:absolute;left:3523;top:65;width:109;height:157" coordorigin="3523,65" coordsize="109,157" path="m3567,65l3524,65,3523,65,3523,65,3523,65,3523,220,3523,221,3523,221,3524,221,3567,221,3592,217,3612,207,3625,191,3630,170,3631,123,3627,100,3616,82,3599,71,3576,65,3567,65xe" filled="false" stroked="true" strokeweight="1pt" strokecolor="#58595b">
                <v:path arrowok="t"/>
              </v:shape>
            </v:group>
            <v:group style="position:absolute;left:3526;top:68;width:102;height:151" coordorigin="3526,68" coordsize="102,151">
              <v:shape style="position:absolute;left:3526;top:68;width:102;height:151" coordorigin="3526,68" coordsize="102,151" path="m3627,123l3627,163,3624,185,3612,202,3594,213,3569,218,3526,218,3526,68,3567,68,3592,71,3611,82,3623,98,3627,120,3627,12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3.383233pt;width:31.95pt;height:30pt;mso-position-horizontal-relative:page;mso-position-vertical-relative:paragraph;z-index:421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10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</w:rPr>
        <w:t>a</w:t>
      </w:r>
      <w:r>
        <w:rPr>
          <w:rFonts w:ascii="Panton Thin"/>
          <w:b w:val="0"/>
          <w:color w:val="58595B"/>
          <w:spacing w:val="-25"/>
        </w:rPr>
        <w:t> </w:t>
      </w:r>
      <w:r>
        <w:rPr>
          <w:rFonts w:ascii="Panton Thin"/>
          <w:b w:val="0"/>
          <w:color w:val="58595B"/>
          <w:spacing w:val="33"/>
        </w:rPr>
        <w:t>therton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80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845pt;margin-top:6.327002pt;width:39.050pt;height:9.85pt;mso-position-horizontal-relative:page;mso-position-vertical-relative:paragraph;z-index:-83848" coordorigin="1966,127" coordsize="781,197">
            <v:group style="position:absolute;left:1976;top:174;width:92;height:117" coordorigin="1976,174" coordsize="92,117">
              <v:shape style="position:absolute;left:1976;top:174;width:92;height:117" coordorigin="1976,174" coordsize="92,117" path="m1976,213l1976,248,1981,270,1995,284,2019,290,2043,286,2059,274,2067,256,2067,256,2066,256,2065,256,2064,255,2064,256,2064,256,2054,275,2036,285,2006,283,1988,273,1980,258,1979,213,1984,192,1999,178,2031,178,2050,184,2060,195,2063,204,2063,204,2064,204,2065,203,2066,203,2066,203,2066,202,2057,184,2040,174,2008,175,1989,184,1978,197,1976,213xe" filled="false" stroked="true" strokeweight="1pt" strokecolor="#58595b">
                <v:path arrowok="t"/>
              </v:shape>
            </v:group>
            <v:group style="position:absolute;left:2122;top:175;width:84;height:115" coordorigin="2122,175" coordsize="84,115">
              <v:shape style="position:absolute;left:2122;top:175;width:84;height:115" coordorigin="2122,175" coordsize="84,115" path="m2122,195l2122,196,2122,196,2122,196,2124,197,2124,197,2125,197,2125,196,2138,182,2158,175,2187,180,2199,194,2202,228,2198,227,2183,225,2165,225,2137,228,2122,240,2122,266,2131,282,2149,289,2178,289,2193,286,2204,282,2205,279,2205,272,2205,213,2202,192,2189,177,2158,175,2138,179,2127,188,2122,195xe" filled="false" stroked="true" strokeweight="1pt" strokecolor="#58595b">
                <v:path arrowok="t"/>
              </v:shape>
            </v:group>
            <v:group style="position:absolute;left:2123;top:228;width:80;height:60" coordorigin="2123,228" coordsize="80,60">
              <v:shape style="position:absolute;left:2123;top:228;width:80;height:60" coordorigin="2123,228" coordsize="80,60" path="m2202,231l2202,272,2202,278,2201,279,2196,282,2188,285,2178,287,2164,287,2135,282,2123,269,2126,244,2139,231,2163,228,2182,228,2198,230,2202,231xe" filled="false" stroked="true" strokeweight="1pt" strokecolor="#58595b">
                <v:path arrowok="t"/>
              </v:shape>
            </v:group>
            <v:group style="position:absolute;left:2268;top:137;width:7;height:7" coordorigin="2268,137" coordsize="7,7">
              <v:shape style="position:absolute;left:2268;top:137;width:7;height:7" coordorigin="2268,137" coordsize="7,7" path="m2272,137l2271,137,2269,137,2268,137,2268,139,2268,140,2268,142,2269,143,2271,143,2272,143,2274,143,2274,142,2274,140,2274,139,2274,137,2274,137,2272,137xe" filled="false" stroked="true" strokeweight="1pt" strokecolor="#58595b">
                <v:path arrowok="t"/>
              </v:shape>
            </v:group>
            <v:group style="position:absolute;left:2270;top:175;width:4;height:113" coordorigin="2270,175" coordsize="4,113">
              <v:shape style="position:absolute;left:2270;top:175;width:4;height:113" coordorigin="2270,175" coordsize="4,113" path="m2272,175l2270,175,2270,175,2270,175,2270,175,2270,286,2270,287,2270,287,2270,287,2272,287,2272,287,2273,287,2273,286,2273,175,2273,175,2272,175,2272,175xe" filled="false" stroked="true" strokeweight="1pt" strokecolor="#58595b">
                <v:path arrowok="t"/>
              </v:shape>
            </v:group>
            <v:group style="position:absolute;left:2338;top:172;width:55;height:116" coordorigin="2338,172" coordsize="55,116">
              <v:shape style="position:absolute;left:2338;top:172;width:55;height:116" coordorigin="2338,172" coordsize="55,116" path="m2385,172l2366,172,2355,175,2347,179,2340,181,2338,184,2338,190,2338,286,2338,287,2339,287,2339,287,2341,287,2341,287,2342,287,2342,286,2342,190,2342,186,2342,184,2347,181,2355,178,2368,174,2385,174,2392,174,2392,174,2393,174,2393,173,2393,172,2393,172,2392,172,2392,172,2385,172xe" filled="false" stroked="true" strokeweight="1pt" strokecolor="#58595b">
                <v:path arrowok="t"/>
              </v:shape>
            </v:group>
            <v:group style="position:absolute;left:2441;top:174;width:88;height:113" coordorigin="2441,174" coordsize="88,113">
              <v:shape style="position:absolute;left:2441;top:174;width:88;height:113" coordorigin="2441,174" coordsize="88,113" path="m2449,179l2442,181,2441,184,2441,190,2441,286,2441,287,2441,287,2441,287,2443,287,2443,287,2444,287,2444,286,2444,190,2444,186,2444,184,2449,181,2457,178,2470,174,2487,174,2511,180,2523,196,2525,286,2525,287,2526,287,2526,287,2528,287,2528,287,2529,287,2529,286,2529,213,2524,190,2510,176,2478,174,2460,175,2450,178,2449,179xe" filled="false" stroked="true" strokeweight="1pt" strokecolor="#58595b">
                <v:path arrowok="t"/>
              </v:shape>
            </v:group>
            <v:group style="position:absolute;left:2586;top:172;width:89;height:116" coordorigin="2586,172" coordsize="89,116">
              <v:shape style="position:absolute;left:2586;top:172;width:89;height:116" coordorigin="2586,172" coordsize="89,116" path="m2589,202l2597,223,2616,231,2647,235,2665,243,2671,257,2665,276,2646,286,2618,284,2600,277,2590,263,2589,260,2588,260,2588,260,2587,260,2586,261,2586,261,2586,262,2598,280,2616,288,2649,286,2667,278,2674,265,2667,242,2650,232,2620,228,2601,221,2593,207,2599,185,2617,176,2647,178,2663,186,2671,197,2671,198,2672,197,2673,197,2673,197,2673,196,2673,196,2662,181,2643,172,2612,175,2595,185,2590,200,2589,202xe" filled="false" stroked="true" strokeweight="1.0pt" strokecolor="#58595b">
                <v:path arrowok="t"/>
              </v:shape>
            </v:group>
            <v:group style="position:absolute;left:2721;top:279;width:15;height:35" coordorigin="2721,279" coordsize="15,35">
              <v:shape style="position:absolute;left:2721;top:279;width:15;height:35" coordorigin="2721,279" coordsize="15,35" path="m2724,313l2735,281,2736,280,2735,279,2734,279,2733,279,2732,279,2731,279,2731,281,2721,313,2721,313,2721,313,2722,313,2723,313,2723,313,2724,313,2724,31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3.713806pt;margin-top:6.030002pt;width:22.95pt;height:9.450pt;mso-position-horizontal-relative:page;mso-position-vertical-relative:paragraph;z-index:-83824" coordorigin="2874,121" coordsize="459,189">
            <v:group style="position:absolute;left:2884;top:131;width:119;height:169" coordorigin="2884,131" coordsize="119,169">
              <v:shape style="position:absolute;left:2884;top:131;width:119;height:169" coordorigin="2884,131" coordsize="119,169" path="m3003,296l2985,276,2996,260,3000,239,3000,181,2996,158,2985,141,2966,131,2934,132,2910,138,2895,148,2887,163,2884,237,2888,259,2899,276,2918,287,2949,288,2968,285,2980,280,3000,298,3001,299,3001,299,3002,298,3003,298,3003,297,3003,297,3003,296xe" filled="false" stroked="true" strokeweight="1pt" strokecolor="#58595b">
                <v:path arrowok="t"/>
              </v:shape>
            </v:group>
            <v:group style="position:absolute;left:2888;top:133;width:110;height:153" coordorigin="2888,133" coordsize="110,153">
              <v:shape style="position:absolute;left:2888;top:133;width:110;height:153" coordorigin="2888,133" coordsize="110,153" path="m2888,236l2888,181,2892,159,2904,142,2923,133,2955,134,2976,142,2990,154,2996,171,2997,236,2993,259,2981,275,2961,285,2930,283,2908,276,2894,263,2888,246,2888,236xe" filled="false" stroked="true" strokeweight="1pt" strokecolor="#58595b">
                <v:path arrowok="t"/>
              </v:shape>
            </v:group>
            <v:group style="position:absolute;left:3068;top:131;width:91;height:157" coordorigin="3068,131" coordsize="91,157">
              <v:shape style="position:absolute;left:3068;top:131;width:91;height:157" coordorigin="3068,131" coordsize="91,157" path="m3071,131l3069,131,3069,131,3068,131,3068,131,3068,286,3068,287,3069,287,3069,287,3158,287,3159,287,3159,287,3159,286,3159,285,3159,284,3159,284,3158,284,3072,284,3072,131,3072,131,3071,131,3071,131xe" filled="false" stroked="true" strokeweight="1.0pt" strokecolor="#58595b">
                <v:path arrowok="t"/>
              </v:shape>
            </v:group>
            <v:group style="position:absolute;left:3214;top:131;width:109;height:157" coordorigin="3214,131" coordsize="109,157">
              <v:shape style="position:absolute;left:3214;top:131;width:109;height:157" coordorigin="3214,131" coordsize="109,157" path="m3259,131l3215,131,3215,131,3214,131,3214,131,3214,286,3214,287,3215,287,3215,287,3259,287,3284,283,3304,273,3316,257,3322,236,3323,189,3319,166,3308,148,3291,137,3267,131,3259,131xe" filled="false" stroked="true" strokeweight="1pt" strokecolor="#58595b">
                <v:path arrowok="t"/>
              </v:shape>
            </v:group>
            <v:group style="position:absolute;left:3218;top:134;width:102;height:151" coordorigin="3218,134" coordsize="102,151">
              <v:shape style="position:absolute;left:3218;top:134;width:102;height:151" coordorigin="3218,134" coordsize="102,151" path="m3319,189l3319,229,3315,251,3304,268,3286,279,3261,284,3218,284,3218,134,3259,134,3284,137,3303,148,3315,164,3319,186,3319,18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6.69014pt;width:26.85pt;height:30pt;mso-position-horizontal-relative:page;mso-position-vertical-relative:paragraph;z-index:424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11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cai</w:t>
      </w:r>
      <w:r>
        <w:rPr>
          <w:rFonts w:ascii="Panton Thin"/>
          <w:b w:val="0"/>
          <w:color w:val="58595B"/>
        </w:rPr>
        <w:t>r</w:t>
      </w:r>
      <w:r>
        <w:rPr>
          <w:rFonts w:ascii="Panton Thin"/>
          <w:b w:val="0"/>
          <w:color w:val="58595B"/>
          <w:spacing w:val="-27"/>
        </w:rPr>
        <w:t> </w:t>
      </w:r>
      <w:r>
        <w:rPr>
          <w:rFonts w:ascii="Panton Thin"/>
          <w:b w:val="0"/>
          <w:color w:val="58595B"/>
          <w:spacing w:val="33"/>
        </w:rPr>
        <w:t>ns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240" w:lineRule="auto" w:before="59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7.679497pt;margin-top:4.649996pt;width:63.85pt;height:10.5pt;mso-position-horizontal-relative:page;mso-position-vertical-relative:paragraph;z-index:-83800" coordorigin="1954,93" coordsize="1277,210">
            <v:group style="position:absolute;left:1964;top:127;width:71;height:142" coordorigin="1964,127" coordsize="71,142">
              <v:shape style="position:absolute;left:1964;top:127;width:71;height:142" coordorigin="1964,127" coordsize="71,142" path="m1994,127l1992,127,1992,127,1992,127,1992,128,1992,154,1964,154,1964,154,1964,154,1964,154,1964,156,1964,156,1964,156,1964,156,1992,156,1992,228,1996,253,2009,266,2034,269,2034,269,2034,268,2034,267,2034,266,2034,266,2033,266,2008,262,1997,248,1995,156,2034,156,2034,156,2034,156,2034,156,2034,154,2034,154,2034,154,2034,154,1995,154,1995,128,1995,127,1994,127,1994,127xe" filled="false" stroked="true" strokeweight="1pt" strokecolor="#58595b">
                <v:path arrowok="t"/>
              </v:shape>
            </v:group>
            <v:group style="position:absolute;left:2081;top:155;width:92;height:111" coordorigin="2081,155" coordsize="92,111">
              <v:shape style="position:absolute;left:2081;top:155;width:92;height:111" coordorigin="2081,155" coordsize="92,111" path="m2081,187l2081,232,2087,252,2104,265,2136,265,2157,259,2169,248,2173,187,2167,167,2150,155,2118,155,2097,161,2085,172,2081,187xe" filled="false" stroked="true" strokeweight="1pt" strokecolor="#58595b">
                <v:path arrowok="t"/>
              </v:shape>
            </v:group>
            <v:group style="position:absolute;left:2084;top:156;width:86;height:108" coordorigin="2084,156" coordsize="86,108">
              <v:shape style="position:absolute;left:2084;top:156;width:86;height:108" coordorigin="2084,156" coordsize="86,108" path="m2170,187l2170,233,2163,252,2145,263,2114,262,2095,254,2085,241,2084,187,2091,168,2109,156,2139,157,2159,165,2168,178,2170,187xe" filled="false" stroked="true" strokeweight="1pt" strokecolor="#58595b">
                <v:path arrowok="t"/>
              </v:shape>
            </v:group>
            <v:group style="position:absolute;left:2223;top:154;width:149;height:114" coordorigin="2223,154" coordsize="149,114">
              <v:shape style="position:absolute;left:2223;top:154;width:149;height:114" coordorigin="2223,154" coordsize="149,114" path="m2371,154l2370,154,2369,154,2369,154,2368,154,2340,242,2334,262,2334,262,2327,242,2299,159,2299,158,2299,158,2298,158,2297,158,2296,158,2296,158,2295,159,2267,243,2261,262,2261,262,2255,244,2226,155,2226,154,2226,154,2225,154,2224,154,2223,154,2223,154,2223,155,2259,266,2259,267,2260,267,2261,267,2262,267,2263,266,2292,177,2294,173,2296,168,2297,163,2297,163,2299,168,2300,173,2302,177,2332,266,2332,267,2332,267,2333,267,2335,267,2335,267,2336,267,2336,266,2372,155,2372,154,2372,154,2371,154xe" filled="false" stroked="true" strokeweight="1pt" strokecolor="#58595b">
                <v:path arrowok="t"/>
              </v:shape>
            </v:group>
            <v:group style="position:absolute;left:2426;top:153;width:88;height:113" coordorigin="2426,153" coordsize="88,113">
              <v:shape style="position:absolute;left:2426;top:153;width:88;height:113" coordorigin="2426,153" coordsize="88,113" path="m2435,158l2428,160,2426,163,2426,169,2426,265,2426,266,2427,266,2427,266,2429,266,2429,266,2430,266,2430,265,2430,169,2430,165,2430,163,2435,160,2443,157,2456,153,2473,153,2497,159,2509,175,2511,265,2511,266,2512,266,2512,266,2514,266,2514,266,2514,266,2514,265,2514,192,2510,169,2496,155,2464,153,2446,154,2436,157,2435,158xe" filled="false" stroked="true" strokeweight="1pt" strokecolor="#58595b">
                <v:path arrowok="t"/>
              </v:shape>
            </v:group>
            <v:group style="position:absolute;left:2572;top:151;width:89;height:116" coordorigin="2572,151" coordsize="89,116">
              <v:shape style="position:absolute;left:2572;top:151;width:89;height:116" coordorigin="2572,151" coordsize="89,116" path="m2575,181l2583,202,2602,210,2633,214,2651,222,2657,237,2651,255,2632,265,2604,263,2586,256,2576,242,2575,239,2574,239,2574,239,2573,239,2572,240,2572,240,2572,241,2584,259,2602,267,2635,265,2653,257,2660,244,2653,221,2636,211,2606,207,2587,200,2579,186,2585,164,2603,155,2633,157,2649,165,2657,176,2657,177,2658,176,2659,176,2659,176,2659,175,2659,175,2648,160,2629,151,2598,154,2581,164,2575,179,2575,181xe" filled="false" stroked="true" strokeweight="1pt" strokecolor="#58595b">
                <v:path arrowok="t"/>
              </v:shape>
            </v:group>
            <v:group style="position:absolute;left:2705;top:154;width:101;height:114" coordorigin="2705,154" coordsize="101,114">
              <v:shape style="position:absolute;left:2705;top:154;width:101;height:114" coordorigin="2705,154" coordsize="101,114" path="m2804,154l2803,154,2802,154,2802,154,2802,154,2761,249,2755,263,2755,263,2753,258,2751,253,2749,249,2708,155,2708,154,2708,154,2707,154,2706,154,2705,154,2705,154,2705,155,2753,266,2753,267,2754,267,2754,267,2755,267,2756,267,2756,267,2757,266,2805,154,2805,154,2805,154,2804,154xe" filled="false" stroked="true" strokeweight="1pt" strokecolor="#58595b">
                <v:path arrowok="t"/>
              </v:shape>
            </v:group>
            <v:group style="position:absolute;left:2857;top:116;width:7;height:7" coordorigin="2857,116" coordsize="7,7">
              <v:shape style="position:absolute;left:2857;top:116;width:7;height:7" coordorigin="2857,116" coordsize="7,7" path="m2861,116l2860,116,2858,116,2857,116,2857,118,2857,119,2857,121,2858,122,2860,122,2861,122,2863,122,2863,121,2863,119,2863,118,2863,116,2863,116,2861,116xe" filled="false" stroked="true" strokeweight="1pt" strokecolor="#58595b">
                <v:path arrowok="t"/>
              </v:shape>
            </v:group>
            <v:group style="position:absolute;left:2859;top:154;width:4;height:113" coordorigin="2859,154" coordsize="4,113">
              <v:shape style="position:absolute;left:2859;top:154;width:4;height:113" coordorigin="2859,154" coordsize="4,113" path="m2861,154l2859,154,2859,154,2859,154,2859,154,2859,265,2859,266,2859,266,2859,266,2861,266,2861,266,2862,266,2862,265,2862,154,2862,154,2861,154,2861,154xe" filled="false" stroked="true" strokeweight="1pt" strokecolor="#58595b">
                <v:path arrowok="t"/>
              </v:shape>
            </v:group>
            <v:group style="position:absolute;left:2929;top:103;width:4;height:163" coordorigin="2929,103" coordsize="4,163">
              <v:shape style="position:absolute;left:2929;top:103;width:4;height:163" coordorigin="2929,103" coordsize="4,163" path="m2932,265l2932,104,2932,103,2932,103,2931,103,2930,103,2929,103,2929,103,2929,104,2929,265,2929,266,2929,266,2930,266,2931,266,2932,266,2932,266,2932,265xe" filled="false" stroked="true" strokeweight="1pt" strokecolor="#58595b">
                <v:path arrowok="t"/>
              </v:shape>
            </v:group>
            <v:group style="position:absolute;left:3000;top:103;width:4;height:163" coordorigin="3000,103" coordsize="4,163">
              <v:shape style="position:absolute;left:3000;top:103;width:4;height:163" coordorigin="3000,103" coordsize="4,163" path="m3003,265l3003,104,3003,103,3003,103,3002,103,3001,103,3000,103,3000,103,3000,104,3000,265,3000,266,3000,266,3001,266,3002,266,3003,266,3003,266,3003,265xe" filled="false" stroked="true" strokeweight="1pt" strokecolor="#58595b">
                <v:path arrowok="t"/>
              </v:shape>
            </v:group>
            <v:group style="position:absolute;left:3066;top:151;width:93;height:119" coordorigin="3066,151" coordsize="93,119">
              <v:shape style="position:absolute;left:3066;top:151;width:93;height:119" coordorigin="3066,151" coordsize="93,119" path="m3066,196l3066,227,3071,249,3085,263,3109,269,3134,265,3149,254,3157,242,3157,241,3157,241,3156,240,3155,240,3155,240,3154,241,3143,256,3124,265,3094,262,3077,251,3070,235,3069,209,3155,209,3157,209,3158,208,3158,206,3158,196,3154,173,3141,158,3119,151,3092,155,3075,167,3067,185,3066,196xe" filled="false" stroked="true" strokeweight="1pt" strokecolor="#58595b">
                <v:path arrowok="t"/>
              </v:shape>
            </v:group>
            <v:group style="position:absolute;left:3069;top:153;width:87;height:53" coordorigin="3069,153" coordsize="87,53">
              <v:shape style="position:absolute;left:3069;top:153;width:87;height:53" coordorigin="3069,153" coordsize="87,53" path="m3155,196l3155,206,3069,206,3069,196,3074,174,3088,159,3111,153,3136,159,3150,173,3155,195,3155,196xe" filled="false" stroked="true" strokeweight="1pt" strokecolor="#58595b">
                <v:path arrowok="t"/>
              </v:shape>
            </v:group>
            <v:group style="position:absolute;left:3206;top:258;width:15;height:35" coordorigin="3206,258" coordsize="15,35">
              <v:shape style="position:absolute;left:3206;top:258;width:15;height:35" coordorigin="3206,258" coordsize="15,35" path="m3208,292l3220,260,3220,259,3220,258,3219,258,3217,258,3216,258,3216,258,3215,260,3206,292,3206,292,3206,292,3207,292,3207,292,3208,292,3208,292,3208,292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7.935699pt;margin-top:4.979996pt;width:22.95pt;height:9.450pt;mso-position-horizontal-relative:page;mso-position-vertical-relative:paragraph;z-index:-83776" coordorigin="3359,100" coordsize="459,189">
            <v:group style="position:absolute;left:3369;top:110;width:119;height:169" coordorigin="3369,110" coordsize="119,169">
              <v:shape style="position:absolute;left:3369;top:110;width:119;height:169" coordorigin="3369,110" coordsize="119,169" path="m3487,275l3470,255,3480,239,3484,218,3484,160,3481,137,3469,120,3450,110,3418,111,3395,117,3379,127,3371,142,3369,216,3373,238,3384,255,3403,266,3433,267,3452,264,3464,259,3485,277,3485,278,3486,278,3486,277,3487,277,3488,276,3488,276,3487,275xe" filled="false" stroked="true" strokeweight="1pt" strokecolor="#58595b">
                <v:path arrowok="t"/>
              </v:shape>
            </v:group>
            <v:group style="position:absolute;left:3372;top:112;width:110;height:153" coordorigin="3372,112" coordsize="110,153">
              <v:shape style="position:absolute;left:3372;top:112;width:110;height:153" coordorigin="3372,112" coordsize="110,153" path="m3372,215l3372,160,3376,138,3388,121,3408,112,3439,113,3461,121,3474,133,3480,150,3481,215,3477,238,3465,254,3445,264,3414,262,3392,255,3379,242,3373,225,3372,215xe" filled="false" stroked="true" strokeweight="1pt" strokecolor="#58595b">
                <v:path arrowok="t"/>
              </v:shape>
            </v:group>
            <v:group style="position:absolute;left:3553;top:110;width:91;height:157" coordorigin="3553,110" coordsize="91,157">
              <v:shape style="position:absolute;left:3553;top:110;width:91;height:157" coordorigin="3553,110" coordsize="91,157" path="m3555,110l3554,110,3553,110,3553,110,3553,110,3553,265,3553,266,3553,266,3554,266,3643,266,3643,266,3644,266,3644,265,3644,264,3644,263,3643,263,3643,263,3556,263,3556,110,3556,110,3556,110,3555,110xe" filled="false" stroked="true" strokeweight="1.0pt" strokecolor="#58595b">
                <v:path arrowok="t"/>
              </v:shape>
            </v:group>
            <v:group style="position:absolute;left:3699;top:110;width:109;height:157" coordorigin="3699,110" coordsize="109,157">
              <v:shape style="position:absolute;left:3699;top:110;width:109;height:157" coordorigin="3699,110" coordsize="109,157" path="m3743,110l3700,110,3699,110,3699,110,3699,110,3699,265,3699,266,3699,266,3700,266,3743,266,3769,262,3788,252,3801,236,3807,215,3807,168,3803,145,3793,127,3775,116,3752,110,3743,110xe" filled="false" stroked="true" strokeweight="1pt" strokecolor="#58595b">
                <v:path arrowok="t"/>
              </v:shape>
            </v:group>
            <v:group style="position:absolute;left:3702;top:113;width:102;height:151" coordorigin="3702,113" coordsize="102,151">
              <v:shape style="position:absolute;left:3702;top:113;width:102;height:151" coordorigin="3702,113" coordsize="102,151" path="m3804,168l3804,208,3800,230,3789,247,3770,258,3746,263,3702,263,3702,113,3743,113,3769,116,3787,127,3799,143,3804,165,3804,16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6.687834pt;width:30.85pt;height:30pt;mso-position-horizontal-relative:page;mso-position-vertical-relative:paragraph;z-index:4264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12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16"/>
        </w:rPr>
        <w:t>to</w:t>
      </w:r>
      <w:r>
        <w:rPr>
          <w:rFonts w:ascii="Panton Thin"/>
          <w:b w:val="0"/>
          <w:color w:val="58595B"/>
          <w:spacing w:val="-24"/>
        </w:rPr>
        <w:t> </w:t>
      </w:r>
      <w:r>
        <w:rPr>
          <w:rFonts w:ascii="Panton Thin"/>
          <w:b w:val="0"/>
          <w:color w:val="58595B"/>
          <w:spacing w:val="33"/>
        </w:rPr>
        <w:t>wn</w:t>
      </w:r>
      <w:r>
        <w:rPr>
          <w:rFonts w:ascii="Panton Thin"/>
          <w:b w:val="0"/>
          <w:color w:val="58595B"/>
        </w:rPr>
        <w:t>s</w:t>
      </w:r>
      <w:r>
        <w:rPr>
          <w:rFonts w:ascii="Panton Thin"/>
          <w:b w:val="0"/>
          <w:color w:val="58595B"/>
          <w:spacing w:val="-26"/>
        </w:rPr>
        <w:t> </w:t>
      </w:r>
      <w:r>
        <w:rPr>
          <w:rFonts w:ascii="Panton Thin"/>
          <w:b w:val="0"/>
          <w:color w:val="58595B"/>
          <w:spacing w:val="33"/>
        </w:rPr>
        <w:t>ville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187" w:lineRule="auto" w:before="97"/>
        <w:ind w:left="1723" w:right="0"/>
        <w:jc w:val="left"/>
      </w:pP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>
          <w:color w:val="939598"/>
        </w:rPr>
        <w:t> incl.</w:t>
      </w:r>
      <w:r>
        <w:rPr>
          <w:color w:val="939598"/>
          <w:spacing w:val="29"/>
        </w:rPr>
        <w:t> </w:t>
      </w:r>
      <w:r>
        <w:rPr>
          <w:color w:val="939598"/>
          <w:spacing w:val="-1"/>
        </w:rPr>
        <w:t>mental</w:t>
      </w:r>
      <w:r>
        <w:rPr>
          <w:color w:val="939598"/>
        </w:rPr>
        <w:t> health specific disability</w:t>
      </w:r>
      <w:r>
        <w:rPr/>
      </w:r>
    </w:p>
    <w:p>
      <w:pPr>
        <w:pStyle w:val="BodyText"/>
        <w:spacing w:line="76" w:lineRule="exact"/>
        <w:ind w:left="1907" w:right="0" w:hanging="82"/>
        <w:jc w:val="left"/>
      </w:pPr>
      <w:r>
        <w:rPr/>
        <w:br w:type="column"/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pStyle w:val="BodyText"/>
        <w:spacing w:line="240" w:lineRule="auto" w:before="99"/>
        <w:ind w:left="1907" w:right="0"/>
        <w:jc w:val="left"/>
        <w:rPr>
          <w:rFonts w:ascii="Panton Thin" w:hAnsi="Panton Thin" w:cs="Panton Thin" w:eastAsia="Panton Thin"/>
        </w:rPr>
      </w:pPr>
      <w:r>
        <w:rPr/>
        <w:pict>
          <v:shape style="position:absolute;margin-left:334.492889pt;margin-top:8.033333pt;width:31.65pt;height:30pt;mso-position-horizontal-relative:page;mso-position-vertical-relative:paragraph;z-index:428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19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mu</w:t>
      </w:r>
      <w:r>
        <w:rPr>
          <w:rFonts w:ascii="Panton Thin"/>
          <w:b w:val="0"/>
          <w:color w:val="58595B"/>
          <w:spacing w:val="25"/>
        </w:rPr>
        <w:t>r</w:t>
      </w:r>
      <w:r>
        <w:rPr>
          <w:rFonts w:ascii="Panton Thin"/>
          <w:b w:val="0"/>
          <w:color w:val="58595B"/>
          <w:spacing w:val="33"/>
        </w:rPr>
        <w:t>gon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187" w:lineRule="auto" w:before="97"/>
        <w:ind w:left="1907" w:right="393"/>
        <w:jc w:val="left"/>
      </w:pPr>
      <w:r>
        <w:rPr>
          <w:color w:val="939598"/>
          <w:spacing w:val="-1"/>
        </w:rPr>
        <w:t>mental</w:t>
      </w:r>
      <w:r>
        <w:rPr>
          <w:color w:val="939598"/>
        </w:rPr>
        <w:t> health specific disability</w:t>
      </w:r>
      <w:r>
        <w:rPr>
          <w:color w:val="939598"/>
          <w:spacing w:val="24"/>
        </w:rPr>
        <w:t>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pStyle w:val="BodyText"/>
        <w:spacing w:line="220" w:lineRule="exact" w:before="162"/>
        <w:ind w:left="1921" w:right="919"/>
        <w:jc w:val="left"/>
        <w:rPr>
          <w:rFonts w:ascii="Panton Thin" w:hAnsi="Panton Thin" w:cs="Panton Thin" w:eastAsia="Panton Thin"/>
        </w:rPr>
      </w:pPr>
      <w:r>
        <w:rPr/>
        <w:pict>
          <v:shape style="position:absolute;margin-left:333.23291pt;margin-top:8.782037pt;width:35.950pt;height:30pt;mso-position-horizontal-relative:page;mso-position-vertical-relative:paragraph;z-index:431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20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sunshin</w:t>
      </w:r>
      <w:r>
        <w:rPr>
          <w:rFonts w:ascii="Panton Thin"/>
          <w:b w:val="0"/>
          <w:color w:val="58595B"/>
        </w:rPr>
        <w:t>e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coast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901"/>
        </w:rPr>
        <w:t> </w:t>
      </w:r>
      <w:r>
        <w:rPr>
          <w:rFonts w:ascii="Panton Thin"/>
          <w:b w:val="0"/>
          <w:color w:val="58595B"/>
        </w:rPr>
        <w:t>(</w:t>
      </w:r>
      <w:r>
        <w:rPr>
          <w:rFonts w:ascii="Panton Thin"/>
          <w:b w:val="0"/>
          <w:color w:val="58595B"/>
          <w:spacing w:val="-29"/>
        </w:rPr>
        <w:t> </w:t>
      </w:r>
      <w:r>
        <w:rPr>
          <w:rFonts w:ascii="Panton Thin"/>
          <w:b w:val="0"/>
          <w:color w:val="58595B"/>
          <w:spacing w:val="33"/>
        </w:rPr>
        <w:t>calound</w:t>
      </w:r>
      <w:r>
        <w:rPr>
          <w:rFonts w:ascii="Panton Thin"/>
          <w:b w:val="0"/>
          <w:color w:val="58595B"/>
          <w:spacing w:val="27"/>
        </w:rPr>
        <w:t>r</w:t>
      </w:r>
      <w:r>
        <w:rPr>
          <w:rFonts w:ascii="Panton Thin"/>
          <w:b w:val="0"/>
          <w:color w:val="58595B"/>
          <w:spacing w:val="33"/>
        </w:rPr>
        <w:t>a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maleny</w:t>
      </w:r>
      <w:r>
        <w:rPr>
          <w:rFonts w:ascii="Panton Thin"/>
          <w:b w:val="0"/>
          <w:color w:val="58595B"/>
        </w:rPr>
        <w:t>,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20" w:lineRule="exact"/>
        <w:ind w:left="1921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3"/>
        </w:rPr>
        <w:t>ma</w:t>
      </w:r>
      <w:r>
        <w:rPr>
          <w:rFonts w:ascii="Panton Thin"/>
          <w:b w:val="0"/>
          <w:color w:val="58595B"/>
          <w:spacing w:val="24"/>
        </w:rPr>
        <w:t>r</w:t>
      </w:r>
      <w:r>
        <w:rPr>
          <w:rFonts w:ascii="Panton Thin"/>
          <w:b w:val="0"/>
          <w:color w:val="58595B"/>
          <w:spacing w:val="33"/>
        </w:rPr>
        <w:t>oochydo</w:t>
      </w:r>
      <w:r>
        <w:rPr>
          <w:rFonts w:ascii="Panton Thin"/>
          <w:b w:val="0"/>
          <w:color w:val="58595B"/>
          <w:spacing w:val="24"/>
        </w:rPr>
        <w:t>r</w:t>
      </w:r>
      <w:r>
        <w:rPr>
          <w:rFonts w:ascii="Panton Thin"/>
          <w:b w:val="0"/>
          <w:color w:val="58595B"/>
          <w:spacing w:val="33"/>
        </w:rPr>
        <w:t>e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noosa</w:t>
      </w:r>
      <w:r>
        <w:rPr>
          <w:rFonts w:ascii="Panton Thin"/>
          <w:b w:val="0"/>
          <w:color w:val="58595B"/>
        </w:rPr>
        <w:t>,</w:t>
      </w:r>
      <w:r>
        <w:rPr>
          <w:rFonts w:ascii="Panton Thin"/>
          <w:b w:val="0"/>
          <w:color w:val="58595B"/>
          <w:spacing w:val="1063"/>
        </w:rPr>
        <w:t> </w:t>
      </w:r>
      <w:r>
        <w:rPr>
          <w:rFonts w:ascii="Panton Thin"/>
          <w:b w:val="0"/>
          <w:color w:val="58595B"/>
          <w:spacing w:val="33"/>
        </w:rPr>
        <w:t>nambou</w:t>
      </w:r>
      <w:r>
        <w:rPr>
          <w:rFonts w:ascii="Panton Thin"/>
          <w:b w:val="0"/>
          <w:color w:val="58595B"/>
          <w:spacing w:val="21"/>
        </w:rPr>
        <w:t>r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gympi</w:t>
      </w:r>
      <w:r>
        <w:rPr>
          <w:rFonts w:ascii="Panton Thin"/>
          <w:b w:val="0"/>
          <w:color w:val="58595B"/>
          <w:spacing w:val="27"/>
        </w:rPr>
        <w:t>e</w:t>
      </w:r>
      <w:r>
        <w:rPr>
          <w:rFonts w:ascii="Panton Thin"/>
          <w:b w:val="0"/>
          <w:color w:val="58595B"/>
        </w:rPr>
        <w:t>)</w:t>
      </w:r>
      <w:r>
        <w:rPr>
          <w:rFonts w:ascii="Panton Thin"/>
        </w:rPr>
      </w:r>
    </w:p>
    <w:p>
      <w:pPr>
        <w:pStyle w:val="BodyText"/>
        <w:spacing w:line="187" w:lineRule="auto" w:before="110"/>
        <w:ind w:left="1921" w:right="0"/>
        <w:jc w:val="left"/>
      </w:pP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>
          <w:color w:val="939598"/>
        </w:rPr>
        <w:t> incl.</w:t>
      </w:r>
      <w:r>
        <w:rPr>
          <w:color w:val="939598"/>
          <w:spacing w:val="29"/>
        </w:rPr>
        <w:t> </w:t>
      </w:r>
      <w:r>
        <w:rPr>
          <w:color w:val="939598"/>
          <w:spacing w:val="-1"/>
        </w:rPr>
        <w:t>mental</w:t>
      </w:r>
      <w:r>
        <w:rPr>
          <w:color w:val="939598"/>
        </w:rPr>
        <w:t> health specific disability</w:t>
      </w:r>
      <w:r>
        <w:rPr>
          <w:color w:val="939598"/>
          <w:spacing w:val="24"/>
        </w:rPr>
        <w:t>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12"/>
        <w:rPr>
          <w:rFonts w:ascii="DINOT" w:hAnsi="DINOT" w:cs="DINOT" w:eastAsia="DINOT"/>
          <w:sz w:val="19"/>
          <w:szCs w:val="19"/>
        </w:rPr>
      </w:pPr>
    </w:p>
    <w:p>
      <w:pPr>
        <w:pStyle w:val="BodyText"/>
        <w:spacing w:line="240" w:lineRule="auto"/>
        <w:ind w:left="1917" w:right="0"/>
        <w:jc w:val="left"/>
        <w:rPr>
          <w:rFonts w:ascii="Panton Thin" w:hAnsi="Panton Thin" w:cs="Panton Thin" w:eastAsia="Panton Thin"/>
        </w:rPr>
      </w:pPr>
      <w:r>
        <w:rPr/>
        <w:pict>
          <v:shape style="position:absolute;margin-left:330.082886pt;margin-top:-.622654pt;width:30.85pt;height:30pt;mso-position-horizontal-relative:page;mso-position-vertical-relative:paragraph;z-index:4336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21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sunshin</w:t>
      </w:r>
      <w:r>
        <w:rPr>
          <w:rFonts w:ascii="Panton Thin"/>
          <w:b w:val="0"/>
          <w:color w:val="58595B"/>
        </w:rPr>
        <w:t>e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coast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187" w:lineRule="auto" w:before="97"/>
        <w:ind w:left="1917" w:right="919"/>
        <w:jc w:val="left"/>
      </w:pPr>
      <w:r>
        <w:rPr>
          <w:color w:val="939598"/>
        </w:rPr>
        <w:t>social &amp; </w:t>
      </w:r>
      <w:r>
        <w:rPr>
          <w:color w:val="939598"/>
          <w:spacing w:val="-1"/>
        </w:rPr>
        <w:t>community</w:t>
      </w:r>
      <w:r>
        <w:rPr>
          <w:color w:val="939598"/>
          <w:spacing w:val="25"/>
        </w:rPr>
        <w:t> </w:t>
      </w:r>
      <w:r>
        <w:rPr>
          <w:color w:val="939598"/>
          <w:spacing w:val="-2"/>
        </w:rPr>
        <w:t>programs</w:t>
      </w:r>
      <w:r>
        <w:rPr/>
      </w:r>
    </w:p>
    <w:p>
      <w:pPr>
        <w:pStyle w:val="BodyText"/>
        <w:spacing w:line="187" w:lineRule="auto" w:before="57"/>
        <w:ind w:left="1917" w:right="1628"/>
        <w:jc w:val="left"/>
      </w:pPr>
      <w:r>
        <w:rPr>
          <w:color w:val="939598"/>
        </w:rPr>
        <w:t>national disability </w:t>
      </w:r>
      <w:r>
        <w:rPr>
          <w:color w:val="939598"/>
          <w:spacing w:val="-1"/>
        </w:rPr>
        <w:t>coordination</w:t>
      </w:r>
      <w:r>
        <w:rPr>
          <w:color w:val="939598"/>
          <w:spacing w:val="22"/>
        </w:rPr>
        <w:t> </w:t>
      </w:r>
      <w:r>
        <w:rPr>
          <w:color w:val="939598"/>
          <w:spacing w:val="-1"/>
        </w:rPr>
        <w:t>officer</w:t>
      </w:r>
      <w:r>
        <w:rPr>
          <w:color w:val="939598"/>
        </w:rPr>
        <w:t> </w:t>
      </w:r>
      <w:r>
        <w:rPr>
          <w:color w:val="939598"/>
          <w:spacing w:val="-2"/>
        </w:rPr>
        <w:t>programme</w:t>
      </w:r>
      <w:r>
        <w:rPr>
          <w:color w:val="939598"/>
          <w:spacing w:val="23"/>
        </w:rPr>
        <w:t> </w:t>
      </w:r>
      <w:r>
        <w:rPr>
          <w:color w:val="939598"/>
          <w:spacing w:val="-1"/>
        </w:rPr>
        <w:t>(region</w:t>
      </w:r>
      <w:r>
        <w:rPr>
          <w:color w:val="939598"/>
        </w:rPr>
        <w:t> 20)</w:t>
      </w:r>
      <w:r>
        <w:rPr/>
      </w:r>
    </w:p>
    <w:p>
      <w:pPr>
        <w:tabs>
          <w:tab w:pos="3888" w:val="left" w:leader="none"/>
          <w:tab w:pos="5269" w:val="left" w:leader="none"/>
        </w:tabs>
        <w:spacing w:line="208" w:lineRule="exact" w:before="0"/>
        <w:ind w:left="3460" w:right="0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color w:val="FFFFFF"/>
          <w:sz w:val="18"/>
        </w:rPr>
        <w:t>3</w:t>
        <w:tab/>
      </w:r>
      <w:r>
        <w:rPr>
          <w:rFonts w:ascii="Panton Thin"/>
          <w:b w:val="0"/>
          <w:color w:val="FFFFFF"/>
          <w:position w:val="10"/>
          <w:sz w:val="18"/>
        </w:rPr>
        <w:t>4</w:t>
        <w:tab/>
      </w:r>
      <w:r>
        <w:rPr>
          <w:rFonts w:ascii="Panton Thin"/>
          <w:b w:val="0"/>
          <w:color w:val="FFFFFF"/>
          <w:sz w:val="18"/>
        </w:rPr>
        <w:t>9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8"/>
          <w:szCs w:val="2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8"/>
          <w:szCs w:val="28"/>
        </w:rPr>
      </w:pPr>
    </w:p>
    <w:p>
      <w:pPr>
        <w:spacing w:before="215"/>
        <w:ind w:left="0" w:right="457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2</w:t>
      </w:r>
      <w:r>
        <w:rPr>
          <w:rFonts w:ascii="Panton Thin"/>
          <w:sz w:val="18"/>
        </w:rPr>
      </w:r>
    </w:p>
    <w:p>
      <w:pPr>
        <w:spacing w:line="240" w:lineRule="auto" w:before="7"/>
        <w:rPr>
          <w:rFonts w:ascii="Panton Thin" w:hAnsi="Panton Thin" w:cs="Panton Thin" w:eastAsia="Panton Thin"/>
          <w:b w:val="0"/>
          <w:bCs w:val="0"/>
          <w:sz w:val="23"/>
          <w:szCs w:val="23"/>
        </w:rPr>
      </w:pPr>
    </w:p>
    <w:p>
      <w:pPr>
        <w:spacing w:before="0"/>
        <w:ind w:left="893" w:right="0" w:firstLine="0"/>
        <w:jc w:val="lef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1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7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before="0"/>
        <w:ind w:left="0" w:right="757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5  </w:t>
      </w:r>
      <w:r>
        <w:rPr>
          <w:rFonts w:ascii="Panton Thin"/>
          <w:b w:val="0"/>
          <w:color w:val="FFFFFF"/>
          <w:spacing w:val="26"/>
          <w:sz w:val="18"/>
        </w:rPr>
        <w:t> </w:t>
      </w:r>
      <w:r>
        <w:rPr>
          <w:rFonts w:ascii="Panton Thin"/>
          <w:b w:val="0"/>
          <w:color w:val="FFFFFF"/>
          <w:position w:val="1"/>
          <w:sz w:val="18"/>
        </w:rPr>
        <w:t>6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before="147"/>
        <w:ind w:left="199" w:right="0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11</w:t>
      </w:r>
      <w:r>
        <w:rPr>
          <w:rFonts w:ascii="Panton Thin"/>
          <w:sz w:val="18"/>
        </w:rPr>
      </w:r>
    </w:p>
    <w:p>
      <w:pPr>
        <w:spacing w:before="128"/>
        <w:ind w:left="0" w:right="222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10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9"/>
        <w:rPr>
          <w:rFonts w:ascii="Panton Thin" w:hAnsi="Panton Thin" w:cs="Panton Thin" w:eastAsia="Panton Thin"/>
          <w:b w:val="0"/>
          <w:bCs w:val="0"/>
          <w:sz w:val="25"/>
          <w:szCs w:val="25"/>
        </w:rPr>
      </w:pPr>
    </w:p>
    <w:p>
      <w:pPr>
        <w:spacing w:before="0"/>
        <w:ind w:left="0" w:right="47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12</w:t>
      </w:r>
      <w:r>
        <w:rPr>
          <w:rFonts w:ascii="Panton Thin"/>
          <w:b w:val="0"/>
          <w:color w:val="FFFFFF"/>
          <w:spacing w:val="18"/>
          <w:sz w:val="18"/>
        </w:rPr>
        <w:t> </w:t>
      </w:r>
      <w:r>
        <w:rPr>
          <w:rFonts w:ascii="Panton Thin"/>
          <w:b w:val="0"/>
          <w:color w:val="FFFFFF"/>
          <w:position w:val="-3"/>
          <w:sz w:val="18"/>
        </w:rPr>
        <w:t>13</w:t>
      </w:r>
      <w:r>
        <w:rPr>
          <w:rFonts w:ascii="Panton Thin"/>
          <w:sz w:val="18"/>
        </w:rPr>
      </w:r>
    </w:p>
    <w:p>
      <w:pPr>
        <w:spacing w:before="113"/>
        <w:ind w:left="0" w:right="0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w w:val="95"/>
          <w:sz w:val="18"/>
        </w:rPr>
        <w:t>14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  <w:r>
        <w:rPr/>
        <w:br w:type="column"/>
      </w:r>
      <w:r>
        <w:rPr>
          <w:rFonts w:ascii="Panton Thin"/>
          <w:b w:val="0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before="0"/>
        <w:ind w:left="557" w:right="0" w:firstLine="0"/>
        <w:jc w:val="lef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17 </w:t>
      </w:r>
      <w:r>
        <w:rPr>
          <w:rFonts w:ascii="Panton Thin"/>
          <w:b w:val="0"/>
          <w:color w:val="FFFFFF"/>
          <w:spacing w:val="16"/>
          <w:sz w:val="18"/>
        </w:rPr>
        <w:t> </w:t>
      </w:r>
      <w:r>
        <w:rPr>
          <w:rFonts w:ascii="Panton Thin"/>
          <w:b w:val="0"/>
          <w:color w:val="FFFFFF"/>
          <w:sz w:val="18"/>
        </w:rPr>
        <w:t>18</w:t>
      </w:r>
      <w:r>
        <w:rPr>
          <w:rFonts w:ascii="Panton Thin"/>
          <w:sz w:val="18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uto" w:before="9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tabs>
          <w:tab w:pos="401" w:val="left" w:leader="none"/>
        </w:tabs>
        <w:spacing w:line="302" w:lineRule="exact" w:before="0"/>
        <w:ind w:left="0" w:right="301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w w:val="95"/>
          <w:position w:val="-5"/>
          <w:sz w:val="18"/>
        </w:rPr>
        <w:t>19</w:t>
        <w:tab/>
      </w:r>
      <w:r>
        <w:rPr>
          <w:rFonts w:ascii="Panton Thin"/>
          <w:b w:val="0"/>
          <w:color w:val="FFFFFF"/>
          <w:sz w:val="18"/>
        </w:rPr>
        <w:t>20</w:t>
      </w:r>
      <w:r>
        <w:rPr>
          <w:rFonts w:ascii="Panton Thin"/>
          <w:b w:val="0"/>
          <w:color w:val="FFFFFF"/>
          <w:spacing w:val="20"/>
          <w:sz w:val="18"/>
        </w:rPr>
        <w:t> </w:t>
      </w:r>
      <w:r>
        <w:rPr>
          <w:rFonts w:ascii="Panton Thin"/>
          <w:b w:val="0"/>
          <w:color w:val="FFFFFF"/>
          <w:position w:val="-12"/>
          <w:sz w:val="18"/>
        </w:rPr>
        <w:t>23</w:t>
      </w:r>
      <w:r>
        <w:rPr>
          <w:rFonts w:ascii="Panton Thin"/>
          <w:sz w:val="18"/>
        </w:rPr>
      </w:r>
    </w:p>
    <w:p>
      <w:pPr>
        <w:spacing w:line="150" w:lineRule="exact" w:before="0"/>
        <w:ind w:left="636" w:right="0" w:firstLine="0"/>
        <w:jc w:val="center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z w:val="18"/>
        </w:rPr>
        <w:t>21</w:t>
      </w:r>
      <w:r>
        <w:rPr>
          <w:rFonts w:ascii="Panton Thin"/>
          <w:sz w:val="18"/>
        </w:rPr>
      </w:r>
    </w:p>
    <w:p>
      <w:pPr>
        <w:spacing w:line="194" w:lineRule="exact" w:before="0"/>
        <w:ind w:left="0" w:right="344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w w:val="95"/>
          <w:sz w:val="18"/>
        </w:rPr>
        <w:t>22</w:t>
      </w:r>
      <w:r>
        <w:rPr>
          <w:rFonts w:ascii="Panton Thin"/>
          <w:sz w:val="18"/>
        </w:rPr>
      </w:r>
    </w:p>
    <w:p>
      <w:pPr>
        <w:spacing w:before="7"/>
        <w:ind w:left="0" w:right="175" w:firstLine="0"/>
        <w:jc w:val="right"/>
        <w:rPr>
          <w:rFonts w:ascii="Panton Thin" w:hAnsi="Panton Thin" w:cs="Panton Thin" w:eastAsia="Panton Thin"/>
          <w:sz w:val="18"/>
          <w:szCs w:val="18"/>
        </w:rPr>
      </w:pPr>
      <w:r>
        <w:rPr>
          <w:rFonts w:ascii="Panton Thin"/>
          <w:b w:val="0"/>
          <w:color w:val="FFFFFF"/>
          <w:spacing w:val="-5"/>
          <w:sz w:val="18"/>
        </w:rPr>
        <w:t>24</w:t>
      </w:r>
      <w:r>
        <w:rPr>
          <w:rFonts w:ascii="Panton Thin"/>
          <w:sz w:val="18"/>
        </w:rPr>
      </w:r>
    </w:p>
    <w:p>
      <w:pPr>
        <w:spacing w:after="0"/>
        <w:jc w:val="right"/>
        <w:rPr>
          <w:rFonts w:ascii="Panton Thin" w:hAnsi="Panton Thin" w:cs="Panton Thin" w:eastAsia="Panton Thin"/>
          <w:sz w:val="18"/>
          <w:szCs w:val="18"/>
        </w:rPr>
        <w:sectPr>
          <w:type w:val="continuous"/>
          <w:pgSz w:w="23820" w:h="16840" w:orient="landscape"/>
          <w:pgMar w:top="1580" w:bottom="280" w:left="240" w:right="220"/>
          <w:cols w:num="5" w:equalWidth="0">
            <w:col w:w="5261" w:space="207"/>
            <w:col w:w="5379" w:space="1194"/>
            <w:col w:w="5379" w:space="1742"/>
            <w:col w:w="2204" w:space="40"/>
            <w:col w:w="1954"/>
          </w:cols>
        </w:sectPr>
      </w:pPr>
    </w:p>
    <w:p>
      <w:pPr>
        <w:pStyle w:val="Heading3"/>
        <w:spacing w:line="630" w:lineRule="exact"/>
        <w:ind w:left="893" w:right="0"/>
        <w:jc w:val="left"/>
      </w:pPr>
      <w:r>
        <w:rPr/>
        <w:pict>
          <v:group style="position:absolute;margin-left:97.679497pt;margin-top:3.818728pt;width:63.85pt;height:10.5pt;mso-position-horizontal-relative:page;mso-position-vertical-relative:paragraph;z-index:-83752" coordorigin="1954,76" coordsize="1277,210">
            <v:group style="position:absolute;left:1964;top:111;width:71;height:142" coordorigin="1964,111" coordsize="71,142">
              <v:shape style="position:absolute;left:1964;top:111;width:71;height:142" coordorigin="1964,111" coordsize="71,142" path="m1994,111l1992,111,1992,111,1992,111,1992,111,1992,137,1964,137,1964,137,1964,137,1964,138,1964,139,1964,140,1964,140,1964,140,1992,140,1992,211,1996,237,2009,249,2034,252,2034,252,2034,251,2034,250,2034,249,2034,249,2033,249,2008,245,1997,231,1995,140,2034,140,2034,140,2034,140,2034,139,2034,138,2034,137,2034,137,2034,137,1995,137,1995,111,1995,111,1994,111,1994,111xe" filled="false" stroked="true" strokeweight="1pt" strokecolor="#58595b">
                <v:path arrowok="t"/>
              </v:shape>
            </v:group>
            <v:group style="position:absolute;left:2081;top:138;width:92;height:111" coordorigin="2081,138" coordsize="92,111">
              <v:shape style="position:absolute;left:2081;top:138;width:92;height:111" coordorigin="2081,138" coordsize="92,111" path="m2081,170l2081,216,2087,236,2104,248,2136,248,2157,242,2169,231,2173,170,2167,151,2150,138,2118,138,2097,144,2085,155,2081,170xe" filled="false" stroked="true" strokeweight="1pt" strokecolor="#58595b">
                <v:path arrowok="t"/>
              </v:shape>
            </v:group>
            <v:group style="position:absolute;left:2084;top:139;width:86;height:108" coordorigin="2084,139" coordsize="86,108">
              <v:shape style="position:absolute;left:2084;top:139;width:86;height:108" coordorigin="2084,139" coordsize="86,108" path="m2170,170l2170,216,2163,235,2145,247,2114,245,2095,238,2085,225,2084,170,2091,151,2109,139,2139,141,2159,148,2168,161,2170,170xe" filled="false" stroked="true" strokeweight="1pt" strokecolor="#58595b">
                <v:path arrowok="t"/>
              </v:shape>
            </v:group>
            <v:group style="position:absolute;left:2223;top:137;width:149;height:114" coordorigin="2223,137" coordsize="149,114">
              <v:shape style="position:absolute;left:2223;top:137;width:149;height:114" coordorigin="2223,137" coordsize="149,114" path="m2371,137l2370,137,2369,137,2369,137,2368,138,2340,226,2334,245,2334,245,2327,225,2299,142,2299,142,2299,141,2298,141,2297,141,2296,141,2296,142,2295,142,2267,227,2261,245,2261,245,2255,227,2226,138,2226,137,2226,137,2225,137,2224,137,2223,137,2223,137,2223,138,2259,249,2259,250,2260,250,2261,250,2262,250,2263,249,2292,161,2294,156,2296,151,2297,146,2297,146,2299,151,2300,156,2302,161,2332,249,2332,250,2332,250,2333,250,2335,250,2335,250,2336,250,2336,249,2372,138,2372,137,2372,137,2371,137xe" filled="false" stroked="true" strokeweight="1pt" strokecolor="#58595b">
                <v:path arrowok="t"/>
              </v:shape>
            </v:group>
            <v:group style="position:absolute;left:2426;top:136;width:88;height:113" coordorigin="2426,136" coordsize="88,113">
              <v:shape style="position:absolute;left:2426;top:136;width:88;height:113" coordorigin="2426,136" coordsize="88,113" path="m2435,141l2428,144,2426,146,2426,153,2426,248,2426,249,2427,249,2427,249,2429,249,2429,249,2430,249,2430,248,2430,153,2430,149,2430,146,2435,144,2443,140,2456,137,2473,137,2497,142,2509,158,2511,248,2511,249,2512,249,2512,249,2514,249,2514,249,2514,249,2514,248,2514,176,2510,153,2496,139,2464,136,2446,138,2436,141,2435,141xe" filled="false" stroked="true" strokeweight="1pt" strokecolor="#58595b">
                <v:path arrowok="t"/>
              </v:shape>
            </v:group>
            <v:group style="position:absolute;left:2572;top:135;width:89;height:116" coordorigin="2572,135" coordsize="89,116">
              <v:shape style="position:absolute;left:2572;top:135;width:89;height:116" coordorigin="2572,135" coordsize="89,116" path="m2575,164l2583,185,2602,193,2633,197,2651,205,2657,220,2651,239,2632,248,2604,247,2586,240,2576,226,2575,222,2574,222,2574,222,2573,223,2572,223,2572,223,2572,224,2584,242,2602,251,2635,249,2653,241,2660,227,2653,204,2636,194,2606,191,2587,184,2579,169,2585,148,2603,138,2633,140,2649,148,2657,160,2657,160,2658,160,2659,159,2659,159,2659,159,2659,158,2648,143,2629,135,2598,138,2581,147,2575,162,2575,164xe" filled="false" stroked="true" strokeweight="1pt" strokecolor="#58595b">
                <v:path arrowok="t"/>
              </v:shape>
            </v:group>
            <v:group style="position:absolute;left:2705;top:137;width:101;height:114" coordorigin="2705,137" coordsize="101,114">
              <v:shape style="position:absolute;left:2705;top:137;width:101;height:114" coordorigin="2705,137" coordsize="101,114" path="m2804,137l2803,137,2802,137,2802,137,2802,138,2761,232,2755,246,2755,246,2753,241,2751,237,2749,232,2708,138,2708,137,2708,137,2707,137,2706,137,2705,137,2705,137,2705,138,2753,249,2753,250,2754,250,2754,250,2755,250,2756,250,2756,250,2757,249,2805,138,2805,137,2805,137,2804,137xe" filled="false" stroked="true" strokeweight="1pt" strokecolor="#58595b">
                <v:path arrowok="t"/>
              </v:shape>
            </v:group>
            <v:group style="position:absolute;left:2857;top:99;width:7;height:7" coordorigin="2857,99" coordsize="7,7">
              <v:shape style="position:absolute;left:2857;top:99;width:7;height:7" coordorigin="2857,99" coordsize="7,7" path="m2861,99l2860,99,2858,99,2857,100,2857,102,2857,102,2857,105,2858,105,2860,105,2861,105,2863,105,2863,104,2863,102,2863,102,2863,100,2863,99,2861,99xe" filled="false" stroked="true" strokeweight="1pt" strokecolor="#58595b">
                <v:path arrowok="t"/>
              </v:shape>
            </v:group>
            <v:group style="position:absolute;left:2859;top:137;width:4;height:113" coordorigin="2859,137" coordsize="4,113">
              <v:shape style="position:absolute;left:2859;top:137;width:4;height:113" coordorigin="2859,137" coordsize="4,113" path="m2861,137l2859,137,2859,137,2859,137,2859,138,2859,248,2859,249,2859,249,2859,249,2861,249,2861,249,2862,249,2862,248,2862,138,2862,137,2861,137,2861,137xe" filled="false" stroked="true" strokeweight="1pt" strokecolor="#58595b">
                <v:path arrowok="t"/>
              </v:shape>
            </v:group>
            <v:group style="position:absolute;left:2929;top:86;width:4;height:163" coordorigin="2929,86" coordsize="4,163">
              <v:shape style="position:absolute;left:2929;top:86;width:4;height:163" coordorigin="2929,86" coordsize="4,163" path="m2932,248l2932,87,2932,87,2932,86,2931,86,2930,86,2929,86,2929,87,2929,87,2929,248,2929,249,2929,249,2930,249,2931,249,2932,249,2932,249,2932,248xe" filled="false" stroked="true" strokeweight="1pt" strokecolor="#58595b">
                <v:path arrowok="t"/>
              </v:shape>
            </v:group>
            <v:group style="position:absolute;left:3000;top:86;width:4;height:163" coordorigin="3000,86" coordsize="4,163">
              <v:shape style="position:absolute;left:3000;top:86;width:4;height:163" coordorigin="3000,86" coordsize="4,163" path="m3003,248l3003,87,3003,87,3003,86,3002,86,3001,86,3000,86,3000,87,3000,87,3000,248,3000,249,3000,249,3001,249,3002,249,3003,249,3003,249,3003,248xe" filled="false" stroked="true" strokeweight="1pt" strokecolor="#58595b">
                <v:path arrowok="t"/>
              </v:shape>
            </v:group>
            <v:group style="position:absolute;left:3066;top:134;width:93;height:119" coordorigin="3066,134" coordsize="93,119">
              <v:shape style="position:absolute;left:3066;top:134;width:93;height:119" coordorigin="3066,134" coordsize="93,119" path="m3066,179l3066,210,3071,232,3085,247,3109,252,3134,248,3149,237,3157,225,3157,225,3157,224,3156,224,3155,223,3155,223,3154,224,3143,239,3124,248,3094,245,3077,235,3070,218,3069,193,3155,193,3157,193,3158,192,3158,190,3158,179,3154,157,3141,141,3119,134,3092,138,3075,150,3067,168,3066,179xe" filled="false" stroked="true" strokeweight="1pt" strokecolor="#58595b">
                <v:path arrowok="t"/>
              </v:shape>
            </v:group>
            <v:group style="position:absolute;left:3069;top:137;width:87;height:53" coordorigin="3069,137" coordsize="87,53">
              <v:shape style="position:absolute;left:3069;top:137;width:87;height:53" coordorigin="3069,137" coordsize="87,53" path="m3155,179l3155,190,3069,190,3069,179,3074,157,3088,142,3111,137,3136,142,3150,156,3155,178,3155,179xe" filled="false" stroked="true" strokeweight="1pt" strokecolor="#58595b">
                <v:path arrowok="t"/>
              </v:shape>
            </v:group>
            <v:group style="position:absolute;left:3206;top:241;width:15;height:35" coordorigin="3206,241" coordsize="15,35">
              <v:shape style="position:absolute;left:3206;top:241;width:15;height:35" coordorigin="3206,241" coordsize="15,35" path="m3208,275l3220,243,3220,242,3220,241,3219,241,3217,241,3216,241,3216,242,3215,243,3206,275,3206,276,3206,276,3207,276,3207,276,3208,276,3208,276,3208,27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7.935699pt;margin-top:4.148728pt;width:22.95pt;height:9.450pt;mso-position-horizontal-relative:page;mso-position-vertical-relative:paragraph;z-index:-83728" coordorigin="3359,83" coordsize="459,189">
            <v:group style="position:absolute;left:3369;top:93;width:119;height:169" coordorigin="3369,93" coordsize="119,169">
              <v:shape style="position:absolute;left:3369;top:93;width:119;height:169" coordorigin="3369,93" coordsize="119,169" path="m3487,259l3470,238,3480,222,3484,201,3484,143,3481,121,3469,104,3450,93,3418,94,3395,100,3379,111,3371,125,3369,199,3373,222,3384,238,3403,249,3433,250,3452,248,3464,242,3485,261,3485,261,3486,261,3486,261,3487,260,3488,260,3488,259,3487,259xe" filled="false" stroked="true" strokeweight="1pt" strokecolor="#58595b">
                <v:path arrowok="t"/>
              </v:shape>
            </v:group>
            <v:group style="position:absolute;left:3372;top:95;width:110;height:153" coordorigin="3372,95" coordsize="110,153">
              <v:shape style="position:absolute;left:3372;top:95;width:110;height:153" coordorigin="3372,95" coordsize="110,153" path="m3372,199l3372,143,3376,121,3388,105,3408,95,3439,97,3461,104,3474,116,3480,133,3481,199,3477,221,3465,238,3445,247,3414,245,3392,238,3379,226,3373,209,3372,199xe" filled="false" stroked="true" strokeweight="1pt" strokecolor="#58595b">
                <v:path arrowok="t"/>
              </v:shape>
            </v:group>
            <v:group style="position:absolute;left:3553;top:93;width:91;height:157" coordorigin="3553,93" coordsize="91,157">
              <v:shape style="position:absolute;left:3553;top:93;width:91;height:157" coordorigin="3553,93" coordsize="91,157" path="m3555,93l3554,93,3553,93,3553,93,3553,94,3553,248,3553,249,3553,249,3554,249,3643,249,3643,249,3644,249,3644,248,3644,247,3644,246,3643,246,3643,246,3556,246,3556,94,3556,93,3556,93,3555,93xe" filled="false" stroked="true" strokeweight="1.0pt" strokecolor="#58595b">
                <v:path arrowok="t"/>
              </v:shape>
            </v:group>
            <v:group style="position:absolute;left:3699;top:93;width:109;height:157" coordorigin="3699,93" coordsize="109,157">
              <v:shape style="position:absolute;left:3699;top:93;width:109;height:157" coordorigin="3699,93" coordsize="109,157" path="m3743,93l3700,93,3699,93,3699,93,3699,94,3699,248,3699,249,3699,249,3700,249,3743,249,3769,246,3788,236,3801,220,3807,199,3807,151,3803,128,3793,111,3775,99,3752,93,3743,93xe" filled="false" stroked="true" strokeweight="1pt" strokecolor="#58595b">
                <v:path arrowok="t"/>
              </v:shape>
            </v:group>
            <v:group style="position:absolute;left:3702;top:96;width:102;height:151" coordorigin="3702,96" coordsize="102,151">
              <v:shape style="position:absolute;left:3702;top:96;width:102;height:151" coordorigin="3702,96" coordsize="102,151" path="m3804,151l3804,191,3800,214,3789,231,3770,242,3746,246,3702,246,3702,96,3743,96,3769,100,3787,110,3799,127,3804,149,3804,151xe" filled="false" stroked="true" strokeweight="1pt" strokecolor="#58595b">
                <v:path arrowok="t"/>
              </v:shape>
            </v:group>
            <w10:wrap type="none"/>
          </v:group>
        </w:pict>
      </w:r>
      <w:r>
        <w:rPr>
          <w:b w:val="0"/>
          <w:color w:val="00AFDD"/>
        </w:rPr>
        <w:t>13</w:t>
      </w:r>
      <w:r>
        <w:rPr/>
      </w:r>
    </w:p>
    <w:p>
      <w:pPr>
        <w:pStyle w:val="BodyText"/>
        <w:spacing w:line="554" w:lineRule="atLeast"/>
        <w:ind w:left="0" w:right="0"/>
        <w:jc w:val="right"/>
      </w:pPr>
      <w:r>
        <w:rPr>
          <w:color w:val="939598"/>
          <w:spacing w:val="-2"/>
        </w:rPr>
        <w:t>progr</w:t>
      </w:r>
      <w:r>
        <w:rPr/>
      </w:r>
    </w:p>
    <w:p>
      <w:pPr>
        <w:pStyle w:val="BodyText"/>
        <w:tabs>
          <w:tab w:pos="4866" w:val="right" w:leader="none"/>
        </w:tabs>
        <w:spacing w:line="142" w:lineRule="atLeast" w:before="218"/>
        <w:ind w:left="268" w:right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br w:type="column"/>
      </w:r>
      <w:r>
        <w:rPr>
          <w:color w:val="939598"/>
        </w:rPr>
        <w:t>disability </w:t>
      </w:r>
      <w:r>
        <w:rPr>
          <w:color w:val="939598"/>
          <w:spacing w:val="-1"/>
        </w:rPr>
        <w:t>coordination</w:t>
      </w:r>
      <w:r>
        <w:rPr>
          <w:color w:val="939598"/>
        </w:rPr>
        <w:t> </w:t>
      </w:r>
      <w:r>
        <w:rPr>
          <w:color w:val="939598"/>
          <w:spacing w:val="-1"/>
        </w:rPr>
        <w:t>officer</w:t>
      </w:r>
      <w:r>
        <w:rPr>
          <w:rFonts w:ascii="Panton Thin"/>
          <w:b w:val="0"/>
          <w:color w:val="00AFDD"/>
          <w:spacing w:val="-1"/>
          <w:position w:val="-19"/>
          <w:sz w:val="60"/>
        </w:rPr>
        <w:tab/>
      </w:r>
      <w:r>
        <w:rPr>
          <w:rFonts w:ascii="Panton Thin"/>
          <w:b w:val="0"/>
          <w:color w:val="00AFDD"/>
          <w:position w:val="-19"/>
          <w:sz w:val="60"/>
        </w:rPr>
        <w:t>22</w:t>
      </w:r>
      <w:r>
        <w:rPr>
          <w:rFonts w:ascii="Panton Thin"/>
          <w:sz w:val="60"/>
        </w:rPr>
      </w:r>
    </w:p>
    <w:p>
      <w:pPr>
        <w:spacing w:after="0" w:line="142" w:lineRule="atLeast"/>
        <w:jc w:val="left"/>
        <w:rPr>
          <w:rFonts w:ascii="Panton Thin" w:hAnsi="Panton Thin" w:cs="Panton Thin" w:eastAsia="Panton Thin"/>
          <w:sz w:val="60"/>
          <w:szCs w:val="60"/>
        </w:rPr>
        <w:sectPr>
          <w:type w:val="continuous"/>
          <w:pgSz w:w="23820" w:h="16840" w:orient="landscape"/>
          <w:pgMar w:top="1580" w:bottom="280" w:left="240" w:right="220"/>
          <w:cols w:num="2" w:equalWidth="0">
            <w:col w:w="2258" w:space="40"/>
            <w:col w:w="21062"/>
          </w:cols>
        </w:sectPr>
      </w:pPr>
    </w:p>
    <w:p>
      <w:pPr>
        <w:pStyle w:val="BodyText"/>
        <w:spacing w:line="632" w:lineRule="atLeast"/>
        <w:ind w:left="1723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16"/>
        </w:rPr>
        <w:t>to</w:t>
      </w:r>
      <w:r>
        <w:rPr>
          <w:rFonts w:ascii="Panton Thin"/>
          <w:b w:val="0"/>
          <w:color w:val="58595B"/>
          <w:spacing w:val="-24"/>
        </w:rPr>
        <w:t> </w:t>
      </w:r>
      <w:r>
        <w:rPr>
          <w:rFonts w:ascii="Panton Thin"/>
          <w:b w:val="0"/>
          <w:color w:val="58595B"/>
          <w:spacing w:val="33"/>
        </w:rPr>
        <w:t>wn</w:t>
      </w:r>
      <w:r>
        <w:rPr>
          <w:rFonts w:ascii="Panton Thin"/>
          <w:b w:val="0"/>
          <w:color w:val="58595B"/>
        </w:rPr>
        <w:t>s</w:t>
      </w:r>
      <w:r>
        <w:rPr>
          <w:rFonts w:ascii="Panton Thin"/>
          <w:b w:val="0"/>
          <w:color w:val="58595B"/>
          <w:spacing w:val="-26"/>
        </w:rPr>
        <w:t> </w:t>
      </w:r>
      <w:r>
        <w:rPr>
          <w:rFonts w:ascii="Panton Thin"/>
          <w:b w:val="0"/>
          <w:color w:val="58595B"/>
          <w:spacing w:val="33"/>
        </w:rPr>
        <w:t>ville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31" w:lineRule="atLeast"/>
        <w:ind w:left="1723" w:right="0"/>
        <w:jc w:val="left"/>
      </w:pPr>
      <w:r>
        <w:rPr>
          <w:color w:val="939598"/>
        </w:rPr>
        <w:t>national</w:t>
      </w:r>
      <w:r>
        <w:rPr/>
      </w:r>
    </w:p>
    <w:p>
      <w:pPr>
        <w:pStyle w:val="BodyText"/>
        <w:spacing w:line="220" w:lineRule="exact"/>
        <w:ind w:left="1723" w:right="0" w:firstLine="532"/>
        <w:jc w:val="left"/>
      </w:pPr>
      <w:r>
        <w:rPr>
          <w:color w:val="939598"/>
        </w:rPr>
        <w:t>amme </w:t>
      </w:r>
      <w:r>
        <w:rPr>
          <w:color w:val="939598"/>
          <w:spacing w:val="-1"/>
        </w:rPr>
        <w:t>(region</w:t>
      </w:r>
      <w:r>
        <w:rPr>
          <w:color w:val="939598"/>
        </w:rPr>
        <w:t> 22)</w:t>
      </w:r>
      <w:r>
        <w:rPr/>
      </w:r>
    </w:p>
    <w:p>
      <w:pPr>
        <w:pStyle w:val="BodyText"/>
        <w:spacing w:line="240" w:lineRule="auto" w:before="110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295502pt;margin-top:9.575998pt;width:20.85pt;height:9.6pt;mso-position-horizontal-relative:page;mso-position-vertical-relative:paragraph;z-index:-83512" coordorigin="1966,192" coordsize="417,192">
            <v:group style="position:absolute;left:1976;top:205;width:84;height:115" coordorigin="1976,205" coordsize="84,115">
              <v:shape style="position:absolute;left:1976;top:205;width:84;height:115" coordorigin="1976,205" coordsize="84,115" path="m1976,225l1976,226,1976,226,1977,226,1978,227,1979,227,1979,227,1979,226,1992,212,2012,205,2041,210,2054,224,2057,258,2052,257,2037,255,2020,255,1991,258,1976,270,1977,296,1985,312,2004,319,2032,319,2047,316,2058,312,2060,309,2060,302,2060,243,2056,222,2044,207,2012,205,1993,209,1981,218,1976,225xe" filled="false" stroked="true" strokeweight="1pt" strokecolor="#58595b">
                <v:path arrowok="t"/>
              </v:shape>
            </v:group>
            <v:group style="position:absolute;left:1977;top:258;width:80;height:60" coordorigin="1977,258" coordsize="80,60">
              <v:shape style="position:absolute;left:1977;top:258;width:80;height:60" coordorigin="1977,258" coordsize="80,60" path="m2057,261l2057,302,2057,308,2056,309,2050,312,2042,315,2032,317,2019,317,1989,312,1977,299,1980,274,1993,261,2017,258,2037,258,2052,260,2057,261xe" filled="false" stroked="true" strokeweight="1pt" strokecolor="#58595b">
                <v:path arrowok="t"/>
              </v:shape>
            </v:group>
            <v:group style="position:absolute;left:2123;top:205;width:88;height:169" coordorigin="2123,205" coordsize="88,169">
              <v:shape style="position:absolute;left:2123;top:205;width:88;height:169" coordorigin="2123,205" coordsize="88,169" path="m2210,205l2209,205,2208,205,2208,205,2208,205,2208,308,2193,313,2170,317,2144,312,2130,299,2126,205,2126,205,2126,205,2125,205,2124,205,2123,205,2123,205,2123,205,2123,278,2127,301,2141,315,2174,317,2193,315,2205,312,2208,327,2204,350,2191,365,2167,371,2144,366,2130,353,2127,346,2126,345,2126,346,2125,346,2124,346,2124,347,2124,348,2135,364,2154,373,2183,370,2201,359,2209,342,2211,205,2211,205,2211,205,2210,205xe" filled="false" stroked="true" strokeweight="1pt" strokecolor="#58595b">
                <v:path arrowok="t"/>
              </v:shape>
            </v:group>
            <v:group style="position:absolute;left:2277;top:202;width:55;height:116" coordorigin="2277,202" coordsize="55,116">
              <v:shape style="position:absolute;left:2277;top:202;width:55;height:116" coordorigin="2277,202" coordsize="55,116" path="m2323,202l2305,202,2293,205,2285,209,2278,211,2277,214,2277,220,2277,316,2277,317,2277,317,2278,317,2279,317,2280,317,2280,317,2280,316,2280,220,2280,216,2280,214,2285,211,2293,208,2306,204,2323,204,2330,204,2331,204,2331,204,2331,203,2331,202,2331,202,2331,202,2330,202,2323,202xe" filled="false" stroked="true" strokeweight="1pt" strokecolor="#58595b">
                <v:path arrowok="t"/>
              </v:shape>
            </v:group>
            <v:group style="position:absolute;left:2358;top:309;width:15;height:35" coordorigin="2358,309" coordsize="15,35">
              <v:shape style="position:absolute;left:2358;top:309;width:15;height:35" coordorigin="2358,309" coordsize="15,35" path="m2361,343l2372,311,2373,310,2372,309,2371,309,2370,309,2369,309,2368,309,2368,311,2358,343,2358,343,2358,343,2359,343,2360,343,2360,343,2361,343,2361,34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5.564301pt;margin-top:7.529999pt;width:22.95pt;height:9.450pt;mso-position-horizontal-relative:page;mso-position-vertical-relative:paragraph;z-index:-83488" coordorigin="2511,151" coordsize="459,189">
            <v:group style="position:absolute;left:2521;top:161;width:119;height:169" coordorigin="2521,161" coordsize="119,169">
              <v:shape style="position:absolute;left:2521;top:161;width:119;height:169" coordorigin="2521,161" coordsize="119,169" path="m2640,326l2622,306,2633,290,2637,269,2637,211,2633,188,2622,171,2603,161,2571,162,2547,168,2532,178,2524,193,2521,267,2525,289,2537,306,2555,317,2586,318,2605,315,2617,310,2637,328,2638,329,2638,329,2639,328,2640,328,2640,327,2640,327,2640,326xe" filled="false" stroked="true" strokeweight="1pt" strokecolor="#58595b">
                <v:path arrowok="t"/>
              </v:shape>
            </v:group>
            <v:group style="position:absolute;left:2525;top:163;width:110;height:153" coordorigin="2525,163" coordsize="110,153">
              <v:shape style="position:absolute;left:2525;top:163;width:110;height:153" coordorigin="2525,163" coordsize="110,153" path="m2525,266l2525,211,2529,189,2541,172,2560,163,2592,164,2613,172,2627,184,2633,201,2634,266,2630,289,2618,305,2598,315,2567,313,2545,306,2532,293,2525,276,2525,266xe" filled="false" stroked="true" strokeweight="1pt" strokecolor="#58595b">
                <v:path arrowok="t"/>
              </v:shape>
            </v:group>
            <v:group style="position:absolute;left:2705;top:161;width:91;height:157" coordorigin="2705,161" coordsize="91,157">
              <v:shape style="position:absolute;left:2705;top:161;width:91;height:157" coordorigin="2705,161" coordsize="91,157" path="m2708,161l2706,161,2706,161,2705,161,2705,161,2705,316,2705,317,2706,317,2706,317,2795,317,2796,317,2796,317,2796,316,2796,315,2796,314,2796,314,2795,314,2709,314,2709,161,2709,161,2709,161,2708,161xe" filled="false" stroked="true" strokeweight="1.0pt" strokecolor="#58595b">
                <v:path arrowok="t"/>
              </v:shape>
            </v:group>
            <v:group style="position:absolute;left:2852;top:161;width:109;height:157" coordorigin="2852,161" coordsize="109,157">
              <v:shape style="position:absolute;left:2852;top:161;width:109;height:157" coordorigin="2852,161" coordsize="109,157" path="m2896,161l2852,161,2852,161,2852,161,2852,161,2852,316,2852,317,2852,317,2852,317,2896,317,2921,313,2941,303,2953,287,2959,266,2960,219,2956,196,2945,178,2928,167,2904,161,2896,161xe" filled="false" stroked="true" strokeweight="1pt" strokecolor="#58595b">
                <v:path arrowok="t"/>
              </v:shape>
            </v:group>
            <v:group style="position:absolute;left:2855;top:164;width:102;height:151" coordorigin="2855,164" coordsize="102,151">
              <v:shape style="position:absolute;left:2855;top:164;width:102;height:151" coordorigin="2855,164" coordsize="102,151" path="m2956,219l2956,259,2952,281,2941,298,2923,309,2898,314,2855,314,2855,164,2896,164,2921,167,2940,178,2952,194,2956,216,2956,21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6.330137pt;width:31.05pt;height:30pt;mso-position-horizontal-relative:page;mso-position-vertical-relative:paragraph;z-index:436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14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ay</w:t>
      </w:r>
      <w:r>
        <w:rPr>
          <w:rFonts w:ascii="Panton Thin"/>
          <w:b w:val="0"/>
          <w:color w:val="58595B"/>
          <w:spacing w:val="21"/>
        </w:rPr>
        <w:t>r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spacing w:line="240" w:lineRule="auto" w:before="5"/>
        <w:rPr>
          <w:rFonts w:ascii="DINOT" w:hAnsi="DINOT" w:cs="DINOT" w:eastAsia="DINOT"/>
          <w:sz w:val="21"/>
          <w:szCs w:val="21"/>
        </w:rPr>
      </w:pPr>
    </w:p>
    <w:p>
      <w:pPr>
        <w:pStyle w:val="BodyText"/>
        <w:spacing w:line="240" w:lineRule="auto"/>
        <w:ind w:left="1723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98.4935pt;margin-top:1.699999pt;width:41.55pt;height:10.5pt;mso-position-horizontal-relative:page;mso-position-vertical-relative:paragraph;z-index:-83704" coordorigin="1970,34" coordsize="831,210">
            <v:group style="position:absolute;left:1980;top:44;width:88;height:163" coordorigin="1980,44" coordsize="88,163">
              <v:shape style="position:absolute;left:1980;top:44;width:88;height:163" coordorigin="1980,44" coordsize="88,163" path="m1982,44l1981,44,1980,44,1980,44,1980,45,1980,206,1980,207,1980,207,1981,207,1982,207,1983,207,1983,207,1983,206,1983,104,2001,98,2021,95,2047,99,2061,113,2065,206,2065,207,2065,207,2066,207,2067,207,2068,207,2068,207,2068,206,2068,133,2063,110,2049,96,2020,94,2000,95,1987,99,1983,45,1983,44,1983,44,1982,44xe" filled="false" stroked="true" strokeweight="1pt" strokecolor="#58595b">
                <v:path arrowok="t"/>
              </v:shape>
            </v:group>
            <v:group style="position:absolute;left:2129;top:96;width:92;height:111" coordorigin="2129,96" coordsize="92,111">
              <v:shape style="position:absolute;left:2129;top:96;width:92;height:111" coordorigin="2129,96" coordsize="92,111" path="m2129,128l2129,173,2136,193,2152,206,2184,206,2206,200,2218,189,2221,128,2215,108,2198,96,2166,96,2145,102,2133,113,2129,128xe" filled="false" stroked="true" strokeweight="1pt" strokecolor="#58595b">
                <v:path arrowok="t"/>
              </v:shape>
            </v:group>
            <v:group style="position:absolute;left:2133;top:97;width:86;height:108" coordorigin="2133,97" coordsize="86,108">
              <v:shape style="position:absolute;left:2133;top:97;width:86;height:108" coordorigin="2133,97" coordsize="86,108" path="m2218,128l2218,174,2212,193,2194,204,2163,203,2143,195,2134,182,2133,128,2139,109,2157,97,2188,98,2208,106,2217,119,2218,128xe" filled="false" stroked="true" strokeweight="1pt" strokecolor="#58595b">
                <v:path arrowok="t"/>
              </v:shape>
            </v:group>
            <v:group style="position:absolute;left:2283;top:44;width:88;height:166" coordorigin="2283,44" coordsize="88,166">
              <v:shape style="position:absolute;left:2283;top:44;width:88;height:166" coordorigin="2283,44" coordsize="88,166" path="m2285,44l2284,44,2283,44,2283,44,2283,45,2283,192,2283,199,2285,201,2292,204,2300,207,2311,210,2326,210,2351,205,2366,192,2371,170,2371,133,2367,110,2353,96,2320,95,2300,97,2289,101,2286,45,2286,44,2286,44,2285,44xe" filled="false" stroked="true" strokeweight="1pt" strokecolor="#58595b">
                <v:path arrowok="t"/>
              </v:shape>
            </v:group>
            <v:group style="position:absolute;left:2286;top:95;width:82;height:111" coordorigin="2286,95" coordsize="82,111">
              <v:shape style="position:absolute;left:2286;top:95;width:82;height:111" coordorigin="2286,95" coordsize="82,111" path="m2368,133l2368,166,2363,189,2349,203,2318,205,2301,203,2287,198,2286,197,2286,192,2286,105,2300,99,2323,95,2350,99,2364,112,2368,133xe" filled="false" stroked="true" strokeweight="1pt" strokecolor="#58595b">
                <v:path arrowok="t"/>
              </v:shape>
            </v:group>
            <v:group style="position:absolute;left:2430;top:95;width:84;height:115" coordorigin="2430,95" coordsize="84,115">
              <v:shape style="position:absolute;left:2430;top:95;width:84;height:115" coordorigin="2430,95" coordsize="84,115" path="m2430,115l2430,116,2430,116,2431,116,2432,117,2433,117,2433,117,2433,116,2446,102,2466,95,2495,100,2508,114,2511,148,2506,147,2491,145,2474,145,2445,148,2430,160,2431,186,2439,202,2458,209,2486,209,2501,206,2512,202,2514,199,2514,192,2514,133,2510,112,2497,97,2466,95,2447,99,2435,108,2430,115xe" filled="false" stroked="true" strokeweight="1pt" strokecolor="#58595b">
                <v:path arrowok="t"/>
              </v:shape>
            </v:group>
            <v:group style="position:absolute;left:2431;top:148;width:80;height:60" coordorigin="2431,148" coordsize="80,60">
              <v:shape style="position:absolute;left:2431;top:148;width:80;height:60" coordorigin="2431,148" coordsize="80,60" path="m2511,151l2511,192,2511,198,2510,199,2504,202,2496,205,2486,207,2473,207,2443,202,2431,189,2434,164,2447,151,2471,148,2491,148,2506,150,2511,151xe" filled="false" stroked="true" strokeweight="1pt" strokecolor="#58595b">
                <v:path arrowok="t"/>
              </v:shape>
            </v:group>
            <v:group style="position:absolute;left:2577;top:92;width:55;height:116" coordorigin="2577,92" coordsize="55,116">
              <v:shape style="position:absolute;left:2577;top:92;width:55;height:116" coordorigin="2577,92" coordsize="55,116" path="m2624,92l2605,92,2593,95,2585,99,2579,101,2577,104,2577,110,2577,206,2577,207,2578,207,2578,207,2579,207,2580,207,2580,207,2580,206,2580,110,2580,106,2581,104,2586,101,2594,98,2607,94,2624,94,2630,94,2631,94,2631,94,2631,93,2631,92,2631,92,2631,92,2630,92,2624,92xe" filled="false" stroked="true" strokeweight="1pt" strokecolor="#58595b">
                <v:path arrowok="t"/>
              </v:shape>
            </v:group>
            <v:group style="position:absolute;left:2667;top:68;width:71;height:142" coordorigin="2667,68" coordsize="71,142">
              <v:shape style="position:absolute;left:2667;top:68;width:71;height:142" coordorigin="2667,68" coordsize="71,142" path="m2698,68l2696,68,2696,68,2695,68,2695,69,2695,95,2668,95,2668,95,2667,95,2667,95,2667,97,2667,97,2668,97,2668,97,2695,97,2695,169,2699,194,2713,207,2738,210,2738,210,2738,209,2738,208,2738,207,2738,207,2737,207,2712,203,2700,189,2698,97,2737,97,2738,97,2738,97,2738,97,2738,95,2738,95,2738,95,2737,95,2698,95,2698,69,2698,68,2698,68,2698,68xe" filled="false" stroked="true" strokeweight="1pt" strokecolor="#58595b">
                <v:path arrowok="t"/>
              </v:shape>
            </v:group>
            <v:group style="position:absolute;left:2775;top:199;width:15;height:35" coordorigin="2775,199" coordsize="15,35">
              <v:shape style="position:absolute;left:2775;top:199;width:15;height:35" coordorigin="2775,199" coordsize="15,35" path="m2778,233l2789,201,2790,200,2789,199,2788,199,2787,199,2786,199,2785,199,2785,201,2776,233,2775,233,2776,233,2776,233,2777,233,2778,233,2778,233,2778,233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4198pt;margin-top:2.029999pt;width:22.95pt;height:9.450pt;mso-position-horizontal-relative:page;mso-position-vertical-relative:paragraph;z-index:-83680" coordorigin="2928,41" coordsize="459,189">
            <v:group style="position:absolute;left:2938;top:51;width:119;height:169" coordorigin="2938,51" coordsize="119,169">
              <v:shape style="position:absolute;left:2938;top:51;width:119;height:169" coordorigin="2938,51" coordsize="119,169" path="m3057,216l3039,196,3050,180,3054,159,3054,101,3050,78,3039,61,3020,51,2988,52,2964,58,2949,68,2941,83,2938,157,2942,179,2954,196,2972,207,3003,208,3022,205,3034,200,3054,218,3055,219,3055,219,3056,218,3057,218,3057,217,3057,217,3057,216xe" filled="false" stroked="true" strokeweight="1pt" strokecolor="#58595b">
                <v:path arrowok="t"/>
              </v:shape>
            </v:group>
            <v:group style="position:absolute;left:2942;top:53;width:110;height:153" coordorigin="2942,53" coordsize="110,153">
              <v:shape style="position:absolute;left:2942;top:53;width:110;height:153" coordorigin="2942,53" coordsize="110,153" path="m2942,156l2942,101,2946,79,2958,62,2978,53,3009,54,3030,62,3044,74,3050,91,3051,156,3047,179,3035,195,3015,205,2984,203,2962,196,2949,183,2942,166,2942,156xe" filled="false" stroked="true" strokeweight="1pt" strokecolor="#58595b">
                <v:path arrowok="t"/>
              </v:shape>
            </v:group>
            <v:group style="position:absolute;left:3123;top:51;width:91;height:157" coordorigin="3123,51" coordsize="91,157">
              <v:shape style="position:absolute;left:3123;top:51;width:91;height:157" coordorigin="3123,51" coordsize="91,157" path="m3125,51l3123,51,3123,51,3123,51,3123,51,3123,206,3123,207,3123,207,3123,207,3213,207,3213,207,3213,207,3213,206,3213,205,3213,204,3213,204,3213,204,3126,204,3126,51,3126,51,3126,51,3125,51xe" filled="false" stroked="true" strokeweight="1.0pt" strokecolor="#58595b">
                <v:path arrowok="t"/>
              </v:shape>
            </v:group>
            <v:group style="position:absolute;left:3269;top:51;width:109;height:157" coordorigin="3269,51" coordsize="109,157">
              <v:shape style="position:absolute;left:3269;top:51;width:109;height:157" coordorigin="3269,51" coordsize="109,157" path="m3313,51l3269,51,3269,51,3269,51,3269,51,3269,206,3269,207,3269,207,3269,207,3313,207,3338,203,3358,193,3370,177,3376,156,3377,109,3373,86,3362,68,3345,57,3321,51,3313,51xe" filled="false" stroked="true" strokeweight="1pt" strokecolor="#58595b">
                <v:path arrowok="t"/>
              </v:shape>
            </v:group>
            <v:group style="position:absolute;left:3272;top:54;width:102;height:151" coordorigin="3272,54" coordsize="102,151">
              <v:shape style="position:absolute;left:3272;top:54;width:102;height:151" coordorigin="3272,54" coordsize="102,151" path="m3373,109l3373,149,3370,171,3358,188,3340,199,3315,204,3272,204,3272,54,3313,54,3338,57,3357,68,3369,84,3373,106,3373,10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.692902pt;margin-top:.827337pt;width:30.65pt;height:30pt;mso-position-horizontal-relative:page;mso-position-vertical-relative:paragraph;z-index:4384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15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hobart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240" w:lineRule="auto" w:before="47"/>
        <w:ind w:left="1723" w:right="0"/>
        <w:jc w:val="left"/>
      </w:pPr>
      <w:r>
        <w:rPr>
          <w:color w:val="939598"/>
        </w:rPr>
        <w:t>skills </w:t>
      </w:r>
      <w:r>
        <w:rPr>
          <w:color w:val="939598"/>
          <w:spacing w:val="-2"/>
        </w:rPr>
        <w:t>for</w:t>
      </w:r>
      <w:r>
        <w:rPr>
          <w:color w:val="939598"/>
        </w:rPr>
        <w:t> </w:t>
      </w:r>
      <w:r>
        <w:rPr>
          <w:color w:val="939598"/>
          <w:spacing w:val="-1"/>
        </w:rPr>
        <w:t>education</w:t>
      </w:r>
      <w:r>
        <w:rPr>
          <w:color w:val="939598"/>
        </w:rPr>
        <w:t> and </w:t>
      </w:r>
      <w:r>
        <w:rPr>
          <w:color w:val="939598"/>
          <w:spacing w:val="-1"/>
        </w:rPr>
        <w:t>employment</w:t>
      </w:r>
      <w:r>
        <w:rPr/>
      </w:r>
    </w:p>
    <w:p>
      <w:pPr>
        <w:pStyle w:val="BodyText"/>
        <w:spacing w:line="518" w:lineRule="atLeast"/>
        <w:ind w:left="1810" w:right="0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58595B"/>
          <w:spacing w:val="33"/>
        </w:rPr>
        <w:t>calound</w:t>
      </w:r>
      <w:r>
        <w:rPr>
          <w:rFonts w:ascii="Panton Thin"/>
          <w:b w:val="0"/>
          <w:color w:val="58595B"/>
          <w:spacing w:val="27"/>
        </w:rPr>
        <w:t>r</w:t>
      </w:r>
      <w:r>
        <w:rPr>
          <w:rFonts w:ascii="Panton Thin"/>
          <w:b w:val="0"/>
          <w:color w:val="58595B"/>
          <w:spacing w:val="33"/>
        </w:rPr>
        <w:t>a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31" w:lineRule="atLeast"/>
        <w:ind w:left="1810" w:right="0"/>
        <w:jc w:val="left"/>
      </w:pPr>
      <w:r>
        <w:rPr>
          <w:color w:val="939598"/>
          <w:spacing w:val="-1"/>
        </w:rPr>
        <w:t>STEPS</w:t>
      </w:r>
      <w:r>
        <w:rPr>
          <w:color w:val="939598"/>
        </w:rPr>
        <w:t> </w:t>
      </w:r>
      <w:r>
        <w:rPr>
          <w:color w:val="939598"/>
          <w:spacing w:val="-2"/>
        </w:rPr>
        <w:t>shared</w:t>
      </w:r>
      <w:r>
        <w:rPr>
          <w:color w:val="939598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pStyle w:val="BodyText"/>
        <w:spacing w:line="240" w:lineRule="auto"/>
        <w:ind w:left="0" w:right="197"/>
        <w:jc w:val="center"/>
      </w:pPr>
      <w:r>
        <w:rPr>
          <w:color w:val="939598"/>
        </w:rPr>
        <w:t>head </w:t>
      </w:r>
      <w:r>
        <w:rPr>
          <w:color w:val="939598"/>
          <w:spacing w:val="-1"/>
        </w:rPr>
        <w:t>office</w:t>
      </w:r>
      <w:r>
        <w:rPr/>
      </w:r>
    </w:p>
    <w:p>
      <w:pPr>
        <w:pStyle w:val="BodyText"/>
        <w:spacing w:line="297" w:lineRule="auto" w:before="26"/>
        <w:ind w:left="181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381.562897pt;margin-top:36.815399pt;width:53.1pt;height:10.5pt;mso-position-horizontal-relative:page;mso-position-vertical-relative:paragraph;z-index:-83608" coordorigin="7631,736" coordsize="1062,210">
            <v:group style="position:absolute;left:7641;top:794;width:55;height:116" coordorigin="7641,794" coordsize="55,116">
              <v:shape style="position:absolute;left:7641;top:794;width:55;height:116" coordorigin="7641,794" coordsize="55,116" path="m7688,794l7669,794,7658,798,7649,801,7643,804,7641,806,7641,813,7641,908,7641,909,7642,909,7642,909,7643,909,7644,909,7644,909,7644,908,7644,813,7644,809,7645,806,7650,804,7658,800,7671,797,7688,797,7694,797,7695,797,7695,796,7695,796,7695,795,7695,794,7695,794,7694,794,7688,794xe" filled="false" stroked="true" strokeweight="1pt" strokecolor="#58595b">
                <v:path arrowok="t"/>
              </v:shape>
            </v:group>
            <v:group style="position:absolute;left:7735;top:794;width:93;height:119" coordorigin="7735,794" coordsize="93,119">
              <v:shape style="position:absolute;left:7735;top:794;width:93;height:119" coordorigin="7735,794" coordsize="93,119" path="m7735,839l7735,870,7740,892,7754,907,7778,912,7802,908,7818,897,7826,885,7826,884,7826,884,7825,884,7824,883,7824,883,7823,884,7812,899,7793,908,7763,905,7746,895,7739,878,7738,853,7824,853,7826,853,7827,851,7827,850,7827,839,7823,817,7810,801,7788,794,7761,798,7744,810,7736,828,7735,839xe" filled="false" stroked="true" strokeweight="1pt" strokecolor="#58595b">
                <v:path arrowok="t"/>
              </v:shape>
            </v:group>
            <v:group style="position:absolute;left:7738;top:797;width:87;height:53" coordorigin="7738,797" coordsize="87,53">
              <v:shape style="position:absolute;left:7738;top:797;width:87;height:53" coordorigin="7738,797" coordsize="87,53" path="m7824,839l7824,850,7738,850,7738,839,7743,817,7757,802,7780,797,7805,802,7819,816,7824,838,7824,839xe" filled="false" stroked="true" strokeweight="1pt" strokecolor="#58595b">
                <v:path arrowok="t"/>
              </v:shape>
            </v:group>
            <v:group style="position:absolute;left:7884;top:746;width:88;height:166" coordorigin="7884,746" coordsize="88,166">
              <v:shape style="position:absolute;left:7884;top:746;width:88;height:166" coordorigin="7884,746" coordsize="88,166" path="m7884,836l7884,869,7888,892,7902,906,7925,912,7944,912,7955,909,7963,906,7970,903,7972,901,7972,894,7972,747,7972,747,7971,746,7971,746,7969,746,7969,746,7969,747,7969,747,7969,804,7955,799,7932,794,7905,798,7889,811,7884,831,7884,836xe" filled="false" stroked="true" strokeweight="1pt" strokecolor="#58595b">
                <v:path arrowok="t"/>
              </v:shape>
            </v:group>
            <v:group style="position:absolute;left:7887;top:800;width:82;height:110" coordorigin="7887,800" coordsize="82,110">
              <v:shape style="position:absolute;left:7887;top:800;width:82;height:110" coordorigin="7887,800" coordsize="82,110" path="m7969,807l7969,894,7969,900,7968,901,7962,903,7955,906,7943,909,7929,909,7905,904,7891,890,7887,836,7892,813,7907,800,7938,800,7958,803,7968,807,7969,807xe" filled="false" stroked="true" strokeweight="1pt" strokecolor="#58595b">
                <v:path arrowok="t"/>
              </v:shape>
            </v:group>
            <v:group style="position:absolute;left:8033;top:796;width:92;height:117" coordorigin="8033,796" coordsize="92,117">
              <v:shape style="position:absolute;left:8033;top:796;width:92;height:117" coordorigin="8033,796" coordsize="92,117" path="m8033,835l8033,870,8038,892,8053,907,8076,912,8101,908,8116,897,8125,879,8124,879,8124,878,8122,878,8122,878,8122,878,8121,879,8111,898,8094,907,8064,905,8046,896,8037,880,8036,835,8042,814,8057,801,8089,800,8107,806,8117,817,8121,826,8121,826,8122,826,8123,826,8123,826,8124,825,8123,824,8114,806,8097,796,8066,798,8046,806,8036,820,8033,835xe" filled="false" stroked="true" strokeweight="1pt" strokecolor="#58595b">
                <v:path arrowok="t"/>
              </v:shape>
            </v:group>
            <v:group style="position:absolute;left:8184;top:746;width:4;height:163" coordorigin="8184,746" coordsize="4,163">
              <v:shape style="position:absolute;left:8184;top:746;width:4;height:163" coordorigin="8184,746" coordsize="4,163" path="m8187,908l8187,747,8187,747,8187,746,8186,746,8185,746,8184,746,8184,747,8184,747,8184,908,8184,909,8184,909,8185,909,8186,909,8187,909,8187,909,8187,908xe" filled="false" stroked="true" strokeweight="1pt" strokecolor="#58595b">
                <v:path arrowok="t"/>
              </v:shape>
            </v:group>
            <v:group style="position:absolute;left:8253;top:759;width:7;height:7" coordorigin="8253,759" coordsize="7,7">
              <v:shape style="position:absolute;left:8253;top:759;width:7;height:7" coordorigin="8253,759" coordsize="7,7" path="m8256,759l8255,759,8254,759,8253,760,8253,761,8253,762,8253,765,8254,765,8255,765,8256,765,8258,765,8259,764,8259,762,8259,761,8259,760,8258,759,8256,759xe" filled="false" stroked="true" strokeweight="1pt" strokecolor="#58595b">
                <v:path arrowok="t"/>
              </v:shape>
            </v:group>
            <v:group style="position:absolute;left:8254;top:797;width:4;height:113" coordorigin="8254,797" coordsize="4,113">
              <v:shape style="position:absolute;left:8254;top:797;width:4;height:113" coordorigin="8254,797" coordsize="4,113" path="m8257,797l8255,797,8255,797,8254,797,8254,798,8254,908,8254,909,8255,909,8255,909,8257,909,8257,909,8257,909,8257,908,8257,798,8257,797,8257,797,8257,797xe" filled="false" stroked="true" strokeweight="1pt" strokecolor="#58595b">
                <v:path arrowok="t"/>
              </v:shape>
            </v:group>
            <v:group style="position:absolute;left:8308;top:746;width:71;height:163" coordorigin="8308,746" coordsize="71,163">
              <v:shape style="position:absolute;left:8308;top:746;width:71;height:163" coordorigin="8308,746" coordsize="71,163" path="m8377,746l8376,746,8351,750,8339,764,8336,797,8309,797,8308,797,8308,797,8308,798,8308,799,8308,800,8308,800,8309,800,8336,800,8336,908,8336,909,8336,909,8336,909,8338,909,8338,909,8339,909,8339,908,8339,800,8378,800,8378,800,8379,800,8379,799,8379,798,8379,797,8378,797,8378,797,8339,797,8339,788,8343,762,8358,751,8378,749,8378,749,8378,749,8378,747,8378,747,8378,746,8377,746xe" filled="false" stroked="true" strokeweight="1pt" strokecolor="#58595b">
                <v:path arrowok="t"/>
              </v:shape>
            </v:group>
            <v:group style="position:absolute;left:8415;top:746;width:71;height:163" coordorigin="8415,746" coordsize="71,163">
              <v:shape style="position:absolute;left:8415;top:746;width:71;height:163" coordorigin="8415,746" coordsize="71,163" path="m8484,746l8482,746,8458,750,8445,764,8442,797,8415,797,8415,797,8415,797,8415,798,8415,799,8415,800,8415,800,8415,800,8442,800,8442,908,8442,909,8442,909,8443,909,8444,909,8445,909,8445,909,8445,908,8445,800,8484,800,8485,800,8485,800,8485,799,8485,798,8485,797,8485,797,8484,797,8445,797,8445,788,8449,762,8464,751,8484,749,8485,749,8485,749,8485,747,8485,747,8484,746,8484,746xe" filled="false" stroked="true" strokeweight="1pt" strokecolor="#58595b">
                <v:path arrowok="t"/>
              </v:shape>
            </v:group>
            <v:group style="position:absolute;left:8528;top:794;width:93;height:119" coordorigin="8528,794" coordsize="93,119">
              <v:shape style="position:absolute;left:8528;top:794;width:93;height:119" coordorigin="8528,794" coordsize="93,119" path="m8528,839l8528,870,8533,892,8547,907,8571,912,8596,908,8611,897,8619,885,8619,884,8619,884,8618,884,8617,883,8617,883,8617,884,8605,899,8586,908,8557,905,8539,895,8532,878,8531,853,8617,853,8619,853,8620,851,8620,850,8620,839,8616,817,8603,801,8581,794,8554,798,8537,810,8529,828,8528,839xe" filled="false" stroked="true" strokeweight="1pt" strokecolor="#58595b">
                <v:path arrowok="t"/>
              </v:shape>
            </v:group>
            <v:group style="position:absolute;left:8531;top:797;width:87;height:53" coordorigin="8531,797" coordsize="87,53">
              <v:shape style="position:absolute;left:8531;top:797;width:87;height:53" coordorigin="8531,797" coordsize="87,53" path="m8617,839l8617,850,8531,850,8531,839,8536,817,8550,802,8574,797,8598,802,8612,816,8617,838,8617,839xe" filled="false" stroked="true" strokeweight="1pt" strokecolor="#58595b">
                <v:path arrowok="t"/>
              </v:shape>
            </v:group>
            <v:group style="position:absolute;left:8668;top:901;width:15;height:35" coordorigin="8668,901" coordsize="15,35">
              <v:shape style="position:absolute;left:8668;top:901;width:15;height:35" coordorigin="8668,901" coordsize="15,35" path="m8670,935l8682,903,8682,902,8682,901,8681,901,8679,901,8678,901,8678,902,8677,903,8668,935,8668,936,8668,936,8669,936,8669,936,8670,936,8670,936,8670,93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1.039307pt;margin-top:37.145401pt;width:22.95pt;height:9.450pt;mso-position-horizontal-relative:page;mso-position-vertical-relative:paragraph;z-index:-83584" coordorigin="8821,743" coordsize="459,189">
            <v:group style="position:absolute;left:8831;top:753;width:119;height:169" coordorigin="8831,753" coordsize="119,169">
              <v:shape style="position:absolute;left:8831;top:753;width:119;height:169" coordorigin="8831,753" coordsize="119,169" path="m8949,919l8932,898,8942,882,8946,861,8947,803,8943,780,8931,764,8912,753,8880,754,8857,760,8842,771,8833,785,8831,859,8835,881,8846,898,8865,909,8895,910,8914,908,8926,902,8947,921,8947,921,8948,921,8948,921,8949,920,8950,919,8950,919,8949,919xe" filled="false" stroked="true" strokeweight="1pt" strokecolor="#58595b">
                <v:path arrowok="t"/>
              </v:shape>
            </v:group>
            <v:group style="position:absolute;left:8834;top:755;width:110;height:153" coordorigin="8834,755" coordsize="110,153">
              <v:shape style="position:absolute;left:8834;top:755;width:110;height:153" coordorigin="8834,755" coordsize="110,153" path="m8834,859l8834,803,8838,781,8850,764,8870,755,8901,757,8923,764,8936,776,8942,793,8943,859,8939,881,8927,898,8907,907,8876,905,8854,898,8841,886,8835,869,8834,859xe" filled="false" stroked="true" strokeweight="1pt" strokecolor="#58595b">
                <v:path arrowok="t"/>
              </v:shape>
            </v:group>
            <v:group style="position:absolute;left:9015;top:753;width:91;height:157" coordorigin="9015,753" coordsize="91,157">
              <v:shape style="position:absolute;left:9015;top:753;width:91;height:157" coordorigin="9015,753" coordsize="91,157" path="m9017,753l9016,753,9015,753,9015,753,9015,754,9015,908,9015,909,9015,909,9016,909,9105,909,9106,909,9106,909,9106,908,9106,907,9106,906,9106,906,9105,906,9018,906,9018,754,9018,753,9018,753,9017,753xe" filled="false" stroked="true" strokeweight="1.0pt" strokecolor="#58595b">
                <v:path arrowok="t"/>
              </v:shape>
            </v:group>
            <v:group style="position:absolute;left:9161;top:753;width:109;height:157" coordorigin="9161,753" coordsize="109,157">
              <v:shape style="position:absolute;left:9161;top:753;width:109;height:157" coordorigin="9161,753" coordsize="109,157" path="m9205,753l9162,753,9161,753,9161,753,9161,754,9161,908,9161,909,9161,909,9162,909,9205,909,9231,906,9250,896,9263,880,9269,859,9269,811,9265,788,9255,771,9237,759,9214,753,9205,753xe" filled="false" stroked="true" strokeweight="1pt" strokecolor="#58595b">
                <v:path arrowok="t"/>
              </v:shape>
            </v:group>
            <v:group style="position:absolute;left:9164;top:756;width:102;height:151" coordorigin="9164,756" coordsize="102,151">
              <v:shape style="position:absolute;left:9164;top:756;width:102;height:151" coordorigin="9164,756" coordsize="102,151" path="m9266,811l9266,851,9262,874,9251,891,9233,902,9208,906,9164,906,9164,756,9205,756,9231,760,9249,770,9261,787,9266,809,9266,811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5.422913pt;margin-top:3.129539pt;width:34.950pt;height:30pt;mso-position-horizontal-relative:page;mso-position-vertical-relative:paragraph;z-index:4408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z w:val="60"/>
                    </w:rPr>
                    <w:t>23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422913pt;margin-top:35.979538pt;width:33.6pt;height:30pt;mso-position-horizontal-relative:page;mso-position-vertical-relative:paragraph;z-index:4432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Panton Thin" w:hAnsi="Panton Thin" w:cs="Panton Thin" w:eastAsia="Panton Thin"/>
                      <w:sz w:val="60"/>
                      <w:szCs w:val="60"/>
                    </w:rPr>
                  </w:pPr>
                  <w:r>
                    <w:rPr>
                      <w:rFonts w:ascii="Panton Thin"/>
                      <w:b w:val="0"/>
                      <w:color w:val="00AFDD"/>
                      <w:spacing w:val="-15"/>
                      <w:sz w:val="60"/>
                    </w:rPr>
                    <w:t>24</w:t>
                  </w:r>
                  <w:r>
                    <w:rPr>
                      <w:rFonts w:ascii="Panton Thin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nton Thin"/>
          <w:b w:val="0"/>
          <w:color w:val="58595B"/>
          <w:spacing w:val="33"/>
        </w:rPr>
        <w:t>sunshin</w:t>
      </w:r>
      <w:r>
        <w:rPr>
          <w:rFonts w:ascii="Panton Thin"/>
          <w:b w:val="0"/>
          <w:color w:val="58595B"/>
        </w:rPr>
        <w:t>e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coast</w:t>
      </w:r>
      <w:r>
        <w:rPr>
          <w:rFonts w:ascii="Panton Thin"/>
          <w:b w:val="0"/>
          <w:color w:val="58595B"/>
        </w:rPr>
        <w:t>,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901"/>
        </w:rPr>
        <w:t> </w:t>
      </w:r>
      <w:r>
        <w:rPr>
          <w:color w:val="939598"/>
          <w:spacing w:val="-2"/>
        </w:rPr>
        <w:t>registered</w:t>
      </w:r>
      <w:r>
        <w:rPr>
          <w:color w:val="939598"/>
        </w:rPr>
        <w:t> </w:t>
      </w:r>
      <w:r>
        <w:rPr>
          <w:color w:val="939598"/>
          <w:spacing w:val="-1"/>
        </w:rPr>
        <w:t>training</w:t>
      </w:r>
      <w:r>
        <w:rPr>
          <w:color w:val="939598"/>
        </w:rPr>
        <w:t> </w:t>
      </w:r>
      <w:r>
        <w:rPr>
          <w:color w:val="939598"/>
          <w:spacing w:val="-1"/>
        </w:rPr>
        <w:t>organisation</w:t>
      </w:r>
      <w:r>
        <w:rPr>
          <w:color w:val="939598"/>
          <w:spacing w:val="23"/>
        </w:rPr>
        <w:t> </w:t>
      </w:r>
      <w:r>
        <w:rPr>
          <w:rFonts w:ascii="Panton Thin"/>
          <w:b w:val="0"/>
          <w:color w:val="58595B"/>
          <w:spacing w:val="24"/>
        </w:rPr>
        <w:t>r</w:t>
      </w:r>
      <w:r>
        <w:rPr>
          <w:rFonts w:ascii="Panton Thin"/>
          <w:b w:val="0"/>
          <w:color w:val="58595B"/>
          <w:spacing w:val="33"/>
        </w:rPr>
        <w:t>edclif</w:t>
      </w:r>
      <w:r>
        <w:rPr>
          <w:rFonts w:ascii="Panton Thin"/>
          <w:b w:val="0"/>
          <w:color w:val="58595B"/>
        </w:rPr>
        <w:t>f</w:t>
      </w:r>
      <w:r>
        <w:rPr>
          <w:rFonts w:ascii="Panton Thin"/>
          <w:b w:val="0"/>
          <w:color w:val="58595B"/>
          <w:spacing w:val="-28"/>
        </w:rPr>
        <w:t> </w:t>
      </w:r>
      <w:r>
        <w:rPr>
          <w:rFonts w:ascii="Panton Thin"/>
          <w:b w:val="0"/>
          <w:color w:val="58595B"/>
          <w:spacing w:val="16"/>
        </w:rPr>
        <w:t>e,</w:t>
      </w:r>
      <w:r>
        <w:rPr>
          <w:rFonts w:ascii="Panton Thin"/>
          <w:b w:val="0"/>
          <w:color w:val="58595B"/>
        </w:rPr>
        <w:t>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QL</w:t>
      </w:r>
      <w:r>
        <w:rPr>
          <w:rFonts w:ascii="Panton Thin"/>
          <w:b w:val="0"/>
          <w:color w:val="58595B"/>
        </w:rPr>
        <w:t>D</w:t>
      </w:r>
      <w:r>
        <w:rPr>
          <w:rFonts w:ascii="Panton Thin"/>
          <w:b w:val="0"/>
          <w:color w:val="58595B"/>
          <w:spacing w:val="-23"/>
        </w:rPr>
        <w:t> </w:t>
      </w:r>
      <w:r>
        <w:rPr>
          <w:rFonts w:ascii="Panton Thin"/>
        </w:rPr>
      </w:r>
    </w:p>
    <w:p>
      <w:pPr>
        <w:pStyle w:val="BodyText"/>
        <w:spacing w:line="187" w:lineRule="auto" w:before="34"/>
        <w:ind w:left="1810" w:right="916"/>
        <w:jc w:val="both"/>
      </w:pPr>
      <w:r>
        <w:rPr>
          <w:color w:val="939598"/>
          <w:spacing w:val="-1"/>
        </w:rPr>
        <w:t>mental</w:t>
      </w:r>
      <w:r>
        <w:rPr>
          <w:color w:val="939598"/>
        </w:rPr>
        <w:t> health specific</w:t>
      </w:r>
      <w:r>
        <w:rPr>
          <w:color w:val="939598"/>
          <w:spacing w:val="24"/>
        </w:rPr>
        <w:t> </w:t>
      </w:r>
      <w:r>
        <w:rPr>
          <w:color w:val="939598"/>
        </w:rPr>
        <w:t>disability </w:t>
      </w:r>
      <w:r>
        <w:rPr>
          <w:color w:val="939598"/>
          <w:spacing w:val="-1"/>
        </w:rPr>
        <w:t>employment</w:t>
      </w:r>
      <w:r>
        <w:rPr>
          <w:color w:val="939598"/>
          <w:spacing w:val="25"/>
        </w:rPr>
        <w:t> </w:t>
      </w:r>
      <w:r>
        <w:rPr>
          <w:color w:val="939598"/>
          <w:spacing w:val="-1"/>
        </w:rPr>
        <w:t>services</w:t>
      </w:r>
      <w:r>
        <w:rPr/>
      </w:r>
    </w:p>
    <w:p>
      <w:pPr>
        <w:spacing w:line="240" w:lineRule="auto" w:before="7"/>
        <w:rPr>
          <w:rFonts w:ascii="DINOT" w:hAnsi="DINOT" w:cs="DINOT" w:eastAsia="DINOT"/>
          <w:sz w:val="20"/>
          <w:szCs w:val="20"/>
        </w:rPr>
      </w:pPr>
      <w:r>
        <w:rPr/>
        <w:br w:type="column"/>
      </w:r>
      <w:r>
        <w:rPr>
          <w:rFonts w:ascii="DINOT"/>
          <w:sz w:val="20"/>
        </w:rPr>
      </w:r>
    </w:p>
    <w:p>
      <w:pPr>
        <w:pStyle w:val="BodyText"/>
        <w:numPr>
          <w:ilvl w:val="0"/>
          <w:numId w:val="1"/>
        </w:numPr>
        <w:tabs>
          <w:tab w:pos="1125" w:val="left" w:leader="none"/>
        </w:tabs>
        <w:spacing w:line="240" w:lineRule="auto" w:before="0" w:after="0"/>
        <w:ind w:left="1124" w:right="0" w:hanging="231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16"/>
        </w:rPr>
        <w:t>na</w:t>
      </w:r>
      <w:r>
        <w:rPr>
          <w:rFonts w:ascii="Panton Thin"/>
          <w:b w:val="0"/>
          <w:color w:val="58595B"/>
          <w:spacing w:val="-25"/>
        </w:rPr>
        <w:t> </w:t>
      </w:r>
      <w:r>
        <w:rPr>
          <w:rFonts w:ascii="Panton Thin"/>
          <w:b w:val="0"/>
          <w:color w:val="58595B"/>
          <w:spacing w:val="33"/>
        </w:rPr>
        <w:t>tiona</w:t>
      </w:r>
      <w:r>
        <w:rPr>
          <w:rFonts w:ascii="Panton Thin"/>
          <w:b w:val="0"/>
          <w:color w:val="58595B"/>
        </w:rPr>
        <w:t>l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33"/>
        </w:rPr>
        <w:t>pane</w:t>
      </w:r>
      <w:r>
        <w:rPr>
          <w:rFonts w:ascii="Panton Thin"/>
          <w:b w:val="0"/>
          <w:color w:val="58595B"/>
        </w:rPr>
        <w:t>l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</w:rPr>
        <w:t>o</w:t>
      </w:r>
      <w:r>
        <w:rPr>
          <w:rFonts w:ascii="Panton Thin"/>
          <w:b w:val="0"/>
          <w:color w:val="58595B"/>
          <w:spacing w:val="-25"/>
        </w:rPr>
        <w:t> </w:t>
      </w:r>
      <w:r>
        <w:rPr>
          <w:rFonts w:ascii="Panton Thin"/>
          <w:b w:val="0"/>
          <w:color w:val="58595B"/>
        </w:rPr>
        <w:t>f </w:t>
      </w:r>
      <w:r>
        <w:rPr>
          <w:rFonts w:ascii="Panton Thin"/>
          <w:b w:val="0"/>
          <w:color w:val="58595B"/>
          <w:spacing w:val="4"/>
        </w:rPr>
        <w:t> </w:t>
      </w:r>
      <w:r>
        <w:rPr>
          <w:rFonts w:ascii="Panton Thin"/>
          <w:b w:val="0"/>
          <w:color w:val="58595B"/>
          <w:spacing w:val="33"/>
        </w:rPr>
        <w:t>assesso</w:t>
      </w:r>
      <w:r>
        <w:rPr>
          <w:rFonts w:ascii="Panton Thin"/>
          <w:b w:val="0"/>
          <w:color w:val="58595B"/>
        </w:rPr>
        <w:t>r</w:t>
      </w:r>
      <w:r>
        <w:rPr>
          <w:rFonts w:ascii="Panton Thin"/>
          <w:b w:val="0"/>
          <w:color w:val="58595B"/>
          <w:spacing w:val="-28"/>
        </w:rPr>
        <w:t> </w:t>
      </w:r>
      <w:r>
        <w:rPr>
          <w:rFonts w:ascii="Panton Thin"/>
          <w:b w:val="0"/>
          <w:color w:val="58595B"/>
        </w:rPr>
        <w:t>s</w:t>
      </w:r>
      <w:r>
        <w:rPr>
          <w:rFonts w:ascii="Panton Thin"/>
        </w:rPr>
      </w:r>
    </w:p>
    <w:p>
      <w:pPr>
        <w:pStyle w:val="BodyText"/>
        <w:spacing w:line="187" w:lineRule="auto" w:before="97"/>
        <w:ind w:left="1112" w:right="6877"/>
        <w:jc w:val="left"/>
      </w:pPr>
      <w:r>
        <w:rPr/>
        <w:pict>
          <v:group style="position:absolute;margin-left:1028.806641pt;margin-top:36.479588pt;width:70.8pt;height:50.7pt;mso-position-horizontal-relative:page;mso-position-vertical-relative:paragraph;z-index:2992" coordorigin="20576,730" coordsize="1416,1014">
            <v:group style="position:absolute;left:20576;top:730;width:1239;height:1014" coordorigin="20576,730" coordsize="1239,1014">
              <v:shape style="position:absolute;left:20576;top:730;width:1239;height:1014" coordorigin="20576,730" coordsize="1239,1014" path="m20759,730l20606,784,20588,795,20576,812,20576,1009,21002,1669,21358,1743,21377,1743,21395,1734,21807,1279,21811,1267,21814,917,21056,917,21037,911,21033,908,20796,738,20779,730,20759,730xe" filled="true" fillcolor="#bcbec0" stroked="false">
                <v:path arrowok="t"/>
                <v:fill type="solid"/>
              </v:shape>
              <v:shape style="position:absolute;left:20576;top:730;width:1239;height:1014" coordorigin="20576,730" coordsize="1239,1014" path="m21654,760l21646,760,21075,916,21056,917,21814,917,21814,836,21810,815,21797,798,21778,788,21654,760xe" filled="true" fillcolor="#bcbec0" stroked="false">
                <v:path arrowok="t"/>
                <v:fill type="solid"/>
              </v:shape>
            </v:group>
            <v:group style="position:absolute;left:21490;top:1237;width:327;height:328" coordorigin="21490,1237" coordsize="327,328">
              <v:shape style="position:absolute;left:21490;top:1237;width:327;height:328" coordorigin="21490,1237" coordsize="327,328" path="m21654,1237l21588,1251,21535,1288,21500,1343,21490,1386,21491,1412,21512,1478,21552,1528,21608,1558,21653,1564,21676,1563,21738,1540,21786,1496,21813,1436,21816,1414,21815,1389,21794,1322,21753,1273,21697,1243,21654,1237xe" filled="true" fillcolor="#8dc63f" stroked="false">
                <v:path arrowok="t"/>
                <v:fill type="solid"/>
              </v:shape>
            </v:group>
            <v:group style="position:absolute;left:21665;top:1001;width:327;height:328" coordorigin="21665,1001" coordsize="327,328">
              <v:shape style="position:absolute;left:21665;top:1001;width:327;height:328" coordorigin="21665,1001" coordsize="327,328" path="m21830,1001l21763,1014,21710,1052,21675,1106,21665,1150,21667,1175,21687,1242,21727,1292,21783,1321,21828,1328,21851,1326,21913,1304,21961,1260,21988,1200,21991,1177,21990,1152,21969,1086,21929,1036,21873,1007,21830,1001xe" filled="true" fillcolor="#3b3092" stroked="false">
                <v:path arrowok="t"/>
                <v:fill type="solid"/>
              </v:shape>
              <v:shape style="position:absolute;left:20576;top:730;width:1416;height:101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Panton Thin" w:hAnsi="Panton Thin" w:cs="Panton Thin" w:eastAsia="Panton Thin"/>
                          <w:b w:val="0"/>
                          <w:bCs w:val="0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10"/>
                        <w:ind w:left="0" w:right="80" w:firstLine="0"/>
                        <w:jc w:val="right"/>
                        <w:rPr>
                          <w:rFonts w:ascii="Panton Thin" w:hAnsi="Panton Thin" w:cs="Panton Thin" w:eastAsia="Panton Thin"/>
                          <w:sz w:val="18"/>
                          <w:szCs w:val="18"/>
                        </w:rPr>
                      </w:pPr>
                      <w:r>
                        <w:rPr>
                          <w:rFonts w:ascii="Panton Thin"/>
                          <w:b w:val="0"/>
                          <w:color w:val="FFFFFF"/>
                          <w:sz w:val="18"/>
                        </w:rPr>
                        <w:t>16</w:t>
                      </w:r>
                      <w:r>
                        <w:rPr>
                          <w:rFonts w:ascii="Panton Thin"/>
                          <w:sz w:val="18"/>
                        </w:rPr>
                      </w:r>
                    </w:p>
                    <w:p>
                      <w:pPr>
                        <w:spacing w:before="20"/>
                        <w:ind w:left="0" w:right="244" w:firstLine="0"/>
                        <w:jc w:val="right"/>
                        <w:rPr>
                          <w:rFonts w:ascii="Panton Thin" w:hAnsi="Panton Thin" w:cs="Panton Thin" w:eastAsia="Panton Thin"/>
                          <w:sz w:val="18"/>
                          <w:szCs w:val="18"/>
                        </w:rPr>
                      </w:pPr>
                      <w:r>
                        <w:rPr>
                          <w:rFonts w:ascii="Panton Thin"/>
                          <w:b w:val="0"/>
                          <w:color w:val="FFFFFF"/>
                          <w:sz w:val="18"/>
                        </w:rPr>
                        <w:t>15</w:t>
                      </w:r>
                      <w:r>
                        <w:rPr>
                          <w:rFonts w:ascii="Panton Thi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079.692383pt;margin-top:18.3536pt;width:11.7pt;height:14.25pt;mso-position-horizontal-relative:page;mso-position-vertical-relative:paragraph;z-index:3016" coordorigin="21594,367" coordsize="234,285">
            <v:shape style="position:absolute;left:21594;top:367;width:234;height:285" coordorigin="21594,367" coordsize="234,285" path="m21673,367l21619,393,21594,441,21599,459,21702,626,21774,652,21794,650,21809,641,21821,628,21827,611,21827,593,21720,393,21708,378,21692,369,21673,367xe" filled="true" fillcolor="#bcbec0" stroked="false">
              <v:path arrowok="t"/>
              <v:fill type="solid"/>
            </v:shape>
            <w10:wrap type="none"/>
          </v:group>
        </w:pict>
      </w:r>
      <w:r>
        <w:rPr>
          <w:color w:val="939598"/>
        </w:rPr>
        <w:t>(perth, adelaide, </w:t>
      </w:r>
      <w:r>
        <w:rPr>
          <w:color w:val="939598"/>
          <w:spacing w:val="-1"/>
        </w:rPr>
        <w:t>stanwell,</w:t>
      </w:r>
      <w:r>
        <w:rPr>
          <w:color w:val="939598"/>
          <w:spacing w:val="22"/>
        </w:rPr>
        <w:t> </w:t>
      </w:r>
      <w:r>
        <w:rPr>
          <w:color w:val="939598"/>
        </w:rPr>
        <w:t>melbourne, </w:t>
      </w:r>
      <w:r>
        <w:rPr>
          <w:color w:val="939598"/>
          <w:spacing w:val="-1"/>
        </w:rPr>
        <w:t>wagga</w:t>
      </w:r>
      <w:r>
        <w:rPr>
          <w:color w:val="939598"/>
        </w:rPr>
        <w:t> </w:t>
      </w:r>
      <w:r>
        <w:rPr>
          <w:color w:val="939598"/>
          <w:spacing w:val="-1"/>
        </w:rPr>
        <w:t>wagga,</w:t>
      </w:r>
      <w:r>
        <w:rPr>
          <w:color w:val="939598"/>
        </w:rPr>
        <w:t> </w:t>
      </w:r>
      <w:r>
        <w:rPr>
          <w:color w:val="939598"/>
          <w:spacing w:val="-4"/>
        </w:rPr>
        <w:t>sydney,</w:t>
      </w:r>
      <w:r>
        <w:rPr>
          <w:color w:val="939598"/>
          <w:spacing w:val="23"/>
        </w:rPr>
        <w:t> </w:t>
      </w:r>
      <w:r>
        <w:rPr>
          <w:color w:val="939598"/>
          <w:spacing w:val="-1"/>
        </w:rPr>
        <w:t>yamba,</w:t>
      </w:r>
      <w:r>
        <w:rPr>
          <w:color w:val="939598"/>
        </w:rPr>
        <w:t> brisbane, sunshine </w:t>
      </w:r>
      <w:r>
        <w:rPr>
          <w:color w:val="939598"/>
          <w:spacing w:val="-2"/>
        </w:rPr>
        <w:t>coast,</w:t>
      </w:r>
      <w:r>
        <w:rPr>
          <w:color w:val="939598"/>
        </w:rPr>
        <w:t> &amp;</w:t>
      </w:r>
      <w:r>
        <w:rPr>
          <w:color w:val="939598"/>
          <w:spacing w:val="29"/>
        </w:rPr>
        <w:t> </w:t>
      </w:r>
      <w:r>
        <w:rPr>
          <w:color w:val="939598"/>
          <w:spacing w:val="-1"/>
        </w:rPr>
        <w:t>townsville)</w:t>
      </w:r>
      <w:r>
        <w:rPr/>
      </w:r>
    </w:p>
    <w:p>
      <w:pPr>
        <w:spacing w:after="0" w:line="187" w:lineRule="auto"/>
        <w:jc w:val="left"/>
        <w:sectPr>
          <w:type w:val="continuous"/>
          <w:pgSz w:w="23820" w:h="16840" w:orient="landscape"/>
          <w:pgMar w:top="1580" w:bottom="280" w:left="240" w:right="220"/>
          <w:cols w:num="3" w:equalWidth="0">
            <w:col w:w="5261" w:space="314"/>
            <w:col w:w="4883" w:space="1449"/>
            <w:col w:w="11453"/>
          </w:cols>
        </w:sectPr>
      </w:pPr>
    </w:p>
    <w:p>
      <w:pPr>
        <w:spacing w:line="240" w:lineRule="auto" w:before="6"/>
        <w:rPr>
          <w:rFonts w:ascii="DINOT" w:hAnsi="DINOT" w:cs="DINOT" w:eastAsia="DINOT"/>
          <w:sz w:val="29"/>
          <w:szCs w:val="29"/>
        </w:rPr>
      </w:pP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63.147301pt;margin-top:5.391057pt;width:4.150pt;height:5.95pt;mso-position-horizontal-relative:page;mso-position-vertical-relative:paragraph;z-index:-84640" coordorigin="1263,108" coordsize="83,119">
            <v:group style="position:absolute;left:1265;top:110;width:79;height:115" coordorigin="1265,110" coordsize="79,115">
              <v:shape style="position:absolute;left:1265;top:110;width:79;height:115" coordorigin="1265,110" coordsize="79,115" path="m1267,169l1267,149,1273,126,1289,114,1318,115,1333,123,1340,134,1341,134,1342,134,1342,134,1342,133,1330,117,1310,110,1284,114,1270,127,1265,189,1270,211,1286,224,1317,223,1335,216,1343,202,1339,177,1324,165,1292,164,1274,167,1267,169xe" filled="false" stroked="true" strokeweight=".2pt" strokecolor="#58595b">
                <v:path arrowok="t"/>
              </v:shape>
            </v:group>
            <v:group style="position:absolute;left:1267;top:164;width:74;height:59" coordorigin="1267,164" coordsize="74,59">
              <v:shape style="position:absolute;left:1267;top:164;width:74;height:59" coordorigin="1267,164" coordsize="74,59" path="m1267,189l1267,172,1270,171,1285,164,1306,164,1330,170,1341,186,1336,211,1321,223,1291,221,1274,211,1268,195,1267,189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our</w:t>
      </w:r>
      <w:r>
        <w:rPr>
          <w:rFonts w:ascii="Panton Thin"/>
          <w:b w:val="0"/>
          <w:color w:val="939598"/>
          <w:spacing w:val="-8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footprint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6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220"/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48"/>
          <w:szCs w:val="48"/>
        </w:rPr>
      </w:pPr>
    </w:p>
    <w:p>
      <w:pPr>
        <w:pStyle w:val="Heading4"/>
        <w:spacing w:line="120" w:lineRule="auto" w:before="342"/>
        <w:ind w:left="12039" w:right="61"/>
        <w:jc w:val="left"/>
      </w:pPr>
      <w:r>
        <w:rPr/>
        <w:pict>
          <v:shape style="position:absolute;margin-left:56.693001pt;margin-top:-82.277092pt;width:521.5750pt;height:403.937pt;mso-position-horizontal-relative:page;mso-position-vertical-relative:paragraph;z-index:4576" type="#_x0000_t75" stroked="false">
            <v:imagedata r:id="rId21" o:title=""/>
          </v:shape>
        </w:pict>
      </w:r>
      <w:r>
        <w:rPr>
          <w:color w:val="3B3092"/>
          <w:spacing w:val="10"/>
        </w:rPr>
        <w:t>Disability</w:t>
      </w:r>
      <w:r>
        <w:rPr>
          <w:color w:val="3B3092"/>
          <w:spacing w:val="24"/>
        </w:rPr>
        <w:t> </w:t>
      </w:r>
      <w:r>
        <w:rPr>
          <w:color w:val="3B3092"/>
          <w:spacing w:val="12"/>
        </w:rPr>
        <w:t>Employment</w:t>
      </w:r>
      <w:r>
        <w:rPr>
          <w:color w:val="3B3092"/>
          <w:spacing w:val="42"/>
        </w:rPr>
        <w:t> </w:t>
      </w:r>
      <w:r>
        <w:rPr>
          <w:color w:val="3B3092"/>
          <w:spacing w:val="16"/>
        </w:rPr>
        <w:t>Services</w:t>
      </w:r>
      <w:r>
        <w:rPr/>
      </w:r>
    </w:p>
    <w:p>
      <w:pPr>
        <w:pStyle w:val="BodyText"/>
        <w:spacing w:line="256" w:lineRule="auto" w:before="4"/>
        <w:ind w:left="12039" w:right="0"/>
        <w:jc w:val="left"/>
      </w:pP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initiative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</w:t>
      </w:r>
      <w:r>
        <w:rPr/>
      </w:r>
    </w:p>
    <w:p>
      <w:pPr>
        <w:pStyle w:val="BodyText"/>
        <w:spacing w:line="256" w:lineRule="auto"/>
        <w:ind w:left="12039" w:right="61"/>
        <w:jc w:val="left"/>
      </w:pP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keep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4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Solutions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Disability</w:t>
      </w:r>
      <w:r>
        <w:rPr>
          <w:color w:val="58595B"/>
          <w:spacing w:val="30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11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throughout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Queensland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Northern</w:t>
      </w:r>
      <w:r>
        <w:rPr>
          <w:color w:val="58595B"/>
          <w:spacing w:val="35"/>
        </w:rPr>
        <w:t> </w:t>
      </w:r>
      <w:r>
        <w:rPr>
          <w:color w:val="58595B"/>
          <w:spacing w:val="1"/>
        </w:rPr>
        <w:t>Territory.</w:t>
      </w:r>
      <w:r>
        <w:rPr/>
      </w:r>
    </w:p>
    <w:p>
      <w:pPr>
        <w:spacing w:before="50"/>
        <w:ind w:left="3389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br w:type="column"/>
      </w:r>
      <w:r>
        <w:rPr>
          <w:rFonts w:ascii="Panton Thin"/>
          <w:b w:val="0"/>
          <w:color w:val="939598"/>
          <w:spacing w:val="-1"/>
          <w:sz w:val="16"/>
        </w:rPr>
        <w:t>employment</w:t>
      </w:r>
      <w:r>
        <w:rPr>
          <w:rFonts w:ascii="Panton Thin"/>
          <w:b w:val="0"/>
          <w:color w:val="939598"/>
          <w:sz w:val="16"/>
        </w:rPr>
        <w:t> solutions</w:t>
      </w:r>
      <w:r>
        <w:rPr>
          <w:rFonts w:ascii="Panton Thin"/>
          <w:b w:val="0"/>
          <w:color w:val="939598"/>
          <w:spacing w:val="39"/>
          <w:sz w:val="16"/>
        </w:rPr>
        <w:t> </w:t>
      </w:r>
      <w:r>
        <w:rPr>
          <w:rFonts w:ascii="Panton Thin"/>
          <w:b w:val="0"/>
          <w:color w:val="58595B"/>
          <w:sz w:val="16"/>
        </w:rPr>
        <w:t>9</w:t>
      </w:r>
      <w:r>
        <w:rPr>
          <w:rFonts w:ascii="Panton Thin"/>
          <w:sz w:val="1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4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pStyle w:val="Heading4"/>
        <w:spacing w:line="872" w:lineRule="exact"/>
        <w:ind w:right="0"/>
        <w:jc w:val="both"/>
      </w:pPr>
      <w:r>
        <w:rPr/>
        <w:pict>
          <v:group style="position:absolute;margin-left:1169.037964pt;margin-top:-84.182961pt;width:4.150pt;height:5.95pt;mso-position-horizontal-relative:page;mso-position-vertical-relative:paragraph;z-index:-82864" coordorigin="23381,-1684" coordsize="83,119">
            <v:group style="position:absolute;left:23383;top:-1682;width:79;height:115" coordorigin="23383,-1682" coordsize="79,115">
              <v:shape style="position:absolute;left:23383;top:-1682;width:79;height:115" coordorigin="23383,-1682" coordsize="79,115" path="m23458,-1627l23458,-1606,23453,-1583,23436,-1571,23408,-1573,23393,-1581,23386,-1592,23385,-1592,23384,-1591,23384,-1591,23384,-1591,23395,-1574,23415,-1567,23441,-1571,23456,-1584,23461,-1646,23456,-1668,23440,-1682,23409,-1681,23391,-1673,23383,-1659,23387,-1635,23401,-1622,23434,-1622,23452,-1624,23458,-1627xe" filled="false" stroked="true" strokeweight=".2pt" strokecolor="#58595b">
                <v:path arrowok="t"/>
              </v:shape>
            </v:group>
            <v:group style="position:absolute;left:23385;top:-1680;width:74;height:59" coordorigin="23385,-1680" coordsize="74,59">
              <v:shape style="position:absolute;left:23385;top:-1680;width:74;height:59" coordorigin="23385,-1680" coordsize="74,59" path="m23458,-1646l23458,-1629,23456,-1628,23441,-1622,23420,-1622,23396,-1627,23385,-1644,23390,-1668,23405,-1680,23435,-1678,23452,-1668,23458,-1652,23458,-1646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color w:val="3B3092"/>
          <w:spacing w:val="12"/>
        </w:rPr>
        <w:t>National</w:t>
      </w:r>
      <w:r>
        <w:rPr>
          <w:color w:val="3B3092"/>
          <w:spacing w:val="24"/>
        </w:rPr>
        <w:t> </w:t>
      </w:r>
      <w:r>
        <w:rPr>
          <w:color w:val="3B3092"/>
          <w:spacing w:val="8"/>
        </w:rPr>
        <w:t>Panel</w:t>
      </w:r>
      <w:r>
        <w:rPr>
          <w:color w:val="3B3092"/>
          <w:spacing w:val="24"/>
        </w:rPr>
        <w:t> </w:t>
      </w:r>
      <w:r>
        <w:rPr>
          <w:color w:val="3B3092"/>
          <w:spacing w:val="6"/>
        </w:rPr>
        <w:t>of</w:t>
      </w:r>
      <w:r>
        <w:rPr>
          <w:color w:val="3B3092"/>
          <w:spacing w:val="24"/>
        </w:rPr>
        <w:t> </w:t>
      </w:r>
      <w:r>
        <w:rPr>
          <w:color w:val="3B3092"/>
          <w:spacing w:val="2"/>
        </w:rPr>
        <w:t>Assessors</w:t>
      </w:r>
      <w:r>
        <w:rPr/>
      </w:r>
    </w:p>
    <w:p>
      <w:pPr>
        <w:pStyle w:val="BodyText"/>
        <w:spacing w:line="193" w:lineRule="exact"/>
        <w:ind w:left="133" w:right="0"/>
        <w:jc w:val="both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National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Panel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Assessors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</w:t>
      </w:r>
      <w:r>
        <w:rPr/>
      </w:r>
    </w:p>
    <w:p>
      <w:pPr>
        <w:pStyle w:val="BodyText"/>
        <w:spacing w:line="256" w:lineRule="auto" w:before="19"/>
        <w:ind w:left="133" w:right="715"/>
        <w:jc w:val="both"/>
      </w:pPr>
      <w:r>
        <w:rPr>
          <w:color w:val="58595B"/>
          <w:spacing w:val="4"/>
        </w:rPr>
        <w:t>Australian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independent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individual’s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ability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workforce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</w:t>
      </w:r>
      <w:r>
        <w:rPr>
          <w:color w:val="58595B"/>
          <w:spacing w:val="37"/>
        </w:rPr>
        <w:t> </w:t>
      </w:r>
      <w:r>
        <w:rPr>
          <w:color w:val="58595B"/>
          <w:spacing w:val="4"/>
        </w:rPr>
        <w:t>consideration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physical,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psychological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or</w:t>
      </w:r>
      <w:r>
        <w:rPr/>
      </w:r>
    </w:p>
    <w:p>
      <w:pPr>
        <w:pStyle w:val="BodyText"/>
        <w:spacing w:line="240" w:lineRule="auto"/>
        <w:ind w:left="133" w:right="0"/>
        <w:jc w:val="both"/>
      </w:pPr>
      <w:r>
        <w:rPr>
          <w:color w:val="58595B"/>
          <w:spacing w:val="4"/>
        </w:rPr>
        <w:t>intellectual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disabilities.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Assessors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help</w:t>
      </w:r>
      <w:r>
        <w:rPr/>
      </w:r>
    </w:p>
    <w:p>
      <w:pPr>
        <w:pStyle w:val="BodyText"/>
        <w:spacing w:line="256" w:lineRule="auto" w:before="19"/>
        <w:ind w:left="133" w:right="104"/>
        <w:jc w:val="left"/>
      </w:pP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overcome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barriers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4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Ongoing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Assessments,</w:t>
      </w:r>
      <w:r>
        <w:rPr/>
      </w:r>
    </w:p>
    <w:p>
      <w:pPr>
        <w:pStyle w:val="BodyText"/>
        <w:spacing w:line="256" w:lineRule="auto"/>
        <w:ind w:left="133" w:right="104"/>
        <w:jc w:val="left"/>
      </w:pPr>
      <w:r>
        <w:rPr>
          <w:color w:val="58595B"/>
          <w:spacing w:val="4"/>
        </w:rPr>
        <w:t>Supported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Wage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Scheme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assessments,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Modification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Assessments.</w:t>
      </w:r>
      <w:r>
        <w:rPr/>
      </w:r>
    </w:p>
    <w:p>
      <w:pPr>
        <w:spacing w:after="0" w:line="256" w:lineRule="auto"/>
        <w:jc w:val="left"/>
        <w:sectPr>
          <w:pgSz w:w="23820" w:h="16840" w:orient="landscape"/>
          <w:pgMar w:top="240" w:bottom="280" w:left="1000" w:right="220"/>
          <w:cols w:num="2" w:equalWidth="0">
            <w:col w:w="16925" w:space="480"/>
            <w:col w:w="519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8"/>
        <w:rPr>
          <w:rFonts w:ascii="DINOT" w:hAnsi="DINOT" w:cs="DINOT" w:eastAsia="DINOT"/>
          <w:sz w:val="22"/>
          <w:szCs w:val="22"/>
        </w:rPr>
      </w:pPr>
    </w:p>
    <w:p>
      <w:pPr>
        <w:spacing w:line="20" w:lineRule="atLeast"/>
        <w:ind w:left="12030" w:right="0" w:firstLine="0"/>
        <w:rPr>
          <w:rFonts w:ascii="DINOT" w:hAnsi="DINOT" w:cs="DINOT" w:eastAsia="DINOT"/>
          <w:sz w:val="2"/>
          <w:szCs w:val="2"/>
        </w:rPr>
      </w:pPr>
      <w:r>
        <w:rPr>
          <w:rFonts w:ascii="DINOT" w:hAnsi="DINOT" w:cs="DINOT" w:eastAsia="DINOT"/>
          <w:sz w:val="2"/>
          <w:szCs w:val="2"/>
        </w:rPr>
        <w:pict>
          <v:group style="width:522.3pt;height:.5pt;mso-position-horizontal-relative:char;mso-position-vertical-relative:line" coordorigin="0,0" coordsize="10446,10">
            <v:group style="position:absolute;left:5;top:5;width:10436;height:2" coordorigin="5,5" coordsize="10436,2">
              <v:shape style="position:absolute;left:5;top:5;width:10436;height:2" coordorigin="5,5" coordsize="10436,0" path="m5,5l10440,5e" filled="false" stroked="true" strokeweight=".5pt" strokecolor="#3b3092">
                <v:path arrowok="t"/>
              </v:shape>
            </v:group>
          </v:group>
        </w:pict>
      </w:r>
      <w:r>
        <w:rPr>
          <w:rFonts w:ascii="DINOT" w:hAnsi="DINOT" w:cs="DINOT" w:eastAsia="DINOT"/>
          <w:sz w:val="2"/>
          <w:szCs w:val="2"/>
        </w:rPr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after="0" w:line="240" w:lineRule="auto"/>
        <w:rPr>
          <w:rFonts w:ascii="DINOT" w:hAnsi="DINOT" w:cs="DINOT" w:eastAsia="DINOT"/>
          <w:sz w:val="20"/>
          <w:szCs w:val="20"/>
        </w:rPr>
        <w:sectPr>
          <w:type w:val="continuous"/>
          <w:pgSz w:w="23820" w:h="16840" w:orient="landscape"/>
          <w:pgMar w:top="1580" w:bottom="280" w:left="1000" w:right="220"/>
        </w:sectPr>
      </w:pP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0"/>
        <w:rPr>
          <w:rFonts w:ascii="DINOT" w:hAnsi="DINOT" w:cs="DINOT" w:eastAsia="DINOT"/>
          <w:sz w:val="60"/>
          <w:szCs w:val="60"/>
        </w:rPr>
      </w:pPr>
    </w:p>
    <w:p>
      <w:pPr>
        <w:spacing w:line="240" w:lineRule="auto" w:before="3"/>
        <w:rPr>
          <w:rFonts w:ascii="DINOT" w:hAnsi="DINOT" w:cs="DINOT" w:eastAsia="DINOT"/>
          <w:sz w:val="53"/>
          <w:szCs w:val="53"/>
        </w:rPr>
      </w:pPr>
    </w:p>
    <w:p>
      <w:pPr>
        <w:pStyle w:val="Heading3"/>
        <w:spacing w:line="253" w:lineRule="auto"/>
        <w:ind w:left="133" w:right="0"/>
        <w:jc w:val="left"/>
      </w:pPr>
      <w:r>
        <w:rPr/>
        <w:pict>
          <v:group style="position:absolute;margin-left:57.892899pt;margin-top:50.520599pt;width:12.05pt;height:16.1pt;mso-position-horizontal-relative:page;mso-position-vertical-relative:paragraph;z-index:-82816" coordorigin="1158,1010" coordsize="241,322">
            <v:shape style="position:absolute;left:1158;top:1010;width:241;height:322" coordorigin="1158,1010" coordsize="241,322" path="m1167,1092l1193,1153,1254,1173,1279,1176,1307,1179,1370,1200,1389,1233,1388,1257,1339,1317,1287,1325,1262,1323,1203,1304,1166,1254,1165,1251,1164,1250,1163,1251,1160,1252,1158,1253,1158,1254,1158,1256,1195,1308,1252,1330,1275,1332,1308,1331,1375,1307,1399,1259,1396,1231,1358,1184,1292,1169,1265,1166,1241,1163,1219,1158,1201,1149,1188,1136,1179,1117,1180,1089,1208,1035,1272,1017,1302,1019,1363,1042,1389,1080,1389,1082,1392,1080,1394,1079,1395,1079,1395,1077,1395,1076,1345,1021,1299,1010,1265,1012,1196,1032,1169,1077,1167,1092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74.6026pt;margin-top:48.980015pt;width:15.55pt;height:19.1pt;mso-position-horizontal-relative:page;mso-position-vertical-relative:paragraph;z-index:-82792" coordorigin="1492,980" coordsize="311,382">
            <v:group style="position:absolute;left:1522;top:1010;width:251;height:322" coordorigin="1522,1010" coordsize="251,322">
              <v:shape style="position:absolute;left:1522;top:1010;width:251;height:322" coordorigin="1522,1010" coordsize="251,322" path="m1522,1109l1522,1233,1524,1255,1557,1306,1621,1331,1652,1330,1725,1311,1770,1254,1772,1109,1770,1087,1738,1036,1674,1011,1647,1010,1620,1011,1557,1036,1524,1087,1522,1109xe" filled="false" stroked="true" strokeweight="3pt" strokecolor="#3b3092">
                <v:path arrowok="t"/>
              </v:shape>
            </v:group>
            <v:group style="position:absolute;left:1530;top:1018;width:234;height:307" coordorigin="1530,1018" coordsize="234,307">
              <v:shape style="position:absolute;left:1530;top:1018;width:234;height:307" coordorigin="1530,1018" coordsize="234,307" path="m1764,1109l1764,1233,1761,1255,1707,1314,1658,1324,1629,1323,1563,1299,1530,1109,1533,1087,1568,1038,1636,1018,1665,1019,1731,1043,1764,1109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5.782303pt;margin-top:44.000008pt;width:.45pt;height:22.2pt;mso-position-horizontal-relative:page;mso-position-vertical-relative:paragraph;z-index:-82768" coordorigin="1916,880" coordsize="9,444">
            <v:shape style="position:absolute;left:1916;top:880;width:9;height:444" coordorigin="1916,880" coordsize="9,444" path="m1924,1322l1924,882,1924,881,1923,880,1922,880,1918,880,1916,880,1916,881,1916,882,1916,1322,1916,1323,1916,1324,1918,1324,1922,1324,1923,1324,1924,1323,1924,1322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103.732201pt;margin-top:50.900009pt;width:12pt;height:15.75pt;mso-position-horizontal-relative:page;mso-position-vertical-relative:paragraph;z-index:-82744" coordorigin="2075,1018" coordsize="240,315">
            <v:shape style="position:absolute;left:2075;top:1018;width:240;height:315" coordorigin="2075,1018" coordsize="240,315" path="m2312,1018l2309,1018,2307,1018,2306,1019,2306,1020,2306,1281,2306,1292,2305,1299,2241,1320,2194,1325,2165,1323,2107,1295,2084,1236,2083,1020,2083,1019,2082,1018,2081,1018,2077,1018,2075,1018,2075,1019,2075,1020,2075,1218,2076,1244,2101,1302,2160,1330,2187,1332,2214,1331,2273,1320,2315,1020,2315,1019,2313,1018,2312,1018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120.981903pt;margin-top:47.300007pt;width:9.7pt;height:19.350pt;mso-position-horizontal-relative:page;mso-position-vertical-relative:paragraph;z-index:-82720" coordorigin="2420,946" coordsize="194,387">
            <v:shape style="position:absolute;left:2420;top:946;width:194;height:387" coordorigin="2420,946" coordsize="194,387" path="m2502,946l2498,946,2496,946,2496,947,2496,948,2496,1018,2422,1018,2420,1018,2420,1019,2420,1020,2420,1023,2420,1025,2420,1026,2422,1026,2496,1026,2496,1220,2497,1251,2521,1310,2580,1331,2611,1332,2612,1332,2612,1330,2612,1326,2612,1325,2611,1324,2609,1324,2579,1323,2523,1300,2504,1233,2504,1026,2610,1026,2612,1026,2613,1025,2613,1023,2613,1020,2613,1019,2612,1018,2610,1018,2504,1018,2504,948,2504,947,2504,946,2502,946xe" filled="false" stroked="true" strokeweight="3.0pt" strokecolor="#3b3092">
              <v:path arrowok="t"/>
            </v:shape>
            <w10:wrap type="none"/>
          </v:group>
        </w:pict>
      </w:r>
      <w:r>
        <w:rPr/>
        <w:pict>
          <v:group style="position:absolute;margin-left:134.271606pt;margin-top:44.210011pt;width:3.85pt;height:23.5pt;mso-position-horizontal-relative:page;mso-position-vertical-relative:paragraph;z-index:-82696" coordorigin="2685,884" coordsize="77,470">
            <v:group style="position:absolute;left:2715;top:914;width:17;height:17" coordorigin="2715,914" coordsize="17,17">
              <v:shape style="position:absolute;left:2715;top:914;width:17;height:17" coordorigin="2715,914" coordsize="17,17" path="m2725,914l2723,914,2717,914,2715,916,2715,921,2715,924,2715,930,2717,931,2723,931,2725,931,2730,931,2732,929,2732,924,2732,921,2732,916,2730,914,2725,914xe" filled="false" stroked="true" strokeweight="3pt" strokecolor="#3b3092">
                <v:path arrowok="t"/>
              </v:shape>
            </v:group>
            <v:group style="position:absolute;left:2720;top:1018;width:9;height:306" coordorigin="2720,1018" coordsize="9,306">
              <v:shape style="position:absolute;left:2720;top:1018;width:9;height:306" coordorigin="2720,1018" coordsize="9,306" path="m2726,1018l2722,1018,2720,1018,2720,1019,2720,1020,2720,1322,2720,1323,2720,1324,2722,1324,2726,1324,2727,1324,2728,1323,2728,1322,2728,1020,2728,1019,2727,1018,2726,1018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1.951096pt;margin-top:48.980015pt;width:15.55pt;height:19.1pt;mso-position-horizontal-relative:page;mso-position-vertical-relative:paragraph;z-index:-82672" coordorigin="2839,980" coordsize="311,382">
            <v:group style="position:absolute;left:2869;top:1010;width:251;height:322" coordorigin="2869,1010" coordsize="251,322">
              <v:shape style="position:absolute;left:2869;top:1010;width:251;height:322" coordorigin="2869,1010" coordsize="251,322" path="m2869,1109l2869,1233,2871,1255,2904,1306,2968,1331,2999,1330,3072,1311,3117,1254,3119,1109,3117,1087,3085,1036,3021,1011,2994,1010,2967,1011,2904,1036,2871,1087,2869,1109xe" filled="false" stroked="true" strokeweight="3pt" strokecolor="#3b3092">
                <v:path arrowok="t"/>
              </v:shape>
            </v:group>
            <v:group style="position:absolute;left:2877;top:1018;width:234;height:307" coordorigin="2877,1018" coordsize="234,307">
              <v:shape style="position:absolute;left:2877;top:1018;width:234;height:307" coordorigin="2877,1018" coordsize="234,307" path="m3111,1109l3111,1233,3108,1255,3054,1314,3005,1324,2976,1323,2910,1299,2877,1109,2880,1087,2915,1038,2983,1018,3012,1019,3078,1043,3111,1109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2.920807pt;margin-top:50.480045pt;width:12pt;height:15.75pt;mso-position-horizontal-relative:page;mso-position-vertical-relative:paragraph;z-index:-82648" coordorigin="3258,1010" coordsize="240,315">
            <v:shape style="position:absolute;left:3258;top:1010;width:240;height:315" coordorigin="3258,1010" coordsize="240,315" path="m3281,1029l3263,1037,3258,1043,3258,1061,3258,1322,3258,1323,3260,1324,3261,1324,3264,1324,3266,1324,3267,1323,3267,1322,3267,1061,3267,1050,3268,1043,3332,1022,3379,1017,3408,1019,3466,1047,3489,1106,3490,1322,3490,1323,3491,1324,3492,1324,3496,1324,3498,1324,3498,1323,3498,1322,3498,1124,3497,1098,3472,1040,3413,1012,3386,1010,3359,1011,3336,1013,3316,1017,3300,1022,3285,1027,3281,1029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181.250504pt;margin-top:50.520599pt;width:12.05pt;height:16.1pt;mso-position-horizontal-relative:page;mso-position-vertical-relative:paragraph;z-index:-82624" coordorigin="3625,1010" coordsize="241,322">
            <v:shape style="position:absolute;left:3625;top:1010;width:241;height:322" coordorigin="3625,1010" coordsize="241,322" path="m3635,1092l3660,1153,3721,1173,3746,1176,3774,1179,3837,1200,3856,1233,3855,1257,3806,1317,3754,1325,3730,1323,3670,1304,3633,1254,3632,1251,3632,1250,3630,1251,3627,1252,3625,1253,3625,1254,3626,1256,3662,1308,3719,1330,3742,1332,3775,1331,3842,1307,3866,1259,3863,1231,3825,1184,3759,1169,3733,1166,3708,1163,3686,1158,3668,1149,3655,1136,3646,1117,3647,1089,3675,1035,3739,1017,3769,1019,3830,1042,3856,1080,3857,1082,3859,1080,3861,1079,3863,1079,3863,1077,3862,1076,3812,1021,3766,1010,3732,1012,3663,1032,3636,1077,3635,1092xe" filled="false" stroked="true" strokeweight="3pt" strokecolor="#3b3092">
              <v:path arrowok="t"/>
            </v:shape>
            <w10:wrap type="none"/>
          </v:group>
        </w:pict>
      </w:r>
      <w:r>
        <w:rPr>
          <w:b w:val="0"/>
          <w:color w:val="3B3092"/>
          <w:spacing w:val="60"/>
        </w:rPr>
        <w:t>employme</w:t>
      </w:r>
      <w:r>
        <w:rPr>
          <w:b w:val="0"/>
          <w:color w:val="3B3092"/>
          <w:spacing w:val="54"/>
        </w:rPr>
        <w:t>n</w:t>
      </w:r>
      <w:r>
        <w:rPr>
          <w:b w:val="0"/>
          <w:color w:val="3B3092"/>
        </w:rPr>
        <w:t>t</w:t>
      </w:r>
      <w:r>
        <w:rPr>
          <w:b w:val="0"/>
          <w:color w:val="3B3092"/>
          <w:spacing w:val="1068"/>
        </w:rPr>
        <w:t> </w:t>
      </w:r>
      <w:r>
        <w:rPr>
          <w:b w:val="0"/>
          <w:color w:val="3B3092"/>
          <w:spacing w:val="60"/>
        </w:rPr>
        <w:t>solution</w:t>
      </w:r>
      <w:r>
        <w:rPr>
          <w:b w:val="0"/>
          <w:color w:val="3B3092"/>
        </w:rPr>
        <w:t>s</w:t>
      </w:r>
      <w:r>
        <w:rPr>
          <w:b w:val="0"/>
          <w:color w:val="3B3092"/>
          <w:spacing w:val="-93"/>
        </w:rPr>
        <w:t> 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spacing w:line="60" w:lineRule="atLeast"/>
        <w:ind w:left="10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123.5pt;height:3pt;mso-position-horizontal-relative:char;mso-position-vertical-relative:line" coordorigin="0,0" coordsize="2470,60">
            <v:group style="position:absolute;left:30;top:30;width:2410;height:2" coordorigin="30,30" coordsize="2410,2">
              <v:shape style="position:absolute;left:30;top:30;width:2410;height:2" coordorigin="30,30" coordsize="2410,0" path="m30,30l2439,30e" filled="false" stroked="true" strokeweight="3pt" strokecolor="#3b3092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240" w:lineRule="auto" w:before="498"/>
        <w:ind w:left="133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"/>
        </w:rPr>
        <w:t>STEPS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Employment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Solutions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have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been</w:t>
      </w:r>
      <w:r>
        <w:rPr>
          <w:rFonts w:ascii="Panton Thin"/>
        </w:rPr>
      </w:r>
    </w:p>
    <w:p>
      <w:pPr>
        <w:pStyle w:val="BodyText"/>
        <w:spacing w:line="272" w:lineRule="auto" w:before="36"/>
        <w:ind w:left="133" w:right="242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"/>
        </w:rPr>
        <w:t>providing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job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seekers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with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</w:rPr>
        <w:t>a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disability,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injury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</w:rPr>
        <w:t>,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or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4"/>
        </w:rPr>
        <w:t>health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condition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with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assistance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in</w:t>
      </w:r>
      <w:r>
        <w:rPr>
          <w:rFonts w:ascii="Panton Thin"/>
          <w:b w:val="0"/>
          <w:color w:val="58595B"/>
          <w:spacing w:val="6"/>
        </w:rPr>
        <w:t> </w:t>
      </w:r>
      <w:r>
        <w:rPr>
          <w:rFonts w:ascii="Panton Thin"/>
          <w:b w:val="0"/>
          <w:color w:val="58595B"/>
          <w:spacing w:val="4"/>
        </w:rPr>
        <w:t>finding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and</w:t>
      </w:r>
      <w:r>
        <w:rPr>
          <w:rFonts w:ascii="Panton Thin"/>
        </w:rPr>
      </w:r>
    </w:p>
    <w:p>
      <w:pPr>
        <w:pStyle w:val="BodyText"/>
        <w:spacing w:line="272" w:lineRule="auto"/>
        <w:ind w:left="133" w:right="0"/>
        <w:jc w:val="left"/>
        <w:rPr>
          <w:rFonts w:ascii="Panton Thin" w:hAnsi="Panton Thin" w:cs="Panton Thin" w:eastAsia="Panton Thin"/>
        </w:rPr>
      </w:pP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maintaining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work</w:t>
      </w:r>
      <w:r>
        <w:rPr>
          <w:rFonts w:ascii="Panton Thin" w:hAnsi="Panton Thin" w:cs="Panton Thin" w:eastAsia="Panton Thin"/>
          <w:b w:val="0"/>
          <w:bCs w:val="0"/>
          <w:color w:val="58595B"/>
          <w:spacing w:val="6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2"/>
        </w:rPr>
        <w:t>for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1"/>
        </w:rPr>
        <w:t>more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than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two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decades.</w:t>
      </w:r>
      <w:r>
        <w:rPr>
          <w:rFonts w:ascii="Panton Thin" w:hAnsi="Panton Thin" w:cs="Panton Thin" w:eastAsia="Panton Thin"/>
          <w:b w:val="0"/>
          <w:bCs w:val="0"/>
          <w:color w:val="58595B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16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But</w:t>
      </w:r>
      <w:r>
        <w:rPr>
          <w:rFonts w:ascii="Panton Thin" w:hAnsi="Panton Thin" w:cs="Panton Thin" w:eastAsia="Panton Thin"/>
          <w:b w:val="0"/>
          <w:bCs w:val="0"/>
          <w:color w:val="58595B"/>
          <w:spacing w:val="3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STEPS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don’t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just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help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people</w:t>
      </w:r>
      <w:r>
        <w:rPr>
          <w:rFonts w:ascii="Panton Thin" w:hAnsi="Panton Thin" w:cs="Panton Thin" w:eastAsia="Panton Thin"/>
          <w:b w:val="0"/>
          <w:bCs w:val="0"/>
          <w:color w:val="58595B"/>
          <w:spacing w:val="6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find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jobs,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2"/>
        </w:rPr>
        <w:t>we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build</w:t>
      </w:r>
      <w:r>
        <w:rPr>
          <w:rFonts w:ascii="Panton Thin" w:hAnsi="Panton Thin" w:cs="Panton Thin" w:eastAsia="Panton Thin"/>
        </w:rPr>
      </w:r>
    </w:p>
    <w:p>
      <w:pPr>
        <w:pStyle w:val="BodyText"/>
        <w:spacing w:line="272" w:lineRule="auto"/>
        <w:ind w:left="133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"/>
        </w:rPr>
        <w:t>relationships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with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local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employers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so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that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2"/>
        </w:rPr>
        <w:t>we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can</w:t>
      </w:r>
      <w:r>
        <w:rPr>
          <w:rFonts w:ascii="Panton Thin"/>
          <w:b w:val="0"/>
          <w:color w:val="58595B"/>
          <w:spacing w:val="37"/>
        </w:rPr>
        <w:t> </w:t>
      </w:r>
      <w:r>
        <w:rPr>
          <w:rFonts w:ascii="Panton Thin"/>
          <w:b w:val="0"/>
          <w:color w:val="58595B"/>
          <w:spacing w:val="4"/>
        </w:rPr>
        <w:t>better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understand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their</w:t>
      </w:r>
      <w:r>
        <w:rPr>
          <w:rFonts w:ascii="Panton Thin"/>
          <w:b w:val="0"/>
          <w:color w:val="58595B"/>
        </w:rPr>
        <w:t> </w:t>
      </w:r>
      <w:r>
        <w:rPr>
          <w:rFonts w:ascii="Panton Thin"/>
          <w:b w:val="0"/>
          <w:color w:val="58595B"/>
          <w:spacing w:val="3"/>
        </w:rPr>
        <w:t>workforce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needs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and</w:t>
      </w:r>
      <w:r>
        <w:rPr>
          <w:rFonts w:ascii="Panton Thin"/>
        </w:rPr>
      </w:r>
    </w:p>
    <w:p>
      <w:pPr>
        <w:pStyle w:val="BodyText"/>
        <w:spacing w:line="240" w:lineRule="auto"/>
        <w:ind w:left="133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2"/>
        </w:rPr>
        <w:t>provide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right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recruitment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solutions.</w:t>
      </w:r>
      <w:r>
        <w:rPr>
          <w:rFonts w:ascii="Panton Thin"/>
        </w:rPr>
      </w:r>
    </w:p>
    <w:p>
      <w:pPr>
        <w:pStyle w:val="BodyText"/>
        <w:spacing w:line="256" w:lineRule="auto" w:before="127"/>
        <w:ind w:left="133" w:right="0"/>
        <w:jc w:val="left"/>
      </w:pPr>
      <w:r>
        <w:rPr>
          <w:color w:val="58595B"/>
          <w:spacing w:val="4"/>
        </w:rPr>
        <w:t>Additionally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opportunity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aspirations</w:t>
      </w:r>
      <w:r>
        <w:rPr>
          <w:color w:val="58595B"/>
          <w:spacing w:val="55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tailored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motivation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40" w:lineRule="auto"/>
        <w:ind w:left="133" w:right="0"/>
        <w:jc w:val="left"/>
      </w:pPr>
      <w:r>
        <w:rPr>
          <w:color w:val="58595B"/>
          <w:spacing w:val="4"/>
        </w:rPr>
        <w:t>succeed.</w:t>
      </w:r>
      <w:r>
        <w:rPr/>
      </w:r>
    </w:p>
    <w:p>
      <w:pPr>
        <w:pStyle w:val="BodyText"/>
        <w:spacing w:line="240" w:lineRule="auto" w:before="132"/>
        <w:ind w:left="133"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commitment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bigger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though.</w:t>
      </w:r>
      <w:r>
        <w:rPr/>
      </w:r>
    </w:p>
    <w:p>
      <w:pPr>
        <w:pStyle w:val="BodyText"/>
        <w:spacing w:line="240" w:lineRule="auto" w:before="19"/>
        <w:ind w:left="133" w:right="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improving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 w:before="19"/>
        <w:ind w:left="133" w:right="0"/>
        <w:jc w:val="left"/>
      </w:pP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prospects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45"/>
        </w:rPr>
        <w:t> </w:t>
      </w:r>
      <w:r>
        <w:rPr>
          <w:color w:val="58595B"/>
          <w:spacing w:val="4"/>
        </w:rPr>
        <w:t>continue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advocate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equality.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  <w:r>
        <w:rPr/>
        <w:br w:type="column"/>
      </w:r>
      <w:r>
        <w:rPr>
          <w:rFonts w:ascii="DINOT"/>
          <w:sz w:val="20"/>
        </w:rPr>
      </w: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8"/>
        <w:rPr>
          <w:rFonts w:ascii="DINOT" w:hAnsi="DINOT" w:cs="DINOT" w:eastAsia="DINOT"/>
          <w:sz w:val="20"/>
          <w:szCs w:val="20"/>
        </w:rPr>
      </w:pPr>
    </w:p>
    <w:p>
      <w:pPr>
        <w:tabs>
          <w:tab w:pos="4276" w:val="left" w:leader="none"/>
        </w:tabs>
        <w:spacing w:line="200" w:lineRule="atLeast"/>
        <w:ind w:left="133" w:right="0" w:firstLine="0"/>
        <w:rPr>
          <w:rFonts w:ascii="DINOT" w:hAnsi="DINOT" w:cs="DINOT" w:eastAsia="DINOT"/>
          <w:sz w:val="20"/>
          <w:szCs w:val="20"/>
        </w:rPr>
      </w:pPr>
      <w:r>
        <w:rPr>
          <w:rFonts w:ascii="DINOT"/>
          <w:sz w:val="20"/>
        </w:rPr>
        <w:pict>
          <v:group style="width:39.5pt;height:39pt;mso-position-horizontal-relative:char;mso-position-vertical-relative:line" coordorigin="0,0" coordsize="790,780">
            <v:group style="position:absolute;left:0;top:0;width:790;height:780" coordorigin="0,0" coordsize="790,780">
              <v:shape style="position:absolute;left:0;top:0;width:790;height:780" coordorigin="0,0" coordsize="790,780" path="m503,666l299,666,316,671,323,685,324,699,324,702,327,702,348,716,367,731,382,745,396,759,409,770,420,779,426,774,435,771,444,771,456,754,467,735,478,716,488,697,497,677,503,666xe" filled="true" fillcolor="#7c71b4" stroked="false">
                <v:path arrowok="t"/>
                <v:fill type="solid"/>
              </v:shape>
              <v:shape style="position:absolute;left:0;top:0;width:790;height:780" coordorigin="0,0" coordsize="790,780" path="m444,0l377,26,327,60,275,105,222,158,171,217,123,279,80,340,44,401,16,455,0,521,0,552,4,620,11,682,56,731,73,732,93,738,101,746,105,738,96,723,117,723,120,720,123,720,123,714,122,697,122,676,124,655,140,595,169,547,181,532,220,481,279,401,292,383,336,334,364,305,377,291,389,279,398,260,402,241,403,225,444,180,465,116,477,54,475,32,470,13,444,0xe" filled="true" fillcolor="#7c71b4" stroked="false">
                <v:path arrowok="t"/>
                <v:fill type="solid"/>
              </v:shape>
              <v:shape style="position:absolute;left:0;top:0;width:790;height:780" coordorigin="0,0" coordsize="790,780" path="m744,96l669,124,612,167,564,211,542,233,521,246,501,257,484,266,432,315,424,329,415,349,406,369,398,388,385,406,373,423,361,440,350,456,340,471,331,488,320,507,291,576,273,634,271,646,271,664,277,670,285,671,287,668,299,666,503,666,507,657,524,620,532,603,569,542,617,478,655,431,732,338,745,322,758,307,770,291,772,271,777,250,783,229,788,210,789,198,787,178,779,140,778,123,781,107,744,96xe" filled="true" fillcolor="#7c71b4" stroked="false">
                <v:path arrowok="t"/>
                <v:fill type="solid"/>
              </v:shape>
            </v:group>
          </v:group>
        </w:pict>
      </w:r>
      <w:r>
        <w:rPr>
          <w:rFonts w:ascii="DINOT"/>
          <w:sz w:val="20"/>
        </w:rPr>
      </w:r>
      <w:r>
        <w:rPr>
          <w:rFonts w:ascii="DINOT"/>
          <w:sz w:val="20"/>
        </w:rPr>
        <w:tab/>
      </w:r>
      <w:r>
        <w:rPr>
          <w:rFonts w:ascii="DINOT"/>
          <w:sz w:val="20"/>
        </w:rPr>
        <w:pict>
          <v:group style="width:39.5pt;height:39pt;mso-position-horizontal-relative:char;mso-position-vertical-relative:line" coordorigin="0,0" coordsize="790,780">
            <v:group style="position:absolute;left:0;top:0;width:790;height:780" coordorigin="0,0" coordsize="790,780">
              <v:shape style="position:absolute;left:0;top:0;width:790;height:780" coordorigin="0,0" coordsize="790,780" path="m688,33l684,41,693,56,672,56,669,59,666,59,666,65,668,83,668,95,668,104,656,165,621,233,609,248,570,298,510,379,497,397,454,446,425,475,412,488,401,500,391,519,388,538,386,555,345,599,324,663,312,725,315,747,319,767,345,779,366,775,437,738,488,698,541,649,593,592,643,532,689,470,729,409,761,351,788,279,789,259,789,223,786,159,779,98,733,49,716,47,696,42,688,33xe" filled="true" fillcolor="#7c71b4" stroked="false">
                <v:path arrowok="t"/>
                <v:fill type="solid"/>
              </v:shape>
              <v:shape style="position:absolute;left:0;top:0;width:790;height:780" coordorigin="0,0" coordsize="790,780" path="m370,0l363,5,354,8,345,8,333,26,302,83,266,159,258,176,221,237,173,301,135,348,57,442,44,457,32,473,19,488,18,508,13,530,7,551,2,569,0,581,2,601,11,639,12,656,8,672,45,683,63,681,121,656,178,613,226,569,248,547,268,533,288,522,305,513,357,464,366,450,374,431,383,410,392,392,404,374,417,356,429,340,440,324,450,308,458,292,470,272,499,204,516,146,518,134,518,115,516,113,490,113,473,108,467,95,465,80,465,77,462,77,441,64,423,49,407,34,393,21,381,9,370,0xe" filled="true" fillcolor="#7c71b4" stroked="false">
                <v:path arrowok="t"/>
                <v:fill type="solid"/>
              </v:shape>
              <v:shape style="position:absolute;left:0;top:0;width:790;height:780" coordorigin="0,0" coordsize="790,780" path="m504,108l502,111,490,113,516,113,512,109,504,108xe" filled="true" fillcolor="#7c71b4" stroked="false">
                <v:path arrowok="t"/>
                <v:fill type="solid"/>
              </v:shape>
            </v:group>
          </v:group>
        </w:pict>
      </w:r>
      <w:r>
        <w:rPr>
          <w:rFonts w:ascii="DINOT"/>
          <w:sz w:val="20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56" w:lineRule="auto" w:before="190"/>
        <w:ind w:left="133" w:right="0"/>
        <w:jc w:val="left"/>
      </w:pPr>
      <w:r>
        <w:rPr>
          <w:color w:val="58595B"/>
          <w:spacing w:val="3"/>
        </w:rPr>
        <w:t>“Our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term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goal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change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perceptions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disability,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doing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open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up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clients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otherwise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lost,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4"/>
        </w:rPr>
        <w:t>despite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having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willingness,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fortitude,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appropriate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succeed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role.</w:t>
      </w:r>
      <w:r>
        <w:rPr/>
      </w:r>
    </w:p>
    <w:p>
      <w:pPr>
        <w:pStyle w:val="BodyText"/>
        <w:spacing w:line="256" w:lineRule="auto" w:before="113"/>
        <w:ind w:left="133" w:right="0"/>
        <w:jc w:val="left"/>
      </w:pPr>
      <w:r>
        <w:rPr>
          <w:color w:val="58595B"/>
          <w:spacing w:val="3"/>
        </w:rPr>
        <w:t>Over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fortunate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enough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many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2"/>
        </w:rPr>
        <w:t>looked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beyond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‘disability’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label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hard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working,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loyal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remained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3"/>
        </w:rPr>
        <w:t>employed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based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exemplary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performance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dedication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job.</w:t>
      </w:r>
      <w:r>
        <w:rPr/>
      </w:r>
    </w:p>
    <w:p>
      <w:pPr>
        <w:pStyle w:val="BodyText"/>
        <w:spacing w:line="240" w:lineRule="auto" w:before="113"/>
        <w:ind w:left="133"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hope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employers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will</w:t>
      </w:r>
      <w:r>
        <w:rPr/>
      </w:r>
    </w:p>
    <w:p>
      <w:pPr>
        <w:pStyle w:val="BodyText"/>
        <w:spacing w:line="256" w:lineRule="auto" w:before="19"/>
        <w:ind w:left="133" w:right="0"/>
        <w:jc w:val="left"/>
      </w:pPr>
      <w:r>
        <w:rPr>
          <w:color w:val="58595B"/>
          <w:spacing w:val="3"/>
        </w:rPr>
        <w:t>focus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person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abilities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disability”.</w:t>
      </w:r>
      <w:r>
        <w:rPr/>
      </w:r>
    </w:p>
    <w:p>
      <w:pPr>
        <w:pStyle w:val="Heading6"/>
        <w:spacing w:line="458" w:lineRule="exact" w:before="104"/>
        <w:ind w:left="133" w:right="0"/>
        <w:jc w:val="left"/>
      </w:pPr>
      <w:r>
        <w:rPr>
          <w:color w:val="58595B"/>
          <w:spacing w:val="12"/>
        </w:rPr>
        <w:t>Lee-Anne</w:t>
      </w:r>
      <w:r>
        <w:rPr>
          <w:color w:val="58595B"/>
          <w:spacing w:val="27"/>
        </w:rPr>
        <w:t> </w:t>
      </w:r>
      <w:r>
        <w:rPr>
          <w:color w:val="58595B"/>
          <w:spacing w:val="14"/>
        </w:rPr>
        <w:t>Whalley,</w:t>
      </w:r>
      <w:r>
        <w:rPr/>
      </w:r>
    </w:p>
    <w:p>
      <w:pPr>
        <w:spacing w:line="458" w:lineRule="exact" w:before="0"/>
        <w:ind w:left="133" w:right="0" w:firstLine="0"/>
        <w:jc w:val="left"/>
        <w:rPr>
          <w:rFonts w:ascii="Manus" w:hAnsi="Manus" w:cs="Manus" w:eastAsia="Manus"/>
          <w:sz w:val="28"/>
          <w:szCs w:val="28"/>
        </w:rPr>
      </w:pPr>
      <w:r>
        <w:rPr>
          <w:rFonts w:ascii="Manus"/>
          <w:color w:val="58595B"/>
          <w:spacing w:val="12"/>
          <w:sz w:val="28"/>
        </w:rPr>
        <w:t>Manager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z w:val="28"/>
        </w:rPr>
        <w:t>-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z w:val="28"/>
        </w:rPr>
        <w:t>S</w:t>
      </w:r>
      <w:r>
        <w:rPr>
          <w:rFonts w:ascii="Manus"/>
          <w:color w:val="58595B"/>
          <w:spacing w:val="-16"/>
          <w:sz w:val="28"/>
        </w:rPr>
        <w:t> </w:t>
      </w:r>
      <w:r>
        <w:rPr>
          <w:rFonts w:ascii="Manus"/>
          <w:color w:val="58595B"/>
          <w:sz w:val="28"/>
        </w:rPr>
        <w:t>T</w:t>
      </w:r>
      <w:r>
        <w:rPr>
          <w:rFonts w:ascii="Manus"/>
          <w:color w:val="58595B"/>
          <w:spacing w:val="-5"/>
          <w:sz w:val="28"/>
        </w:rPr>
        <w:t> </w:t>
      </w:r>
      <w:r>
        <w:rPr>
          <w:rFonts w:ascii="Manus"/>
          <w:color w:val="58595B"/>
          <w:spacing w:val="12"/>
          <w:sz w:val="28"/>
        </w:rPr>
        <w:t>EPS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pacing w:val="12"/>
          <w:sz w:val="28"/>
        </w:rPr>
        <w:t>Employment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pacing w:val="15"/>
          <w:sz w:val="28"/>
        </w:rPr>
        <w:t>Solutions</w:t>
      </w:r>
      <w:r>
        <w:rPr>
          <w:rFonts w:ascii="Manus"/>
          <w:sz w:val="28"/>
        </w:rPr>
      </w:r>
    </w:p>
    <w:p>
      <w:pPr>
        <w:spacing w:line="240" w:lineRule="auto" w:before="13"/>
        <w:rPr>
          <w:rFonts w:ascii="Manus" w:hAnsi="Manus" w:cs="Manus" w:eastAsia="Manus"/>
          <w:sz w:val="21"/>
          <w:szCs w:val="21"/>
        </w:rPr>
      </w:pPr>
      <w:r>
        <w:rPr/>
        <w:br w:type="column"/>
      </w:r>
      <w:r>
        <w:rPr>
          <w:rFonts w:ascii="Manus"/>
          <w:sz w:val="21"/>
        </w:rPr>
      </w:r>
    </w:p>
    <w:p>
      <w:pPr>
        <w:spacing w:line="120" w:lineRule="auto" w:before="0"/>
        <w:ind w:left="133" w:right="0" w:firstLine="0"/>
        <w:jc w:val="left"/>
        <w:rPr>
          <w:rFonts w:ascii="Manus" w:hAnsi="Manus" w:cs="Manus" w:eastAsia="Manus"/>
          <w:sz w:val="48"/>
          <w:szCs w:val="48"/>
        </w:rPr>
      </w:pPr>
      <w:r>
        <w:rPr>
          <w:rFonts w:ascii="Manus" w:hAnsi="Manus" w:cs="Manus" w:eastAsia="Manus"/>
          <w:color w:val="3B3092"/>
          <w:spacing w:val="12"/>
          <w:sz w:val="48"/>
          <w:szCs w:val="48"/>
        </w:rPr>
        <w:t>Aaron’s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11"/>
          <w:sz w:val="48"/>
          <w:szCs w:val="48"/>
        </w:rPr>
        <w:t>career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10"/>
          <w:sz w:val="48"/>
          <w:szCs w:val="48"/>
        </w:rPr>
        <w:t>blooms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8"/>
          <w:sz w:val="48"/>
          <w:szCs w:val="48"/>
        </w:rPr>
        <w:t>at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12"/>
          <w:sz w:val="48"/>
          <w:szCs w:val="48"/>
        </w:rPr>
        <w:t>Alice</w:t>
      </w:r>
      <w:r>
        <w:rPr>
          <w:rFonts w:ascii="Manus" w:hAnsi="Manus" w:cs="Manus" w:eastAsia="Manus"/>
          <w:color w:val="3B3092"/>
          <w:spacing w:val="36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9"/>
          <w:sz w:val="48"/>
          <w:szCs w:val="48"/>
        </w:rPr>
        <w:t>Springs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12"/>
          <w:sz w:val="48"/>
          <w:szCs w:val="48"/>
        </w:rPr>
        <w:t>Desert</w:t>
      </w:r>
      <w:r>
        <w:rPr>
          <w:rFonts w:ascii="Manus" w:hAnsi="Manus" w:cs="Manus" w:eastAsia="Manus"/>
          <w:color w:val="3B3092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3B3092"/>
          <w:spacing w:val="9"/>
          <w:sz w:val="48"/>
          <w:szCs w:val="48"/>
        </w:rPr>
        <w:t>Park</w:t>
      </w:r>
      <w:r>
        <w:rPr>
          <w:rFonts w:ascii="Manus" w:hAnsi="Manus" w:cs="Manus" w:eastAsia="Manus"/>
          <w:sz w:val="48"/>
          <w:szCs w:val="48"/>
        </w:rPr>
      </w:r>
    </w:p>
    <w:p>
      <w:pPr>
        <w:spacing w:line="240" w:lineRule="auto" w:before="0"/>
        <w:rPr>
          <w:rFonts w:ascii="Manus" w:hAnsi="Manus" w:cs="Manus" w:eastAsia="Manus"/>
          <w:sz w:val="16"/>
          <w:szCs w:val="16"/>
        </w:rPr>
      </w:pPr>
    </w:p>
    <w:p>
      <w:pPr>
        <w:spacing w:line="200" w:lineRule="atLeast"/>
        <w:ind w:left="138" w:right="0" w:firstLine="0"/>
        <w:rPr>
          <w:rFonts w:ascii="Manus" w:hAnsi="Manus" w:cs="Manus" w:eastAsia="Manus"/>
          <w:sz w:val="20"/>
          <w:szCs w:val="20"/>
        </w:rPr>
      </w:pPr>
      <w:r>
        <w:rPr>
          <w:rFonts w:ascii="Manus" w:hAnsi="Manus" w:cs="Manus" w:eastAsia="Manus"/>
          <w:sz w:val="20"/>
          <w:szCs w:val="20"/>
        </w:rPr>
        <w:drawing>
          <wp:inline distT="0" distB="0" distL="0" distR="0">
            <wp:extent cx="3136776" cy="2244852"/>
            <wp:effectExtent l="0" t="0" r="0" b="0"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776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nus" w:hAnsi="Manus" w:cs="Manus" w:eastAsia="Manus"/>
          <w:sz w:val="20"/>
          <w:szCs w:val="20"/>
        </w:rPr>
      </w:r>
    </w:p>
    <w:p>
      <w:pPr>
        <w:pStyle w:val="BodyText"/>
        <w:spacing w:line="272" w:lineRule="auto" w:before="371"/>
        <w:ind w:left="133" w:right="0"/>
        <w:jc w:val="left"/>
        <w:rPr>
          <w:rFonts w:ascii="Panton Thin" w:hAnsi="Panton Thin" w:cs="Panton Thin" w:eastAsia="Panton Thin"/>
        </w:rPr>
      </w:pP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Getting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</w:rPr>
        <w:t>a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job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1"/>
        </w:rPr>
        <w:t>at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one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1"/>
        </w:rPr>
        <w:t>of</w:t>
      </w:r>
      <w:r>
        <w:rPr>
          <w:rFonts w:ascii="Panton Thin" w:hAnsi="Panton Thin" w:cs="Panton Thin" w:eastAsia="Panton Thin"/>
          <w:b w:val="0"/>
          <w:bCs w:val="0"/>
          <w:color w:val="58595B"/>
          <w:spacing w:val="-2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4"/>
        </w:rPr>
        <w:t>Alice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Springs’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top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 tourist</w:t>
      </w:r>
      <w:r>
        <w:rPr>
          <w:rFonts w:ascii="Panton Thin" w:hAnsi="Panton Thin" w:cs="Panton Thin" w:eastAsia="Panton Thin"/>
          <w:b w:val="0"/>
          <w:bCs w:val="0"/>
          <w:color w:val="58595B"/>
          <w:spacing w:val="35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attractions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3"/>
        </w:rPr>
        <w:t>isn’t</w:t>
      </w:r>
      <w:r>
        <w:rPr>
          <w:rFonts w:ascii="Panton Thin" w:hAnsi="Panton Thin" w:cs="Panton Thin" w:eastAsia="Panton Thin"/>
          <w:b w:val="0"/>
          <w:bCs w:val="0"/>
          <w:color w:val="58595B"/>
          <w:spacing w:val="11"/>
        </w:rPr>
        <w:t> </w:t>
      </w:r>
      <w:r>
        <w:rPr>
          <w:rFonts w:ascii="Panton Thin" w:hAnsi="Panton Thin" w:cs="Panton Thin" w:eastAsia="Panton Thin"/>
          <w:b w:val="0"/>
          <w:bCs w:val="0"/>
          <w:color w:val="58595B"/>
          <w:spacing w:val="5"/>
        </w:rPr>
        <w:t>easy.</w:t>
      </w:r>
      <w:r>
        <w:rPr>
          <w:rFonts w:ascii="Panton Thin" w:hAnsi="Panton Thin" w:cs="Panton Thin" w:eastAsia="Panton Thin"/>
        </w:rPr>
      </w:r>
    </w:p>
    <w:p>
      <w:pPr>
        <w:pStyle w:val="BodyText"/>
        <w:spacing w:line="256" w:lineRule="auto" w:before="91"/>
        <w:ind w:left="133" w:right="584"/>
        <w:jc w:val="left"/>
      </w:pPr>
      <w:r>
        <w:rPr>
          <w:color w:val="58595B"/>
          <w:spacing w:val="3"/>
        </w:rPr>
        <w:t>But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little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hard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dedication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7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lot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has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3"/>
        </w:rPr>
        <w:t>remained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famous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Alice</w:t>
      </w:r>
      <w:r>
        <w:rPr>
          <w:color w:val="58595B"/>
          <w:spacing w:val="30"/>
        </w:rPr>
        <w:t> </w:t>
      </w:r>
      <w:r>
        <w:rPr>
          <w:color w:val="58595B"/>
          <w:spacing w:val="4"/>
        </w:rPr>
        <w:t>Springs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Desert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almost</w:t>
      </w:r>
      <w:r>
        <w:rPr>
          <w:color w:val="58595B"/>
          <w:spacing w:val="11"/>
        </w:rPr>
        <w:t> </w:t>
      </w:r>
      <w:r>
        <w:rPr>
          <w:color w:val="58595B"/>
        </w:rPr>
        <w:t>5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years.</w:t>
      </w:r>
      <w:r>
        <w:rPr/>
      </w:r>
    </w:p>
    <w:p>
      <w:pPr>
        <w:pStyle w:val="BodyText"/>
        <w:spacing w:line="256" w:lineRule="auto" w:before="113"/>
        <w:ind w:left="133" w:right="75"/>
        <w:jc w:val="both"/>
      </w:pP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Curtis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got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foot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door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Park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school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trainee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studying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Certificate</w:t>
      </w:r>
      <w:r>
        <w:rPr>
          <w:color w:val="58595B"/>
          <w:spacing w:val="27"/>
        </w:rPr>
        <w:t> </w:t>
      </w:r>
      <w:r>
        <w:rPr>
          <w:color w:val="58595B"/>
          <w:spacing w:val="2"/>
        </w:rPr>
        <w:t>II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Tourism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specialising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Guiding.</w:t>
      </w:r>
      <w:r>
        <w:rPr/>
      </w:r>
    </w:p>
    <w:p>
      <w:pPr>
        <w:pStyle w:val="BodyText"/>
        <w:spacing w:line="256" w:lineRule="auto" w:before="113"/>
        <w:ind w:left="133" w:right="0"/>
        <w:jc w:val="left"/>
      </w:pPr>
      <w:r>
        <w:rPr>
          <w:color w:val="58595B"/>
          <w:spacing w:val="3"/>
        </w:rPr>
        <w:t>Throughout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traineeship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showed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great</w:t>
      </w:r>
      <w:r>
        <w:rPr>
          <w:color w:val="58595B"/>
          <w:spacing w:val="49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ethic,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completing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traineeship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/>
      </w:r>
    </w:p>
    <w:p>
      <w:pPr>
        <w:pStyle w:val="BodyText"/>
        <w:spacing w:line="256" w:lineRule="auto"/>
        <w:ind w:left="133" w:right="0"/>
        <w:jc w:val="left"/>
      </w:pPr>
      <w:r>
        <w:rPr>
          <w:color w:val="58595B"/>
          <w:spacing w:val="4"/>
        </w:rPr>
        <w:t>maintaining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casual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McDonalds,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successfully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graduating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high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school.</w:t>
      </w:r>
      <w:r>
        <w:rPr/>
      </w:r>
    </w:p>
    <w:p>
      <w:pPr>
        <w:spacing w:line="240" w:lineRule="auto" w:before="8"/>
        <w:rPr>
          <w:rFonts w:ascii="DINOT" w:hAnsi="DINOT" w:cs="DINOT" w:eastAsia="DINOT"/>
          <w:sz w:val="16"/>
          <w:szCs w:val="16"/>
        </w:rPr>
      </w:pPr>
      <w:r>
        <w:rPr/>
        <w:br w:type="column"/>
      </w:r>
      <w:r>
        <w:rPr>
          <w:rFonts w:ascii="DINOT"/>
          <w:sz w:val="16"/>
        </w:rPr>
      </w:r>
    </w:p>
    <w:p>
      <w:pPr>
        <w:pStyle w:val="BodyText"/>
        <w:spacing w:line="256" w:lineRule="auto"/>
        <w:ind w:left="133" w:right="104"/>
        <w:jc w:val="left"/>
      </w:pPr>
      <w:r>
        <w:rPr>
          <w:color w:val="58595B"/>
          <w:spacing w:val="1"/>
        </w:rPr>
        <w:t>Aaron’s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duties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full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excitement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began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Park’s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birds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prey.</w:t>
      </w:r>
      <w:r>
        <w:rPr/>
      </w:r>
    </w:p>
    <w:p>
      <w:pPr>
        <w:pStyle w:val="BodyText"/>
        <w:spacing w:line="256" w:lineRule="auto" w:before="113"/>
        <w:ind w:left="133" w:right="104"/>
        <w:jc w:val="left"/>
      </w:pPr>
      <w:r>
        <w:rPr>
          <w:color w:val="58595B"/>
          <w:spacing w:val="3"/>
        </w:rPr>
        <w:t>After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months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keenly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observing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guides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presenting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tourists,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soon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started</w:t>
      </w:r>
      <w:r>
        <w:rPr/>
      </w:r>
    </w:p>
    <w:p>
      <w:pPr>
        <w:pStyle w:val="BodyText"/>
        <w:spacing w:line="240" w:lineRule="auto"/>
        <w:ind w:left="133" w:right="0"/>
        <w:jc w:val="left"/>
      </w:pPr>
      <w:r>
        <w:rPr>
          <w:color w:val="58595B"/>
          <w:spacing w:val="4"/>
        </w:rPr>
        <w:t>joining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talks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Q&amp;A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sessions.</w:t>
      </w:r>
      <w:r>
        <w:rPr/>
      </w:r>
    </w:p>
    <w:p>
      <w:pPr>
        <w:pStyle w:val="BodyText"/>
        <w:spacing w:line="256" w:lineRule="auto" w:before="132"/>
        <w:ind w:left="133" w:right="104"/>
        <w:jc w:val="left"/>
      </w:pPr>
      <w:r>
        <w:rPr>
          <w:color w:val="58595B"/>
          <w:spacing w:val="2"/>
        </w:rPr>
        <w:t>He</w:t>
      </w:r>
      <w:r>
        <w:rPr>
          <w:color w:val="58595B"/>
          <w:spacing w:val="9"/>
        </w:rPr>
        <w:t> </w:t>
      </w:r>
      <w:r>
        <w:rPr>
          <w:color w:val="58595B"/>
          <w:spacing w:val="4"/>
        </w:rPr>
        <w:t>began</w:t>
      </w:r>
      <w:r>
        <w:rPr>
          <w:color w:val="58595B"/>
          <w:spacing w:val="9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9"/>
        </w:rPr>
        <w:t> </w:t>
      </w:r>
      <w:r>
        <w:rPr>
          <w:color w:val="58595B"/>
          <w:spacing w:val="3"/>
        </w:rPr>
        <w:t>full</w:t>
      </w:r>
      <w:r>
        <w:rPr>
          <w:color w:val="58595B"/>
          <w:spacing w:val="9"/>
        </w:rPr>
        <w:t> </w:t>
      </w:r>
      <w:r>
        <w:rPr>
          <w:color w:val="58595B"/>
          <w:spacing w:val="3"/>
        </w:rPr>
        <w:t>time</w:t>
      </w:r>
      <w:r>
        <w:rPr>
          <w:color w:val="58595B"/>
          <w:spacing w:val="9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9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9"/>
        </w:rPr>
        <w:t> </w:t>
      </w:r>
      <w:r>
        <w:rPr>
          <w:color w:val="58595B"/>
          <w:spacing w:val="3"/>
        </w:rPr>
        <w:t>Park</w:t>
      </w:r>
      <w:r>
        <w:rPr>
          <w:color w:val="58595B"/>
          <w:spacing w:val="9"/>
        </w:rPr>
        <w:t> </w:t>
      </w:r>
      <w:r>
        <w:rPr>
          <w:color w:val="58595B"/>
          <w:spacing w:val="5"/>
        </w:rPr>
        <w:t>speaking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thousands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tourists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every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local</w:t>
      </w:r>
      <w:r>
        <w:rPr/>
      </w:r>
    </w:p>
    <w:p>
      <w:pPr>
        <w:pStyle w:val="BodyText"/>
        <w:spacing w:line="256" w:lineRule="auto"/>
        <w:ind w:left="133" w:right="104"/>
        <w:jc w:val="left"/>
      </w:pPr>
      <w:r>
        <w:rPr>
          <w:color w:val="58595B"/>
          <w:spacing w:val="3"/>
        </w:rPr>
        <w:t>flora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fauna,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cultural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men’s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guiding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visitors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Park’s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nocturnal</w:t>
      </w:r>
      <w:r>
        <w:rPr>
          <w:color w:val="58595B"/>
          <w:spacing w:val="11"/>
        </w:rPr>
        <w:t> </w:t>
      </w:r>
      <w:r>
        <w:rPr>
          <w:color w:val="58595B"/>
        </w:rPr>
        <w:t>tour.</w:t>
      </w:r>
      <w:r>
        <w:rPr/>
      </w:r>
    </w:p>
    <w:p>
      <w:pPr>
        <w:pStyle w:val="BodyText"/>
        <w:spacing w:line="240" w:lineRule="auto" w:before="113"/>
        <w:ind w:left="133" w:right="0"/>
        <w:jc w:val="left"/>
      </w:pPr>
      <w:r>
        <w:rPr>
          <w:color w:val="58595B"/>
        </w:rPr>
        <w:t>Today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moved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Park’s</w:t>
      </w:r>
      <w:r>
        <w:rPr/>
      </w:r>
    </w:p>
    <w:p>
      <w:pPr>
        <w:pStyle w:val="BodyText"/>
        <w:spacing w:line="256" w:lineRule="auto" w:before="19"/>
        <w:ind w:left="133" w:right="104"/>
        <w:jc w:val="left"/>
      </w:pPr>
      <w:r>
        <w:rPr>
          <w:color w:val="58595B"/>
          <w:spacing w:val="4"/>
        </w:rPr>
        <w:t>horticultural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department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learning</w:t>
      </w:r>
      <w:r>
        <w:rPr>
          <w:color w:val="58595B"/>
          <w:spacing w:val="49"/>
        </w:rPr>
        <w:t> </w:t>
      </w:r>
      <w:r>
        <w:rPr>
          <w:color w:val="58595B"/>
          <w:spacing w:val="3"/>
        </w:rPr>
        <w:t>new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plant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cultivation,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land</w:t>
      </w:r>
      <w:r>
        <w:rPr/>
      </w:r>
    </w:p>
    <w:p>
      <w:pPr>
        <w:pStyle w:val="BodyText"/>
        <w:spacing w:line="240" w:lineRule="auto"/>
        <w:ind w:left="133" w:right="0"/>
        <w:jc w:val="left"/>
      </w:pPr>
      <w:r>
        <w:rPr>
          <w:color w:val="58595B"/>
          <w:spacing w:val="4"/>
        </w:rPr>
        <w:t>biodiversity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conservation.</w:t>
      </w:r>
      <w:r>
        <w:rPr/>
      </w:r>
    </w:p>
    <w:p>
      <w:pPr>
        <w:pStyle w:val="BodyText"/>
        <w:spacing w:line="256" w:lineRule="auto" w:before="132"/>
        <w:ind w:left="133" w:right="104"/>
        <w:jc w:val="left"/>
      </w:pP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says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wouldn’t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what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</w:t>
      </w:r>
      <w:r>
        <w:rPr>
          <w:color w:val="58595B"/>
          <w:spacing w:val="49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today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without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ongoing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team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Solutions.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“They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always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supportive,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very</w:t>
      </w:r>
      <w:r>
        <w:rPr/>
      </w:r>
    </w:p>
    <w:p>
      <w:pPr>
        <w:pStyle w:val="BodyText"/>
        <w:spacing w:line="240" w:lineRule="auto"/>
        <w:ind w:left="133" w:right="0"/>
        <w:jc w:val="left"/>
      </w:pPr>
      <w:r>
        <w:rPr>
          <w:color w:val="58595B"/>
          <w:spacing w:val="2"/>
        </w:rPr>
        <w:t>respectful”.</w:t>
      </w:r>
      <w:r>
        <w:rPr/>
      </w:r>
    </w:p>
    <w:p>
      <w:pPr>
        <w:pStyle w:val="BodyText"/>
        <w:spacing w:line="256" w:lineRule="auto" w:before="132"/>
        <w:ind w:left="133" w:right="104"/>
        <w:jc w:val="left"/>
      </w:pPr>
      <w:r>
        <w:rPr>
          <w:color w:val="58595B"/>
          <w:spacing w:val="2"/>
        </w:rPr>
        <w:t>Aaron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now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studying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Certificate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III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Land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Management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continuing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Alice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Springs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Desert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Park.</w:t>
      </w:r>
      <w:r>
        <w:rPr/>
      </w:r>
    </w:p>
    <w:p>
      <w:pPr>
        <w:pStyle w:val="BodyText"/>
        <w:spacing w:line="256" w:lineRule="auto" w:before="113"/>
        <w:ind w:left="133" w:right="213"/>
        <w:jc w:val="left"/>
      </w:pPr>
      <w:r>
        <w:rPr>
          <w:color w:val="58595B"/>
          <w:spacing w:val="3"/>
        </w:rPr>
        <w:t>While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hopes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travel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explore</w:t>
      </w:r>
      <w:r>
        <w:rPr>
          <w:color w:val="58595B"/>
          <w:spacing w:val="24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Territory,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now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happy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continuing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doing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what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likes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most.</w:t>
      </w:r>
      <w:r>
        <w:rPr/>
      </w:r>
    </w:p>
    <w:p>
      <w:pPr>
        <w:pStyle w:val="BodyText"/>
        <w:spacing w:line="256" w:lineRule="auto" w:before="113"/>
        <w:ind w:left="133" w:right="104"/>
        <w:jc w:val="left"/>
      </w:pPr>
      <w:r>
        <w:rPr>
          <w:color w:val="58595B"/>
          <w:spacing w:val="2"/>
        </w:rPr>
        <w:t>“I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love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outdoors,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talking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visitors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guiding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Park”.</w:t>
      </w:r>
      <w:r>
        <w:rPr/>
      </w:r>
    </w:p>
    <w:p>
      <w:pPr>
        <w:spacing w:after="0" w:line="256" w:lineRule="auto"/>
        <w:jc w:val="left"/>
        <w:sectPr>
          <w:type w:val="continuous"/>
          <w:pgSz w:w="23820" w:h="16840" w:orient="landscape"/>
          <w:pgMar w:top="1580" w:bottom="280" w:left="1000" w:right="220"/>
          <w:cols w:num="4" w:equalWidth="0">
            <w:col w:w="4994" w:space="505"/>
            <w:col w:w="5023" w:space="1383"/>
            <w:col w:w="5071" w:space="428"/>
            <w:col w:w="5196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6"/>
        <w:rPr>
          <w:rFonts w:ascii="DINOT" w:hAnsi="DINOT" w:cs="DINOT" w:eastAsia="DINOT"/>
          <w:sz w:val="22"/>
          <w:szCs w:val="22"/>
        </w:rPr>
      </w:pPr>
    </w:p>
    <w:p>
      <w:pPr>
        <w:spacing w:after="0" w:line="240" w:lineRule="auto"/>
        <w:rPr>
          <w:rFonts w:ascii="DINOT" w:hAnsi="DINOT" w:cs="DINOT" w:eastAsia="DINOT"/>
          <w:sz w:val="22"/>
          <w:szCs w:val="22"/>
        </w:rPr>
        <w:sectPr>
          <w:pgSz w:w="23820" w:h="16840" w:orient="landscape"/>
          <w:pgMar w:top="1580" w:bottom="0" w:left="240" w:right="240"/>
        </w:sectPr>
      </w:pPr>
    </w:p>
    <w:p>
      <w:pPr>
        <w:pStyle w:val="Heading3"/>
        <w:tabs>
          <w:tab w:pos="3188" w:val="left" w:leader="none"/>
          <w:tab w:pos="4877" w:val="left" w:leader="none"/>
        </w:tabs>
        <w:spacing w:line="253" w:lineRule="auto" w:before="7"/>
        <w:ind w:left="893" w:right="0"/>
        <w:jc w:val="left"/>
      </w:pPr>
      <w:r>
        <w:rPr/>
        <w:pict>
          <v:group style="position:absolute;margin-left:58.8829pt;margin-top:50.842129pt;width:19.9pt;height:15.75pt;mso-position-horizontal-relative:page;mso-position-vertical-relative:paragraph;z-index:-82216" coordorigin="1178,1017" coordsize="398,315">
            <v:shape style="position:absolute;left:1178;top:1017;width:398;height:315" coordorigin="1178,1017" coordsize="398,315" path="m1362,1048l1349,1036,1333,1026,1313,1020,1290,1017,1263,1018,1186,1044,1178,1329,1178,1330,1179,1331,1180,1331,1184,1331,1185,1331,1186,1330,1186,1329,1186,1068,1186,1057,1187,1049,1256,1026,1279,1024,1306,1026,1359,1057,1376,1329,1376,1330,1377,1331,1379,1331,1382,1331,1384,1331,1385,1330,1385,1329,1385,1125,1383,1102,1379,1081,1373,1064,1378,1055,1391,1045,1409,1036,1432,1029,1460,1025,1489,1026,1547,1054,1566,1116,1566,1329,1566,1330,1567,1331,1569,1331,1572,1331,1574,1331,1575,1330,1575,1329,1575,1125,1573,1098,1546,1040,1485,1017,1451,1019,1382,1037,1363,1048,1362,1048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84.052696pt;margin-top:49.392937pt;width:15.6pt;height:19.1pt;mso-position-horizontal-relative:page;mso-position-vertical-relative:paragraph;z-index:-82192" coordorigin="1681,988" coordsize="312,382">
            <v:group style="position:absolute;left:1711;top:1018;width:252;height:322" coordorigin="1711,1018" coordsize="252,322">
              <v:shape style="position:absolute;left:1711;top:1018;width:252;height:322" coordorigin="1711,1018" coordsize="252,322" path="m1711,1140l1711,1225,1713,1249,1739,1306,1796,1336,1823,1339,1851,1338,1915,1317,1960,1265,1960,1264,1959,1263,1956,1261,1955,1261,1953,1261,1952,1263,1942,1279,1930,1294,1916,1307,1899,1318,1880,1325,1857,1330,1824,1329,1756,1307,1720,1241,1719,1177,1955,1177,1960,1177,1963,1174,1963,1169,1963,1140,1948,1074,1905,1031,1859,1018,1829,1019,1759,1040,1715,1103,1712,1125,1711,1140xe" filled="false" stroked="true" strokeweight="3pt" strokecolor="#3b3092">
                <v:path arrowok="t"/>
              </v:shape>
            </v:group>
            <v:group style="position:absolute;left:1719;top:1025;width:236;height:145" coordorigin="1719,1025" coordsize="236,145">
              <v:shape style="position:absolute;left:1719;top:1025;width:236;height:145" coordorigin="1719,1025" coordsize="236,145" path="m1955,1140l1955,1169,1719,1169,1719,1140,1721,1116,1747,1058,1804,1028,1830,1025,1858,1026,1921,1053,1951,1105,1955,1140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282501pt;margin-top:46.150021pt;width:45.85pt;height:22.35pt;mso-position-horizontal-relative:page;mso-position-vertical-relative:paragraph;z-index:-82168" coordorigin="2066,923" coordsize="917,447">
            <v:group style="position:absolute;left:2096;top:1017;width:240;height:315" coordorigin="2096,1017" coordsize="240,315">
              <v:shape style="position:absolute;left:2096;top:1017;width:240;height:315" coordorigin="2096,1017" coordsize="240,315" path="m2118,1036l2100,1044,2096,1050,2096,1068,2096,1329,2096,1330,2097,1331,2098,1331,2102,1331,2103,1331,2104,1330,2104,1329,2104,1068,2104,1057,2105,1050,2169,1029,2216,1024,2245,1026,2304,1054,2326,1113,2327,1329,2327,1330,2328,1331,2330,1331,2333,1331,2335,1331,2336,1330,2336,1329,2336,1131,2334,1105,2309,1047,2251,1019,2223,1017,2197,1018,2173,1020,2154,1024,2137,1029,2123,1034,2118,1036xe" filled="false" stroked="true" strokeweight="3pt" strokecolor="#3b3092">
                <v:path arrowok="t"/>
              </v:shape>
            </v:group>
            <v:group style="position:absolute;left:2434;top:953;width:194;height:387" coordorigin="2434,953" coordsize="194,387">
              <v:shape style="position:absolute;left:2434;top:953;width:194;height:387" coordorigin="2434,953" coordsize="194,387" path="m2516,953l2513,953,2511,953,2510,954,2510,955,2510,1025,2436,1025,2435,1025,2434,1026,2434,1027,2434,1030,2434,1032,2435,1033,2436,1033,2510,1033,2510,1227,2512,1258,2535,1317,2595,1338,2625,1339,2626,1339,2626,1337,2626,1333,2626,1332,2625,1331,2624,1331,2594,1330,2537,1307,2519,1240,2519,1033,2625,1033,2627,1033,2627,1032,2627,1030,2627,1027,2627,1026,2627,1025,2625,1025,2519,1025,2519,955,2519,954,2518,953,2516,953xe" filled="false" stroked="true" strokeweight="3.0pt" strokecolor="#3b3092">
                <v:path arrowok="t"/>
              </v:shape>
            </v:group>
            <v:group style="position:absolute;left:2716;top:1019;width:236;height:321" coordorigin="2716,1019" coordsize="236,321">
              <v:shape style="position:absolute;left:2716;top:1019;width:236;height:321" coordorigin="2716,1019" coordsize="236,321" path="m2724,1080l2723,1083,2724,1083,2726,1084,2729,1085,2731,1086,2732,1085,2732,1084,2743,1067,2811,1027,2836,1024,2868,1027,2927,1060,2943,1118,2943,1170,2933,1169,2917,1167,2844,1162,2783,1167,2730,1195,2716,1231,2717,1256,2752,1323,2828,1339,2856,1339,2928,1325,2952,1131,2951,1109,2931,1051,2871,1019,2840,1019,2773,1033,2725,1080,2724,1080xe" filled="false" stroked="true" strokeweight="3pt" strokecolor="#3b3092">
                <v:path arrowok="t"/>
              </v:shape>
            </v:group>
            <v:group style="position:absolute;left:2724;top:1170;width:220;height:162" coordorigin="2724,1170" coordsize="220,162">
              <v:shape style="position:absolute;left:2724;top:1170;width:220;height:162" coordorigin="2724,1170" coordsize="220,162" path="m2943,1178l2943,1290,2943,1307,2941,1311,2872,1330,2850,1331,2812,1330,2744,1308,2724,1261,2725,1235,2773,1178,2826,1170,2856,1170,2923,1175,2943,1178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4.972pt;margin-top:44.350021pt;width:.45pt;height:22.2pt;mso-position-horizontal-relative:page;mso-position-vertical-relative:paragraph;z-index:-82144" coordorigin="3099,887" coordsize="9,444">
            <v:shape style="position:absolute;left:3099;top:887;width:9;height:444" coordorigin="3099,887" coordsize="9,444" path="m3108,1329l3108,889,3108,888,3107,887,3105,887,3102,887,3100,887,3099,888,3099,889,3099,1329,3099,1330,3100,1331,3102,1331,3105,1331,3107,1331,3108,1330,3108,1329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173.691803pt;margin-top:44.350021pt;width:12pt;height:22.2pt;mso-position-horizontal-relative:page;mso-position-vertical-relative:paragraph;z-index:-82120" coordorigin="3474,887" coordsize="240,444">
            <v:shape style="position:absolute;left:3474;top:887;width:240;height:444" coordorigin="3474,887" coordsize="240,444" path="m3480,887l3476,887,3474,887,3474,888,3474,889,3474,1329,3474,1330,3474,1331,3476,1331,3480,1331,3482,1331,3482,1330,3482,1329,3482,1051,3499,1044,3577,1025,3599,1024,3627,1026,3683,1055,3705,1117,3705,1329,3705,1330,3706,1331,3708,1331,3711,1331,3713,1331,3714,1330,3714,1329,3714,1131,3712,1105,3687,1047,3629,1019,3602,1017,3578,1017,3518,1029,3484,1042,3482,889,3482,888,3482,887,3480,887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190.971695pt;margin-top:49.392937pt;width:15.6pt;height:19.1pt;mso-position-horizontal-relative:page;mso-position-vertical-relative:paragraph;z-index:-82096" coordorigin="3819,988" coordsize="312,382">
            <v:group style="position:absolute;left:3849;top:1018;width:252;height:322" coordorigin="3849,1018" coordsize="252,322">
              <v:shape style="position:absolute;left:3849;top:1018;width:252;height:322" coordorigin="3849,1018" coordsize="252,322" path="m3849,1140l3849,1225,3851,1249,3877,1306,3935,1336,3961,1339,3990,1338,4054,1317,4098,1265,4098,1264,4097,1263,4094,1261,4093,1261,4092,1261,4091,1263,4081,1279,4069,1294,4054,1307,4038,1318,4018,1325,3995,1330,3963,1329,3894,1307,3859,1241,3858,1177,4093,1177,4098,1177,4101,1174,4101,1169,4101,1140,4087,1074,4043,1031,3998,1018,3967,1019,3898,1040,3853,1103,3850,1125,3849,1140xe" filled="false" stroked="true" strokeweight="3pt" strokecolor="#3b3092">
                <v:path arrowok="t"/>
              </v:shape>
            </v:group>
            <v:group style="position:absolute;left:3858;top:1025;width:236;height:145" coordorigin="3858,1025" coordsize="236,145">
              <v:shape style="position:absolute;left:3858;top:1025;width:236;height:145" coordorigin="3858,1025" coordsize="236,145" path="m4093,1140l4093,1169,3858,1169,3858,1140,3860,1116,3885,1058,3942,1028,3968,1025,3997,1026,4059,1053,4089,1105,4093,1140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9.392746pt;margin-top:49.448322pt;width:14.8pt;height:19.05pt;mso-position-horizontal-relative:page;mso-position-vertical-relative:paragraph;z-index:-82072" coordorigin="4188,989" coordsize="296,381">
            <v:group style="position:absolute;left:4218;top:1019;width:236;height:321" coordorigin="4218,1019" coordsize="236,321">
              <v:shape style="position:absolute;left:4218;top:1019;width:236;height:321" coordorigin="4218,1019" coordsize="236,321" path="m4226,1080l4225,1083,4226,1083,4227,1084,4231,1085,4233,1086,4233,1085,4234,1084,4245,1067,4313,1027,4338,1024,4370,1027,4428,1060,4445,1118,4445,1170,4435,1169,4419,1167,4346,1162,4285,1167,4232,1195,4218,1231,4219,1256,4254,1323,4330,1339,4358,1339,4430,1325,4454,1131,4453,1109,4432,1051,4373,1019,4342,1019,4274,1033,4227,1080,4226,1080xe" filled="false" stroked="true" strokeweight="3pt" strokecolor="#3b3092">
                <v:path arrowok="t"/>
              </v:shape>
            </v:group>
            <v:group style="position:absolute;left:4225;top:1170;width:220;height:162" coordorigin="4225,1170" coordsize="220,162">
              <v:shape style="position:absolute;left:4225;top:1170;width:220;height:162" coordorigin="4225,1170" coordsize="220,162" path="m4445,1178l4445,1290,4445,1307,4443,1311,4374,1330,4352,1331,4314,1330,4245,1308,4225,1261,4227,1235,4275,1178,4327,1170,4358,1170,4425,1175,4445,1178xe" filled="false" stroked="true" strokeweight="3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0.061203pt;margin-top:44.350021pt;width:.45pt;height:22.2pt;mso-position-horizontal-relative:page;mso-position-vertical-relative:paragraph;z-index:-82048" coordorigin="4601,887" coordsize="9,444">
            <v:shape style="position:absolute;left:4601;top:887;width:9;height:444" coordorigin="4601,887" coordsize="9,444" path="m4610,1329l4610,889,4610,888,4609,887,4607,887,4604,887,4602,887,4601,888,4601,889,4601,1329,4601,1330,4602,1331,4604,1331,4607,1331,4609,1331,4610,1330,4610,1329xe" filled="false" stroked="true" strokeweight="3pt" strokecolor="#3b3092">
              <v:path arrowok="t"/>
            </v:shape>
            <w10:wrap type="none"/>
          </v:group>
        </w:pict>
      </w:r>
      <w:r>
        <w:rPr/>
        <w:pict>
          <v:group style="position:absolute;margin-left:235.941101pt;margin-top:47.650021pt;width:9.7pt;height:19.350pt;mso-position-horizontal-relative:page;mso-position-vertical-relative:paragraph;z-index:-82024" coordorigin="4719,953" coordsize="194,387">
            <v:shape style="position:absolute;left:4719;top:953;width:194;height:387" coordorigin="4719,953" coordsize="194,387" path="m4801,953l4797,953,4796,953,4795,954,4795,955,4795,1025,4721,1025,4719,1025,4719,1026,4719,1027,4719,1030,4719,1032,4719,1033,4721,1033,4795,1033,4795,1227,4796,1258,4820,1317,4880,1338,4910,1339,4911,1339,4911,1337,4911,1333,4911,1332,4910,1331,4908,1331,4879,1330,4822,1307,4804,1240,4803,1033,4910,1033,4911,1033,4912,1032,4912,1030,4912,1027,4912,1026,4911,1025,4910,1025,4803,1025,4803,955,4803,954,4803,953,4801,953xe" filled="false" stroked="true" strokeweight="3.0pt" strokecolor="#3b3092">
              <v:path arrowok="t"/>
            </v:shape>
            <w10:wrap type="none"/>
          </v:group>
        </w:pict>
      </w:r>
      <w:r>
        <w:rPr/>
        <w:pict>
          <v:group style="position:absolute;margin-left:250.940796pt;margin-top:44.350021pt;width:12pt;height:22.2pt;mso-position-horizontal-relative:page;mso-position-vertical-relative:paragraph;z-index:-82000" coordorigin="5019,887" coordsize="240,444">
            <v:shape style="position:absolute;left:5019;top:887;width:240;height:444" coordorigin="5019,887" coordsize="240,444" path="m5025,887l5021,887,5019,887,5019,888,5019,889,5019,1329,5019,1330,5019,1331,5021,1331,5025,1331,5027,1331,5027,1330,5027,1329,5027,1051,5044,1044,5122,1025,5144,1024,5172,1026,5228,1055,5250,1117,5250,1329,5250,1330,5251,1331,5253,1331,5256,1331,5258,1331,5259,1330,5259,1329,5259,1131,5257,1105,5232,1047,5174,1019,5147,1017,5123,1017,5063,1029,5029,1042,5027,889,5027,888,5027,887,5025,887xe" filled="false" stroked="true" strokeweight="3pt" strokecolor="#3b3092">
              <v:path arrowok="t"/>
            </v:shape>
            <w10:wrap type="none"/>
          </v:group>
        </w:pict>
      </w:r>
      <w:r>
        <w:rPr>
          <w:b w:val="0"/>
          <w:color w:val="3B3092"/>
          <w:spacing w:val="60"/>
        </w:rPr>
        <w:t>employme</w:t>
      </w:r>
      <w:r>
        <w:rPr>
          <w:b w:val="0"/>
          <w:color w:val="3B3092"/>
          <w:spacing w:val="54"/>
        </w:rPr>
        <w:t>n</w:t>
      </w:r>
      <w:r>
        <w:rPr>
          <w:b w:val="0"/>
          <w:color w:val="3B3092"/>
        </w:rPr>
        <w:t>t</w:t>
        <w:tab/>
      </w:r>
      <w:r>
        <w:rPr>
          <w:b w:val="0"/>
          <w:color w:val="3B3092"/>
          <w:spacing w:val="48"/>
        </w:rPr>
        <w:t>f</w:t>
      </w:r>
      <w:r>
        <w:rPr>
          <w:b w:val="0"/>
          <w:color w:val="3B3092"/>
          <w:spacing w:val="60"/>
        </w:rPr>
        <w:t>o</w:t>
      </w:r>
      <w:r>
        <w:rPr>
          <w:b w:val="0"/>
          <w:color w:val="3B3092"/>
        </w:rPr>
        <w:t>r</w:t>
      </w:r>
      <w:r>
        <w:rPr>
          <w:b w:val="0"/>
          <w:color w:val="3B3092"/>
          <w:spacing w:val="1191"/>
        </w:rPr>
        <w:t> </w:t>
      </w:r>
      <w:r>
        <w:rPr>
          <w:b w:val="0"/>
          <w:color w:val="3B3092"/>
          <w:spacing w:val="60"/>
        </w:rPr>
        <w:t>me</w:t>
      </w:r>
      <w:r>
        <w:rPr>
          <w:b w:val="0"/>
          <w:color w:val="3B3092"/>
          <w:spacing w:val="54"/>
        </w:rPr>
        <w:t>n</w:t>
      </w:r>
      <w:r>
        <w:rPr>
          <w:b w:val="0"/>
          <w:color w:val="3B3092"/>
          <w:spacing w:val="60"/>
        </w:rPr>
        <w:t>ta</w:t>
      </w:r>
      <w:r>
        <w:rPr>
          <w:b w:val="0"/>
          <w:color w:val="3B3092"/>
        </w:rPr>
        <w:t>l</w:t>
        <w:tab/>
      </w:r>
      <w:r>
        <w:rPr>
          <w:b w:val="0"/>
          <w:color w:val="3B3092"/>
          <w:spacing w:val="60"/>
        </w:rPr>
        <w:t>healt</w:t>
      </w:r>
      <w:r>
        <w:rPr>
          <w:b w:val="0"/>
          <w:color w:val="3B3092"/>
        </w:rPr>
        <w:t>h</w:t>
      </w:r>
      <w:r>
        <w:rPr>
          <w:b w:val="0"/>
          <w:color w:val="3B3092"/>
          <w:spacing w:val="-93"/>
        </w:rPr>
        <w:t> </w:t>
      </w:r>
      <w:r>
        <w:rPr/>
      </w:r>
    </w:p>
    <w:p>
      <w:pPr>
        <w:spacing w:before="7"/>
        <w:ind w:left="89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br w:type="column"/>
      </w:r>
      <w:r>
        <w:rPr>
          <w:rFonts w:ascii="Panton Thin"/>
          <w:b w:val="0"/>
          <w:color w:val="F26531"/>
          <w:spacing w:val="60"/>
          <w:sz w:val="60"/>
        </w:rPr>
        <w:t>socia</w:t>
      </w:r>
      <w:r>
        <w:rPr>
          <w:rFonts w:ascii="Panton Thin"/>
          <w:b w:val="0"/>
          <w:color w:val="F26531"/>
          <w:sz w:val="60"/>
        </w:rPr>
        <w:t>l</w:t>
      </w:r>
      <w:r>
        <w:rPr>
          <w:rFonts w:ascii="Panton Thin"/>
          <w:b w:val="0"/>
          <w:color w:val="F26531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before="40"/>
        <w:ind w:left="1552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651.854309pt;margin-top:6.63035pt;width:20.6pt;height:30pt;mso-position-horizontal-relative:page;mso-position-vertical-relative:paragraph;z-index:4960" coordorigin="13037,133" coordsize="412,600">
            <v:group style="position:absolute;left:13067;top:169;width:352;height:442" coordorigin="13067,169" coordsize="352,442">
              <v:shape style="position:absolute;left:13067;top:169;width:352;height:442" coordorigin="13067,169" coordsize="352,442" path="m13104,265l13122,325,13162,371,13145,383,13099,422,13070,476,13067,500,13069,525,13101,583,13157,611,13176,611,13241,597,13295,562,13317,545,13405,601,13407,603,13408,604,13410,604,13416,604,13418,604,13419,603,13417,601,13338,526,13384,483,13385,481,13385,480,13384,479,13381,477,13380,475,13379,475,13378,477,13332,520,13187,384,13193,381,13219,370,13277,335,13305,267,13303,245,13269,192,13205,169,13180,172,13124,207,13106,245,13104,265xe" filled="false" stroked="true" strokeweight="3pt" strokecolor="#f26531">
                <v:path arrowok="t"/>
              </v:shape>
            </v:group>
            <v:group style="position:absolute;left:13114;top:179;width:183;height:199" coordorigin="13114,179" coordsize="183,199">
              <v:shape style="position:absolute;left:13114;top:179;width:183;height:199" coordorigin="13114,179" coordsize="183,199" path="m13296,265l13276,324,13225,358,13181,378,13166,364,13127,316,13114,277,13116,253,13147,197,13186,179,13215,181,13275,211,13296,265xe" filled="false" stroked="true" strokeweight="3pt" strokecolor="#f26531">
                <v:path arrowok="t"/>
              </v:shape>
            </v:group>
            <v:group style="position:absolute;left:13076;top:387;width:249;height:217" coordorigin="13076,387" coordsize="249,217">
              <v:shape style="position:absolute;left:13076;top:387;width:249;height:217" coordorigin="13076,387" coordsize="249,217" path="m13178,387l13325,526,13300,548,13278,565,13225,595,13181,604,13157,601,13100,569,13076,510,13078,485,13106,430,13157,396,13178,387xe" filled="false" stroked="true" strokeweight="3pt" strokecolor="#f26531">
                <v:path arrowok="t"/>
              </v:shape>
              <v:shape style="position:absolute;left:13037;top:133;width:412;height:600" type="#_x0000_t202" filled="false" stroked="false">
                <v:textbox inset="0,0,0,0">
                  <w:txbxContent>
                    <w:p>
                      <w:pPr>
                        <w:spacing w:line="600" w:lineRule="exact" w:before="0"/>
                        <w:ind w:left="2" w:right="0" w:firstLine="0"/>
                        <w:jc w:val="left"/>
                        <w:rPr>
                          <w:rFonts w:ascii="Panton Thin" w:hAnsi="Panton Thin" w:cs="Panton Thin" w:eastAsia="Panton Thin"/>
                          <w:sz w:val="60"/>
                          <w:szCs w:val="60"/>
                        </w:rPr>
                      </w:pPr>
                      <w:r>
                        <w:rPr>
                          <w:rFonts w:ascii="Panton Thin"/>
                          <w:b w:val="0"/>
                          <w:color w:val="F26531"/>
                          <w:sz w:val="60"/>
                        </w:rPr>
                        <w:t>&amp;</w:t>
                      </w:r>
                      <w:r>
                        <w:rPr>
                          <w:rFonts w:ascii="Panton Thi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86.618286pt;margin-top:14.482048pt;width:12.45pt;height:16.1500pt;mso-position-horizontal-relative:page;mso-position-vertical-relative:paragraph;z-index:-82432" coordorigin="13732,290" coordsize="249,323">
            <v:shape style="position:absolute;left:13732;top:290;width:249;height:323" coordorigin="13732,290" coordsize="249,323" path="m13732,403l13732,498,13734,522,13761,579,13819,609,13845,612,13873,611,13936,591,13980,526,13981,521,13981,520,13980,520,13975,519,13974,518,13973,519,13972,520,13965,543,13908,596,13860,604,13832,602,13771,575,13743,521,13741,403,13743,379,13771,325,13834,299,13865,300,13931,317,13971,378,13972,378,13974,378,13977,376,13978,376,13979,375,13978,373,13950,320,13894,293,13868,290,13838,291,13772,314,13734,384,13732,403xe" filled="false" stroked="true" strokeweight="3.0pt" strokecolor="#f26531">
              <v:path arrowok="t"/>
            </v:shape>
            <w10:wrap type="none"/>
          </v:group>
        </w:pict>
      </w:r>
      <w:r>
        <w:rPr/>
        <w:pict>
          <v:group style="position:absolute;margin-left:703.538086pt;margin-top:12.970016pt;width:15.55pt;height:19.1pt;mso-position-horizontal-relative:page;mso-position-vertical-relative:paragraph;z-index:-82408" coordorigin="14071,259" coordsize="311,382">
            <v:group style="position:absolute;left:14101;top:289;width:251;height:322" coordorigin="14101,289" coordsize="251,322">
              <v:shape style="position:absolute;left:14101;top:289;width:251;height:322" coordorigin="14101,289" coordsize="251,322" path="m14101,389l14101,513,14103,535,14136,586,14199,611,14231,610,14303,591,14349,534,14351,389,14349,367,14316,316,14253,291,14226,289,14199,291,14135,316,14103,367,14101,389xe" filled="false" stroked="true" strokeweight="3pt" strokecolor="#f26531">
                <v:path arrowok="t"/>
              </v:shape>
            </v:group>
            <v:group style="position:absolute;left:14109;top:297;width:234;height:307" coordorigin="14109,297" coordsize="234,307">
              <v:shape style="position:absolute;left:14109;top:297;width:234;height:307" coordorigin="14109,297" coordsize="234,307" path="m14343,388l14343,513,14340,535,14286,594,14237,604,14208,602,14142,579,14109,388,14112,367,14147,318,14215,297,14244,299,14310,323,14343,388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4.507813pt;margin-top:14.48212pt;width:19.9pt;height:15.75pt;mso-position-horizontal-relative:page;mso-position-vertical-relative:paragraph;z-index:-82384" coordorigin="14490,290" coordsize="398,315">
            <v:shape style="position:absolute;left:14490;top:290;width:398;height:315" coordorigin="14490,290" coordsize="398,315" path="m14675,321l14662,308,14645,299,14626,293,14603,290,14576,291,14498,317,14490,601,14490,603,14491,604,14493,604,14496,604,14498,604,14499,603,14499,601,14499,341,14499,330,14500,322,14568,298,14592,297,14618,299,14671,329,14689,601,14689,603,14689,604,14691,604,14695,604,14697,604,14697,603,14697,601,14697,397,14696,374,14692,354,14685,337,14691,328,14703,318,14721,309,14745,302,14773,298,14802,299,14859,326,14879,389,14879,601,14879,603,14880,604,14881,604,14885,604,14887,604,14887,603,14887,601,14887,397,14886,370,14859,312,14797,290,14764,292,14695,310,14676,321,14675,321xe" filled="false" stroked="true" strokeweight="3pt" strokecolor="#f26531">
              <v:path arrowok="t"/>
            </v:shape>
            <w10:wrap type="none"/>
          </v:group>
        </w:pict>
      </w:r>
      <w:r>
        <w:rPr/>
        <w:pict>
          <v:group style="position:absolute;margin-left:751.71759pt;margin-top:14.48212pt;width:19.9pt;height:15.75pt;mso-position-horizontal-relative:page;mso-position-vertical-relative:paragraph;z-index:-82360" coordorigin="15034,290" coordsize="398,315">
            <v:shape style="position:absolute;left:15034;top:290;width:398;height:315" coordorigin="15034,290" coordsize="398,315" path="m15219,321l15206,308,15190,299,15170,293,15147,290,15120,291,15043,317,15034,601,15034,603,15036,604,15037,604,15040,604,15042,604,15043,603,15043,601,15043,341,15043,330,15044,322,15112,298,15136,297,15162,299,15216,329,15233,601,15233,603,15234,604,15235,604,15239,604,15241,604,15241,603,15241,601,15241,397,15240,374,15236,354,15229,337,15235,328,15247,318,15265,309,15289,302,15317,298,15346,299,15404,326,15423,389,15423,601,15423,603,15424,604,15426,604,15429,604,15431,604,15432,603,15432,601,15432,397,15430,370,15403,312,15341,290,15308,292,15239,310,15220,321,15219,321xe" filled="false" stroked="true" strokeweight="3pt" strokecolor="#f26531">
              <v:path arrowok="t"/>
            </v:shape>
            <w10:wrap type="none"/>
          </v:group>
        </w:pict>
      </w:r>
      <w:r>
        <w:rPr/>
        <w:pict>
          <v:group style="position:absolute;margin-left:778.86731pt;margin-top:14.890112pt;width:12pt;height:15.75pt;mso-position-horizontal-relative:page;mso-position-vertical-relative:paragraph;z-index:-82336" coordorigin="15577,298" coordsize="240,315">
            <v:shape style="position:absolute;left:15577;top:298;width:240;height:315" coordorigin="15577,298" coordsize="240,315" path="m15815,298l15811,298,15810,298,15809,298,15809,300,15809,561,15809,571,15808,579,15744,600,15697,604,15668,602,15609,575,15587,516,15586,300,15586,298,15585,298,15583,298,15580,298,15578,298,15577,298,15577,300,15577,498,15579,524,15604,582,15662,610,15690,612,15716,611,15776,600,15817,300,15817,298,15816,298,15815,298xe" filled="false" stroked="true" strokeweight="3pt" strokecolor="#f26531">
              <v:path arrowok="t"/>
            </v:shape>
            <w10:wrap type="none"/>
          </v:group>
        </w:pict>
      </w:r>
      <w:r>
        <w:rPr/>
        <w:pict>
          <v:group style="position:absolute;margin-left:798.24707pt;margin-top:14.470046pt;width:12pt;height:15.75pt;mso-position-horizontal-relative:page;mso-position-vertical-relative:paragraph;z-index:-82312" coordorigin="15965,289" coordsize="240,315">
            <v:shape style="position:absolute;left:15965;top:289;width:240;height:315" coordorigin="15965,289" coordsize="240,315" path="m15987,309l15970,316,15965,323,15965,341,15965,601,15965,603,15966,604,15967,604,15971,604,15973,604,15973,603,15973,601,15973,341,15973,330,15975,323,16039,302,16086,297,16114,299,16173,327,16196,386,16197,601,16197,603,16197,604,16199,604,16203,604,16204,604,16205,603,16205,601,16205,403,16203,378,16178,320,16120,291,16093,289,16066,290,16043,293,16023,297,16006,302,15992,307,15987,309xe" filled="false" stroked="true" strokeweight="3pt" strokecolor="#f26531">
              <v:path arrowok="t"/>
            </v:shape>
            <w10:wrap type="none"/>
          </v:group>
        </w:pict>
      </w:r>
      <w:r>
        <w:rPr/>
        <w:pict>
          <v:group style="position:absolute;margin-left:815.946777pt;margin-top:8.200011pt;width:3.85pt;height:23.5pt;mso-position-horizontal-relative:page;mso-position-vertical-relative:paragraph;z-index:-82288" coordorigin="16319,164" coordsize="77,470">
            <v:group style="position:absolute;left:16349;top:194;width:17;height:17" coordorigin="16349,194" coordsize="17,17">
              <v:shape style="position:absolute;left:16349;top:194;width:17;height:17" coordorigin="16349,194" coordsize="17,17" path="m16359,194l16356,194,16351,194,16349,196,16349,201,16349,204,16349,210,16351,211,16356,211,16359,211,16364,211,16366,209,16366,204,16366,201,16366,196,16364,194,16359,194xe" filled="false" stroked="true" strokeweight="3pt" strokecolor="#f26531">
                <v:path arrowok="t"/>
              </v:shape>
            </v:group>
            <v:group style="position:absolute;left:16353;top:298;width:9;height:306" coordorigin="16353,298" coordsize="9,306">
              <v:shape style="position:absolute;left:16353;top:298;width:9;height:306" coordorigin="16353,298" coordsize="9,306" path="m16359,298l16356,298,16354,298,16353,298,16353,300,16353,601,16353,603,16354,604,16356,604,16359,604,16361,604,16362,603,16362,601,16362,300,16362,298,16361,298,16359,298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23.416321pt;margin-top:11.290011pt;width:9.7pt;height:19.350pt;mso-position-horizontal-relative:page;mso-position-vertical-relative:paragraph;z-index:-82264" coordorigin="16468,226" coordsize="194,387">
            <v:shape style="position:absolute;left:16468;top:226;width:194;height:387" coordorigin="16468,226" coordsize="194,387" path="m16551,226l16547,226,16545,226,16545,226,16545,228,16545,298,16471,298,16469,298,16468,298,16468,300,16468,303,16468,305,16469,306,16471,306,16545,306,16545,500,16546,531,16569,590,16629,611,16660,612,16660,612,16660,610,16660,606,16660,604,16660,604,16658,604,16628,603,16571,580,16553,513,16553,306,16659,306,16661,306,16662,305,16662,303,16662,300,16662,298,16661,298,16659,298,16553,298,16553,228,16553,226,16552,226,16551,226xe" filled="false" stroked="true" strokeweight="3.0pt" strokecolor="#f26531">
              <v:path arrowok="t"/>
            </v:shape>
            <w10:wrap type="none"/>
          </v:group>
        </w:pict>
      </w:r>
      <w:r>
        <w:rPr/>
        <w:pict>
          <v:group style="position:absolute;margin-left:838.265991pt;margin-top:14.890112pt;width:12pt;height:23.05pt;mso-position-horizontal-relative:page;mso-position-vertical-relative:paragraph;z-index:-82240" coordorigin="16765,298" coordsize="240,461">
            <v:shape style="position:absolute;left:16765;top:298;width:240;height:461" coordorigin="16765,298" coordsize="240,461" path="m17003,298l16999,298,16998,298,16997,298,16997,300,16997,579,16985,584,16907,603,16880,604,16853,602,16796,573,16774,512,16774,300,16774,298,16773,298,16771,298,16768,298,16766,298,16765,298,16765,300,16765,498,16767,524,16792,582,16850,610,16878,612,16906,611,16968,598,16996,588,16997,631,16984,699,16940,741,16892,751,16864,749,16805,725,16775,682,16773,683,16770,684,16768,685,16768,686,16769,688,16778,705,16790,721,16804,735,16820,746,16840,754,16863,759,16894,757,16962,735,17002,668,17005,300,17005,298,17005,298,17003,298xe" filled="false" stroked="true" strokeweight="3pt" strokecolor="#f26531">
              <v:path arrowok="t"/>
            </v:shape>
            <w10:wrap type="none"/>
          </v:group>
        </w:pict>
      </w:r>
      <w:r>
        <w:rPr>
          <w:rFonts w:ascii="Panton Thin"/>
          <w:b w:val="0"/>
          <w:color w:val="F26531"/>
          <w:spacing w:val="60"/>
          <w:sz w:val="60"/>
        </w:rPr>
        <w:t>communit</w:t>
      </w:r>
      <w:r>
        <w:rPr>
          <w:rFonts w:ascii="Panton Thin"/>
          <w:b w:val="0"/>
          <w:color w:val="F26531"/>
          <w:sz w:val="60"/>
        </w:rPr>
        <w:t>y</w:t>
      </w:r>
      <w:r>
        <w:rPr>
          <w:rFonts w:ascii="Panton Thin"/>
          <w:b w:val="0"/>
          <w:color w:val="F26531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60"/>
          <w:szCs w:val="60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5767" w:space="6139"/>
            <w:col w:w="11434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tabs>
          <w:tab w:pos="12769" w:val="left" w:leader="none"/>
        </w:tabs>
        <w:spacing w:line="60" w:lineRule="atLeast"/>
        <w:ind w:left="86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/>
          <w:sz w:val="6"/>
        </w:rPr>
        <w:pict>
          <v:group style="width:67.650pt;height:3pt;mso-position-horizontal-relative:char;mso-position-vertical-relative:line" coordorigin="0,0" coordsize="1353,60">
            <v:group style="position:absolute;left:30;top:30;width:1293;height:2" coordorigin="30,30" coordsize="1293,2">
              <v:shape style="position:absolute;left:30;top:30;width:1293;height:2" coordorigin="30,30" coordsize="1293,0" path="m30,30l1323,30e" filled="false" stroked="true" strokeweight="3pt" strokecolor="#3b3092">
                <v:path arrowok="t"/>
              </v:shape>
            </v:group>
          </v:group>
        </w:pict>
      </w:r>
      <w:r>
        <w:rPr>
          <w:rFonts w:ascii="Panton Thin"/>
          <w:sz w:val="6"/>
        </w:rPr>
      </w:r>
      <w:r>
        <w:rPr>
          <w:rFonts w:ascii="Panton Thin"/>
          <w:sz w:val="6"/>
        </w:rPr>
        <w:tab/>
      </w:r>
      <w:r>
        <w:rPr>
          <w:rFonts w:ascii="Panton Thin"/>
          <w:sz w:val="6"/>
        </w:rPr>
        <w:pict>
          <v:group style="width:123.5pt;height:3pt;mso-position-horizontal-relative:char;mso-position-vertical-relative:line" coordorigin="0,0" coordsize="2470,60">
            <v:group style="position:absolute;left:30;top:30;width:2410;height:2" coordorigin="30,30" coordsize="2410,2">
              <v:shape style="position:absolute;left:30;top:30;width:2410;height:2" coordorigin="30,30" coordsize="2410,0" path="m30,30l2439,30e" filled="false" stroked="true" strokeweight="3pt" strokecolor="#f26531">
                <v:path arrowok="t"/>
              </v:shape>
            </v:group>
          </v:group>
        </w:pict>
      </w:r>
      <w:r>
        <w:rPr>
          <w:rFonts w:ascii="Panton Thin"/>
          <w:sz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2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type w:val="continuous"/>
          <w:pgSz w:w="23820" w:h="16840" w:orient="landscape"/>
          <w:pgMar w:top="1580" w:bottom="280" w:left="240" w:right="240"/>
        </w:sectPr>
      </w:pPr>
    </w:p>
    <w:p>
      <w:pPr>
        <w:pStyle w:val="BodyText"/>
        <w:spacing w:line="240" w:lineRule="auto" w:before="50"/>
        <w:ind w:right="0"/>
        <w:jc w:val="left"/>
      </w:pPr>
      <w:r>
        <w:rPr/>
        <w:pict>
          <v:group style="position:absolute;margin-left:538.793701pt;margin-top:-62.960037pt;width:39.5pt;height:39pt;mso-position-horizontal-relative:page;mso-position-vertical-relative:paragraph;z-index:5440" coordorigin="10776,-1259" coordsize="790,780">
            <v:shape style="position:absolute;left:10776;top:-1259;width:790;height:780" coordorigin="10776,-1259" coordsize="790,780" path="m11464,-1226l11460,-1218,11469,-1203,11448,-1203,11445,-1200,11442,-1200,11442,-1194,11444,-1176,11444,-1164,11444,-1155,11432,-1094,11397,-1026,11385,-1011,11346,-961,11286,-880,11273,-863,11230,-814,11201,-785,11188,-771,11177,-759,11167,-740,11164,-721,11162,-704,11121,-660,11100,-596,11088,-534,11091,-512,11095,-492,11121,-480,11142,-485,11213,-521,11264,-561,11317,-611,11369,-667,11419,-727,11465,-789,11504,-850,11536,-908,11564,-980,11565,-1000,11565,-1036,11562,-1100,11555,-1161,11509,-1210,11492,-1212,11472,-1218,11464,-1226xe" filled="true" fillcolor="#7c71b4" stroked="false">
              <v:path arrowok="t"/>
              <v:fill type="solid"/>
            </v:shape>
            <v:shape style="position:absolute;left:10776;top:-1259;width:790;height:780" coordorigin="10776,-1259" coordsize="790,780" path="m11146,-1259l11139,-1254,11130,-1251,11121,-1251,11109,-1233,11077,-1176,11041,-1100,11033,-1083,10996,-1022,10949,-958,10911,-911,10833,-818,10820,-802,10808,-787,10795,-771,10794,-751,10789,-729,10782,-709,10777,-690,10776,-678,10778,-658,10786,-620,10788,-603,10784,-587,10821,-576,10839,-578,10896,-603,10954,-646,11001,-690,11024,-713,11044,-726,11064,-737,11081,-746,11133,-795,11142,-809,11150,-828,11159,-849,11167,-867,11180,-886,11193,-903,11205,-919,11216,-935,11226,-951,11234,-967,11245,-987,11275,-1055,11292,-1113,11294,-1125,11294,-1144,11292,-1146,11266,-1146,11249,-1151,11242,-1164,11241,-1179,11241,-1182,11238,-1182,11217,-1196,11199,-1210,11183,-1225,11169,-1238,11157,-1250,11146,-1259xe" filled="true" fillcolor="#7c71b4" stroked="false">
              <v:path arrowok="t"/>
              <v:fill type="solid"/>
            </v:shape>
            <v:shape style="position:absolute;left:10776;top:-1259;width:790;height:780" coordorigin="10776,-1259" coordsize="790,780" path="m11280,-1151l11278,-1148,11266,-1146,11292,-1146,11288,-1150,11280,-1151xe" filled="true" fillcolor="#7c71b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1.654816pt;margin-top:-62.985916pt;width:39.5pt;height:39pt;mso-position-horizontal-relative:page;mso-position-vertical-relative:paragraph;z-index:5464" coordorigin="6633,-1260" coordsize="790,780">
            <v:shape style="position:absolute;left:6633;top:-1260;width:790;height:780" coordorigin="6633,-1260" coordsize="790,780" path="m7136,-594l6932,-594,6949,-588,6956,-575,6958,-561,6958,-558,6961,-558,6981,-544,7000,-529,7016,-515,7030,-501,7042,-489,7053,-480,7060,-486,7069,-489,7078,-489,7089,-506,7100,-524,7111,-544,7121,-563,7131,-583,7136,-594xe" filled="true" fillcolor="#7c71b4" stroked="false">
              <v:path arrowok="t"/>
              <v:fill type="solid"/>
            </v:shape>
            <v:shape style="position:absolute;left:6633;top:-1260;width:790;height:780" coordorigin="6633,-1260" coordsize="790,780" path="m7078,-1260l7010,-1234,6960,-1199,6908,-1154,6855,-1101,6804,-1043,6756,-981,6713,-919,6677,-859,6649,-805,6633,-739,6634,-708,6637,-639,6644,-578,6689,-529,6707,-528,6726,-522,6734,-514,6739,-522,6730,-537,6751,-537,6754,-540,6757,-540,6757,-546,6755,-563,6755,-584,6757,-605,6773,-665,6802,-713,6814,-728,6853,-778,6912,-859,6925,-877,6969,-926,6997,-955,7010,-968,7022,-981,7032,-1000,7035,-1019,7036,-1035,7078,-1080,7098,-1143,7111,-1206,7108,-1228,7103,-1247,7078,-1260xe" filled="true" fillcolor="#7c71b4" stroked="false">
              <v:path arrowok="t"/>
              <v:fill type="solid"/>
            </v:shape>
            <v:shape style="position:absolute;left:6633;top:-1260;width:790;height:780" coordorigin="6633,-1260" coordsize="790,780" path="m7378,-1164l7302,-1136,7245,-1093,7197,-1049,7175,-1027,7154,-1014,7134,-1003,7117,-994,7066,-945,7057,-930,7048,-911,7040,-891,7031,-872,7018,-854,7006,-837,6994,-820,6983,-804,6973,-788,6964,-772,6953,-753,6924,-684,6907,-626,6904,-614,6904,-596,6910,-590,6919,-588,6921,-591,6932,-594,7136,-594,7140,-602,7157,-639,7165,-656,7202,-718,7250,-781,7288,-828,7366,-922,7378,-937,7391,-953,7403,-968,7405,-989,7410,-1010,7416,-1031,7421,-1050,7423,-1062,7421,-1082,7412,-1119,7411,-1136,7414,-1152,7378,-1164xe" filled="true" fillcolor="#7c71b4" stroked="false">
              <v:path arrowok="t"/>
              <v:fill type="solid"/>
            </v:shape>
            <w10:wrap type="none"/>
          </v:group>
        </w:pict>
      </w:r>
      <w:r>
        <w:rPr>
          <w:color w:val="58595B"/>
          <w:spacing w:val="3"/>
        </w:rPr>
        <w:t>Over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last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few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been</w:t>
      </w:r>
      <w:r>
        <w:rPr/>
      </w:r>
    </w:p>
    <w:p>
      <w:pPr>
        <w:pStyle w:val="BodyText"/>
        <w:spacing w:line="256" w:lineRule="auto" w:before="19"/>
        <w:ind w:right="93"/>
        <w:jc w:val="left"/>
      </w:pP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health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specific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communities.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understand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very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3"/>
        </w:rPr>
        <w:t>nature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illness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means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each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requirements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terms</w:t>
      </w:r>
      <w:r>
        <w:rPr>
          <w:color w:val="58595B"/>
          <w:spacing w:val="47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type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stay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work.</w:t>
      </w:r>
      <w:r>
        <w:rPr/>
      </w:r>
    </w:p>
    <w:p>
      <w:pPr>
        <w:pStyle w:val="BodyText"/>
        <w:spacing w:line="256" w:lineRule="auto" w:before="113"/>
        <w:ind w:right="93"/>
        <w:jc w:val="left"/>
      </w:pP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opened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8th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office</w:t>
      </w:r>
      <w:r>
        <w:rPr>
          <w:color w:val="58595B"/>
          <w:spacing w:val="30"/>
        </w:rPr>
        <w:t> </w:t>
      </w:r>
      <w:r>
        <w:rPr>
          <w:color w:val="58595B"/>
          <w:spacing w:val="4"/>
        </w:rPr>
        <w:t>dedicated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entirely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/>
      </w:r>
    </w:p>
    <w:p>
      <w:pPr>
        <w:pStyle w:val="BodyText"/>
        <w:spacing w:line="256" w:lineRule="auto"/>
        <w:ind w:right="93"/>
        <w:jc w:val="left"/>
      </w:pPr>
      <w:r>
        <w:rPr>
          <w:color w:val="58595B"/>
          <w:spacing w:val="4"/>
        </w:rPr>
        <w:t>experiencing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illness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co-location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arrangements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place</w:t>
      </w:r>
      <w:r>
        <w:rPr>
          <w:color w:val="58595B"/>
          <w:spacing w:val="24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headspace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Queensland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Health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Addiction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</w:t>
      </w:r>
      <w:r>
        <w:rPr/>
      </w:r>
    </w:p>
    <w:p>
      <w:pPr>
        <w:pStyle w:val="BodyText"/>
        <w:spacing w:line="256" w:lineRule="auto" w:before="19"/>
        <w:ind w:right="93"/>
        <w:jc w:val="left"/>
      </w:pPr>
      <w:r>
        <w:rPr>
          <w:color w:val="58595B"/>
          <w:spacing w:val="4"/>
        </w:rPr>
        <w:t>holistic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approach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recovery.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also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closely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private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hospitals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drug</w:t>
      </w:r>
      <w:r>
        <w:rPr/>
      </w:r>
    </w:p>
    <w:p>
      <w:pPr>
        <w:pStyle w:val="BodyText"/>
        <w:spacing w:line="256" w:lineRule="auto"/>
        <w:ind w:right="93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alcohol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rehabilitation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centres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clients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enter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back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workplace.</w:t>
      </w:r>
      <w:r>
        <w:rPr/>
      </w:r>
    </w:p>
    <w:p>
      <w:pPr>
        <w:pStyle w:val="BodyText"/>
        <w:spacing w:line="240" w:lineRule="auto" w:before="49"/>
        <w:ind w:left="536" w:right="544"/>
        <w:jc w:val="left"/>
      </w:pPr>
      <w:r>
        <w:rPr/>
        <w:br w:type="column"/>
      </w:r>
      <w:r>
        <w:rPr>
          <w:color w:val="58595B"/>
          <w:spacing w:val="-1"/>
        </w:rPr>
        <w:t>Mental</w:t>
      </w:r>
      <w:r>
        <w:rPr>
          <w:color w:val="58595B"/>
        </w:rPr>
        <w:t> </w:t>
      </w:r>
      <w:r>
        <w:rPr>
          <w:color w:val="58595B"/>
          <w:spacing w:val="-1"/>
        </w:rPr>
        <w:t>illness</w:t>
      </w:r>
      <w:r>
        <w:rPr>
          <w:color w:val="58595B"/>
        </w:rPr>
        <w:t> </w:t>
      </w:r>
      <w:r>
        <w:rPr>
          <w:color w:val="58595B"/>
          <w:spacing w:val="-1"/>
        </w:rPr>
        <w:t>can</w:t>
      </w:r>
      <w:r>
        <w:rPr>
          <w:color w:val="58595B"/>
        </w:rPr>
        <w:t> </w:t>
      </w:r>
      <w:r>
        <w:rPr>
          <w:color w:val="58595B"/>
          <w:spacing w:val="-1"/>
        </w:rPr>
        <w:t>lead</w:t>
      </w:r>
      <w:r>
        <w:rPr>
          <w:color w:val="58595B"/>
        </w:rPr>
        <w:t> </w:t>
      </w:r>
      <w:r>
        <w:rPr>
          <w:color w:val="58595B"/>
          <w:spacing w:val="-1"/>
        </w:rPr>
        <w:t>to</w:t>
      </w:r>
      <w:r>
        <w:rPr>
          <w:color w:val="58595B"/>
        </w:rPr>
        <w:t> social isolation,</w:t>
      </w:r>
      <w:r>
        <w:rPr>
          <w:color w:val="58595B"/>
          <w:spacing w:val="25"/>
        </w:rPr>
        <w:t> </w:t>
      </w:r>
      <w:r>
        <w:rPr>
          <w:color w:val="58595B"/>
          <w:spacing w:val="-2"/>
        </w:rPr>
        <w:t>low</w:t>
      </w:r>
      <w:r>
        <w:rPr>
          <w:color w:val="58595B"/>
        </w:rPr>
        <w:t> </w:t>
      </w:r>
      <w:r>
        <w:rPr>
          <w:color w:val="58595B"/>
          <w:spacing w:val="-1"/>
        </w:rPr>
        <w:t>self-esteem,</w:t>
      </w:r>
      <w:r>
        <w:rPr>
          <w:color w:val="58595B"/>
        </w:rPr>
        <w:t> and difficulty in securing or</w:t>
      </w:r>
      <w:r>
        <w:rPr/>
      </w:r>
    </w:p>
    <w:p>
      <w:pPr>
        <w:pStyle w:val="BodyText"/>
        <w:spacing w:line="240" w:lineRule="auto"/>
        <w:ind w:left="536" w:right="0"/>
        <w:jc w:val="left"/>
      </w:pPr>
      <w:r>
        <w:rPr>
          <w:color w:val="58595B"/>
          <w:spacing w:val="-1"/>
        </w:rPr>
        <w:t>maintaining</w:t>
      </w:r>
      <w:r>
        <w:rPr>
          <w:color w:val="58595B"/>
        </w:rPr>
        <w:t> </w:t>
      </w:r>
      <w:r>
        <w:rPr>
          <w:color w:val="58595B"/>
          <w:spacing w:val="-1"/>
        </w:rPr>
        <w:t>employment.</w:t>
      </w:r>
      <w:r>
        <w:rPr>
          <w:color w:val="58595B"/>
        </w:rPr>
        <w:t>  This </w:t>
      </w:r>
      <w:r>
        <w:rPr>
          <w:color w:val="58595B"/>
          <w:spacing w:val="-1"/>
        </w:rPr>
        <w:t>causes</w:t>
      </w:r>
      <w:r>
        <w:rPr>
          <w:color w:val="58595B"/>
        </w:rPr>
        <w:t> financial</w:t>
      </w:r>
      <w:r>
        <w:rPr>
          <w:color w:val="58595B"/>
          <w:spacing w:val="37"/>
        </w:rPr>
        <w:t> </w:t>
      </w:r>
      <w:r>
        <w:rPr>
          <w:color w:val="58595B"/>
          <w:spacing w:val="-1"/>
        </w:rPr>
        <w:t>strain</w:t>
      </w:r>
      <w:r>
        <w:rPr>
          <w:color w:val="58595B"/>
        </w:rPr>
        <w:t> </w:t>
      </w:r>
      <w:r>
        <w:rPr>
          <w:color w:val="58595B"/>
          <w:spacing w:val="-1"/>
        </w:rPr>
        <w:t>creating</w:t>
      </w:r>
      <w:r>
        <w:rPr>
          <w:color w:val="58595B"/>
        </w:rPr>
        <w:t> a </w:t>
      </w:r>
      <w:r>
        <w:rPr>
          <w:color w:val="58595B"/>
          <w:spacing w:val="-1"/>
        </w:rPr>
        <w:t>hopeless</w:t>
      </w:r>
      <w:r>
        <w:rPr>
          <w:color w:val="58595B"/>
        </w:rPr>
        <w:t> </w:t>
      </w:r>
      <w:r>
        <w:rPr>
          <w:color w:val="58595B"/>
          <w:spacing w:val="-2"/>
        </w:rPr>
        <w:t>cycle</w:t>
      </w:r>
      <w:r>
        <w:rPr>
          <w:color w:val="58595B"/>
        </w:rPr>
        <w:t> </w:t>
      </w:r>
      <w:r>
        <w:rPr>
          <w:color w:val="58595B"/>
          <w:spacing w:val="-4"/>
        </w:rPr>
        <w:t>that’s</w:t>
      </w:r>
      <w:r>
        <w:rPr>
          <w:color w:val="58595B"/>
        </w:rPr>
        <w:t> </w:t>
      </w:r>
      <w:r>
        <w:rPr>
          <w:color w:val="58595B"/>
          <w:spacing w:val="-2"/>
        </w:rPr>
        <w:t>simply</w:t>
      </w:r>
      <w:r>
        <w:rPr>
          <w:color w:val="58595B"/>
        </w:rPr>
        <w:t> not</w:t>
      </w:r>
      <w:r>
        <w:rPr>
          <w:color w:val="58595B"/>
          <w:spacing w:val="37"/>
        </w:rPr>
        <w:t> </w:t>
      </w:r>
      <w:r>
        <w:rPr>
          <w:color w:val="58595B"/>
          <w:spacing w:val="-1"/>
        </w:rPr>
        <w:t>conducive</w:t>
      </w:r>
      <w:r>
        <w:rPr>
          <w:color w:val="58595B"/>
        </w:rPr>
        <w:t> </w:t>
      </w:r>
      <w:r>
        <w:rPr>
          <w:color w:val="58595B"/>
          <w:spacing w:val="-1"/>
        </w:rPr>
        <w:t>to</w:t>
      </w:r>
      <w:r>
        <w:rPr>
          <w:color w:val="58595B"/>
        </w:rPr>
        <w:t> </w:t>
      </w:r>
      <w:r>
        <w:rPr>
          <w:color w:val="58595B"/>
          <w:spacing w:val="-4"/>
        </w:rPr>
        <w:t>recovery.</w:t>
      </w:r>
      <w:r>
        <w:rPr>
          <w:color w:val="58595B"/>
        </w:rPr>
        <w:t>   </w:t>
      </w:r>
      <w:r>
        <w:rPr>
          <w:color w:val="58595B"/>
          <w:spacing w:val="-1"/>
        </w:rPr>
        <w:t>By</w:t>
      </w:r>
      <w:r>
        <w:rPr>
          <w:color w:val="58595B"/>
        </w:rPr>
        <w:t> </w:t>
      </w:r>
      <w:r>
        <w:rPr>
          <w:color w:val="58595B"/>
          <w:spacing w:val="-2"/>
        </w:rPr>
        <w:t>providing</w:t>
      </w:r>
      <w:r>
        <w:rPr>
          <w:color w:val="58595B"/>
        </w:rPr>
        <w:t> individualised</w:t>
      </w:r>
      <w:r>
        <w:rPr>
          <w:color w:val="58595B"/>
          <w:spacing w:val="29"/>
        </w:rPr>
        <w:t> </w:t>
      </w:r>
      <w:r>
        <w:rPr>
          <w:color w:val="58595B"/>
        </w:rPr>
        <w:t>support </w:t>
      </w:r>
      <w:r>
        <w:rPr>
          <w:color w:val="58595B"/>
          <w:spacing w:val="-1"/>
        </w:rPr>
        <w:t>into</w:t>
      </w:r>
      <w:r>
        <w:rPr>
          <w:color w:val="58595B"/>
        </w:rPr>
        <w:t> </w:t>
      </w:r>
      <w:r>
        <w:rPr>
          <w:color w:val="58595B"/>
          <w:spacing w:val="-1"/>
        </w:rPr>
        <w:t>employment</w:t>
      </w:r>
      <w:r>
        <w:rPr>
          <w:color w:val="58595B"/>
        </w:rPr>
        <w:t> </w:t>
      </w:r>
      <w:r>
        <w:rPr>
          <w:color w:val="58595B"/>
          <w:spacing w:val="-2"/>
        </w:rPr>
        <w:t>we</w:t>
      </w:r>
      <w:r>
        <w:rPr>
          <w:color w:val="58595B"/>
        </w:rPr>
        <w:t> </w:t>
      </w:r>
      <w:r>
        <w:rPr>
          <w:color w:val="58595B"/>
          <w:spacing w:val="-2"/>
        </w:rPr>
        <w:t>break</w:t>
      </w:r>
      <w:r>
        <w:rPr>
          <w:color w:val="58595B"/>
        </w:rPr>
        <w:t> the isolation</w:t>
      </w:r>
      <w:r>
        <w:rPr>
          <w:color w:val="58595B"/>
          <w:spacing w:val="21"/>
        </w:rPr>
        <w:t> </w:t>
      </w:r>
      <w:r>
        <w:rPr>
          <w:color w:val="58595B"/>
        </w:rPr>
        <w:t>and </w:t>
      </w:r>
      <w:r>
        <w:rPr>
          <w:color w:val="58595B"/>
          <w:spacing w:val="-3"/>
        </w:rPr>
        <w:t>poverty,</w:t>
      </w:r>
      <w:r>
        <w:rPr>
          <w:color w:val="58595B"/>
        </w:rPr>
        <w:t> and as a </w:t>
      </w:r>
      <w:r>
        <w:rPr>
          <w:color w:val="58595B"/>
          <w:spacing w:val="-2"/>
        </w:rPr>
        <w:t>result</w:t>
      </w:r>
      <w:r>
        <w:rPr>
          <w:color w:val="58595B"/>
        </w:rPr>
        <w:t> </w:t>
      </w:r>
      <w:r>
        <w:rPr>
          <w:color w:val="58595B"/>
          <w:spacing w:val="-2"/>
        </w:rPr>
        <w:t>we</w:t>
      </w:r>
      <w:r>
        <w:rPr>
          <w:color w:val="58595B"/>
        </w:rPr>
        <w:t> see our </w:t>
      </w:r>
      <w:r>
        <w:rPr>
          <w:color w:val="58595B"/>
          <w:spacing w:val="-3"/>
        </w:rPr>
        <w:t>client’s</w:t>
      </w:r>
      <w:r>
        <w:rPr>
          <w:color w:val="58595B"/>
          <w:spacing w:val="29"/>
        </w:rPr>
        <w:t> </w:t>
      </w:r>
      <w:r>
        <w:rPr>
          <w:color w:val="58595B"/>
          <w:spacing w:val="-1"/>
        </w:rPr>
        <w:t>confidence</w:t>
      </w:r>
      <w:r>
        <w:rPr>
          <w:color w:val="58595B"/>
        </w:rPr>
        <w:t> </w:t>
      </w:r>
      <w:r>
        <w:rPr>
          <w:color w:val="58595B"/>
          <w:spacing w:val="-1"/>
        </w:rPr>
        <w:t>bloom,</w:t>
      </w:r>
      <w:r>
        <w:rPr>
          <w:color w:val="58595B"/>
        </w:rPr>
        <w:t> and a </w:t>
      </w:r>
      <w:r>
        <w:rPr>
          <w:color w:val="58595B"/>
          <w:spacing w:val="-2"/>
        </w:rPr>
        <w:t>cycle</w:t>
      </w:r>
      <w:r>
        <w:rPr>
          <w:color w:val="58595B"/>
        </w:rPr>
        <w:t> of </w:t>
      </w:r>
      <w:r>
        <w:rPr>
          <w:color w:val="58595B"/>
          <w:spacing w:val="-1"/>
        </w:rPr>
        <w:t>positive</w:t>
      </w:r>
      <w:r>
        <w:rPr>
          <w:color w:val="58595B"/>
        </w:rPr>
        <w:t> </w:t>
      </w:r>
      <w:r>
        <w:rPr>
          <w:color w:val="58595B"/>
          <w:spacing w:val="-1"/>
        </w:rPr>
        <w:t>mental</w:t>
      </w:r>
      <w:r>
        <w:rPr>
          <w:color w:val="58595B"/>
          <w:spacing w:val="37"/>
        </w:rPr>
        <w:t> </w:t>
      </w:r>
      <w:r>
        <w:rPr>
          <w:color w:val="58595B"/>
          <w:spacing w:val="-1"/>
        </w:rPr>
        <w:t>wellbeing</w:t>
      </w:r>
      <w:r>
        <w:rPr>
          <w:color w:val="58595B"/>
        </w:rPr>
        <w:t> </w:t>
      </w:r>
      <w:r>
        <w:rPr>
          <w:color w:val="58595B"/>
          <w:spacing w:val="-1"/>
        </w:rPr>
        <w:t>form.</w:t>
      </w:r>
      <w:r>
        <w:rPr/>
      </w:r>
    </w:p>
    <w:p>
      <w:pPr>
        <w:pStyle w:val="Heading6"/>
        <w:spacing w:line="458" w:lineRule="exact" w:before="124"/>
        <w:ind w:left="536" w:right="0"/>
        <w:jc w:val="left"/>
      </w:pPr>
      <w:r>
        <w:rPr>
          <w:color w:val="58595B"/>
          <w:spacing w:val="9"/>
        </w:rPr>
        <w:t>Liza</w:t>
      </w:r>
      <w:r>
        <w:rPr>
          <w:color w:val="58595B"/>
          <w:spacing w:val="27"/>
        </w:rPr>
        <w:t> </w:t>
      </w:r>
      <w:r>
        <w:rPr>
          <w:color w:val="58595B"/>
          <w:spacing w:val="13"/>
        </w:rPr>
        <w:t>Scriven</w:t>
      </w:r>
      <w:r>
        <w:rPr>
          <w:color w:val="58595B"/>
          <w:spacing w:val="27"/>
        </w:rPr>
        <w:t> </w:t>
      </w:r>
      <w:r>
        <w:rPr>
          <w:color w:val="58595B"/>
        </w:rPr>
        <w:t>–</w:t>
      </w:r>
      <w:r>
        <w:rPr>
          <w:color w:val="58595B"/>
          <w:spacing w:val="27"/>
        </w:rPr>
        <w:t> </w:t>
      </w:r>
      <w:r>
        <w:rPr>
          <w:color w:val="58595B"/>
          <w:spacing w:val="14"/>
        </w:rPr>
        <w:t>Manager,</w:t>
      </w:r>
      <w:r>
        <w:rPr/>
      </w:r>
    </w:p>
    <w:p>
      <w:pPr>
        <w:spacing w:line="458" w:lineRule="exact" w:before="0"/>
        <w:ind w:left="536" w:right="0" w:firstLine="0"/>
        <w:jc w:val="left"/>
        <w:rPr>
          <w:rFonts w:ascii="Manus" w:hAnsi="Manus" w:cs="Manus" w:eastAsia="Manus"/>
          <w:sz w:val="28"/>
          <w:szCs w:val="28"/>
        </w:rPr>
      </w:pPr>
      <w:r>
        <w:rPr>
          <w:rFonts w:ascii="Manus"/>
          <w:color w:val="58595B"/>
          <w:sz w:val="28"/>
        </w:rPr>
        <w:t>S</w:t>
      </w:r>
      <w:r>
        <w:rPr>
          <w:rFonts w:ascii="Manus"/>
          <w:color w:val="58595B"/>
          <w:spacing w:val="-16"/>
          <w:sz w:val="28"/>
        </w:rPr>
        <w:t> </w:t>
      </w:r>
      <w:r>
        <w:rPr>
          <w:rFonts w:ascii="Manus"/>
          <w:color w:val="58595B"/>
          <w:sz w:val="28"/>
        </w:rPr>
        <w:t>T</w:t>
      </w:r>
      <w:r>
        <w:rPr>
          <w:rFonts w:ascii="Manus"/>
          <w:color w:val="58595B"/>
          <w:spacing w:val="-5"/>
          <w:sz w:val="28"/>
        </w:rPr>
        <w:t> </w:t>
      </w:r>
      <w:r>
        <w:rPr>
          <w:rFonts w:ascii="Manus"/>
          <w:color w:val="58595B"/>
          <w:spacing w:val="12"/>
          <w:sz w:val="28"/>
        </w:rPr>
        <w:t>EPS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pacing w:val="12"/>
          <w:sz w:val="28"/>
        </w:rPr>
        <w:t>Social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z w:val="28"/>
        </w:rPr>
        <w:t>&amp;</w:t>
      </w:r>
      <w:r>
        <w:rPr>
          <w:rFonts w:ascii="Manus"/>
          <w:color w:val="58595B"/>
          <w:spacing w:val="27"/>
          <w:sz w:val="28"/>
        </w:rPr>
        <w:t> </w:t>
      </w:r>
      <w:r>
        <w:rPr>
          <w:rFonts w:ascii="Manus"/>
          <w:color w:val="58595B"/>
          <w:spacing w:val="14"/>
          <w:sz w:val="28"/>
        </w:rPr>
        <w:t>Community</w:t>
      </w:r>
      <w:r>
        <w:rPr>
          <w:rFonts w:ascii="Manus"/>
          <w:sz w:val="28"/>
        </w:rPr>
      </w:r>
    </w:p>
    <w:p>
      <w:pPr>
        <w:pStyle w:val="BodyText"/>
        <w:spacing w:line="272" w:lineRule="auto" w:before="66"/>
        <w:ind w:right="159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58595B"/>
          <w:spacing w:val="3"/>
        </w:rPr>
        <w:t>STEPS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Social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Community</w:t>
      </w:r>
      <w:r>
        <w:rPr>
          <w:rFonts w:ascii="Panton Thin"/>
          <w:b w:val="0"/>
          <w:color w:val="58595B"/>
          <w:spacing w:val="26"/>
        </w:rPr>
        <w:t> </w:t>
      </w:r>
      <w:r>
        <w:rPr>
          <w:rFonts w:ascii="Panton Thin"/>
          <w:b w:val="0"/>
          <w:color w:val="58595B"/>
          <w:spacing w:val="4"/>
        </w:rPr>
        <w:t>encompasses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work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2"/>
        </w:rPr>
        <w:t>we</w:t>
      </w:r>
      <w:r>
        <w:rPr>
          <w:rFonts w:ascii="Panton Thin"/>
        </w:rPr>
      </w:r>
    </w:p>
    <w:p>
      <w:pPr>
        <w:pStyle w:val="BodyText"/>
        <w:spacing w:line="272" w:lineRule="auto"/>
        <w:ind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2"/>
        </w:rPr>
        <w:t>do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in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community</w:t>
      </w:r>
      <w:r>
        <w:rPr>
          <w:rFonts w:ascii="Panton Thin"/>
          <w:b w:val="0"/>
          <w:color w:val="58595B"/>
          <w:spacing w:val="6"/>
        </w:rPr>
        <w:t> </w:t>
      </w:r>
      <w:r>
        <w:rPr>
          <w:rFonts w:ascii="Panton Thin"/>
          <w:b w:val="0"/>
          <w:color w:val="58595B"/>
          <w:spacing w:val="2"/>
        </w:rPr>
        <w:t>for</w:t>
      </w:r>
      <w:r>
        <w:rPr>
          <w:rFonts w:ascii="Panton Thin"/>
          <w:b w:val="0"/>
          <w:color w:val="58595B"/>
        </w:rPr>
        <w:t> </w:t>
      </w:r>
      <w:r>
        <w:rPr>
          <w:rFonts w:ascii="Panton Thin"/>
          <w:b w:val="0"/>
          <w:color w:val="58595B"/>
          <w:spacing w:val="5"/>
        </w:rPr>
        <w:t>the</w:t>
      </w:r>
      <w:r>
        <w:rPr>
          <w:rFonts w:ascii="Panton Thin"/>
          <w:b w:val="0"/>
          <w:color w:val="58595B"/>
          <w:spacing w:val="32"/>
        </w:rPr>
        <w:t> </w:t>
      </w:r>
      <w:r>
        <w:rPr>
          <w:rFonts w:ascii="Panton Thin"/>
          <w:b w:val="0"/>
          <w:color w:val="58595B"/>
          <w:spacing w:val="5"/>
        </w:rPr>
        <w:t>community.</w:t>
      </w:r>
      <w:r>
        <w:rPr>
          <w:rFonts w:ascii="Panton Thin"/>
        </w:rPr>
      </w:r>
    </w:p>
    <w:p>
      <w:pPr>
        <w:pStyle w:val="BodyText"/>
        <w:spacing w:line="256" w:lineRule="auto" w:before="91"/>
        <w:ind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programs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/>
      </w:r>
    </w:p>
    <w:p>
      <w:pPr>
        <w:pStyle w:val="BodyText"/>
        <w:spacing w:line="256" w:lineRule="auto"/>
        <w:ind w:right="0"/>
        <w:jc w:val="both"/>
      </w:pPr>
      <w:r>
        <w:rPr>
          <w:color w:val="58595B"/>
          <w:spacing w:val="3"/>
        </w:rPr>
        <w:t>promote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wellbeing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quality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both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whole.</w:t>
      </w:r>
      <w:r>
        <w:rPr/>
      </w:r>
    </w:p>
    <w:p>
      <w:pPr>
        <w:pStyle w:val="BodyText"/>
        <w:spacing w:line="256" w:lineRule="auto" w:before="113"/>
        <w:ind w:right="0"/>
        <w:jc w:val="left"/>
      </w:pP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positive</w:t>
      </w:r>
      <w:r>
        <w:rPr/>
      </w:r>
    </w:p>
    <w:p>
      <w:pPr>
        <w:pStyle w:val="BodyText"/>
        <w:spacing w:line="256" w:lineRule="auto" w:before="51"/>
        <w:ind w:left="533" w:right="351"/>
        <w:jc w:val="left"/>
      </w:pPr>
      <w:r>
        <w:rPr/>
        <w:br w:type="column"/>
      </w:r>
      <w:r>
        <w:rPr>
          <w:color w:val="58595B"/>
          <w:spacing w:val="3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experiences,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helping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discover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533" w:right="0"/>
        <w:jc w:val="left"/>
      </w:pPr>
      <w:r>
        <w:rPr>
          <w:color w:val="58595B"/>
          <w:spacing w:val="1"/>
        </w:rPr>
        <w:t>grow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/>
      </w:r>
    </w:p>
    <w:p>
      <w:pPr>
        <w:pStyle w:val="BodyText"/>
        <w:spacing w:line="256" w:lineRule="auto" w:before="19"/>
        <w:ind w:left="533" w:right="0"/>
        <w:jc w:val="left"/>
      </w:pPr>
      <w:r>
        <w:rPr>
          <w:color w:val="58595B"/>
          <w:spacing w:val="4"/>
        </w:rPr>
        <w:t>aspirations.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projects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encourage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/>
      </w:r>
    </w:p>
    <w:p>
      <w:pPr>
        <w:pStyle w:val="BodyText"/>
        <w:spacing w:line="256" w:lineRule="auto"/>
        <w:ind w:left="533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respect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precious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resources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local</w:t>
      </w:r>
      <w:r>
        <w:rPr/>
      </w:r>
    </w:p>
    <w:p>
      <w:pPr>
        <w:pStyle w:val="BodyText"/>
        <w:spacing w:line="256" w:lineRule="auto"/>
        <w:ind w:left="533" w:right="0"/>
        <w:jc w:val="left"/>
      </w:pPr>
      <w:r>
        <w:rPr>
          <w:color w:val="58595B"/>
          <w:spacing w:val="4"/>
        </w:rPr>
        <w:t>environment,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forums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engagement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celebrating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533" w:right="0"/>
        <w:jc w:val="left"/>
      </w:pPr>
      <w:r>
        <w:rPr>
          <w:color w:val="58595B"/>
          <w:spacing w:val="4"/>
        </w:rPr>
        <w:t>inclusiveness.</w:t>
      </w:r>
      <w:r>
        <w:rPr/>
      </w:r>
    </w:p>
    <w:p>
      <w:pPr>
        <w:pStyle w:val="BodyText"/>
        <w:spacing w:line="256" w:lineRule="auto" w:before="52"/>
        <w:ind w:left="544" w:right="257"/>
        <w:jc w:val="left"/>
      </w:pPr>
      <w:r>
        <w:rPr/>
        <w:br w:type="column"/>
      </w:r>
      <w:r>
        <w:rPr>
          <w:color w:val="58595B"/>
          <w:spacing w:val="2"/>
        </w:rPr>
        <w:t>Over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next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few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endeavour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/>
        <w:ind w:left="544" w:right="257"/>
        <w:jc w:val="left"/>
      </w:pPr>
      <w:r>
        <w:rPr>
          <w:color w:val="58595B"/>
          <w:spacing w:val="4"/>
        </w:rPr>
        <w:t>continue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building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social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initiatives.</w:t>
      </w:r>
      <w:r>
        <w:rPr>
          <w:color w:val="58595B"/>
          <w:spacing w:val="29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look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forward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greater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those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need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6"/>
        </w:rPr>
        <w:t> </w:t>
      </w:r>
      <w:r>
        <w:rPr>
          <w:color w:val="58595B"/>
          <w:spacing w:val="3"/>
        </w:rPr>
        <w:t>realise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full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potential</w:t>
      </w:r>
      <w:r>
        <w:rPr/>
      </w:r>
    </w:p>
    <w:p>
      <w:pPr>
        <w:pStyle w:val="BodyText"/>
        <w:spacing w:line="240" w:lineRule="auto"/>
        <w:ind w:left="544" w:right="0"/>
        <w:jc w:val="left"/>
      </w:pP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life.</w:t>
      </w:r>
      <w:r>
        <w:rPr/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1580" w:bottom="280" w:left="240" w:right="240"/>
          <w:cols w:num="5" w:equalWidth="0">
            <w:col w:w="5818" w:space="40"/>
            <w:col w:w="5413" w:space="635"/>
            <w:col w:w="3987" w:space="40"/>
            <w:col w:w="3616" w:space="40"/>
            <w:col w:w="3751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9"/>
        <w:rPr>
          <w:rFonts w:ascii="DINOT" w:hAnsi="DINOT" w:cs="DINOT" w:eastAsia="DINOT"/>
          <w:sz w:val="20"/>
          <w:szCs w:val="20"/>
        </w:rPr>
      </w:pPr>
    </w:p>
    <w:p>
      <w:pPr>
        <w:spacing w:after="0" w:line="240" w:lineRule="auto"/>
        <w:rPr>
          <w:rFonts w:ascii="DINOT" w:hAnsi="DINOT" w:cs="DINOT" w:eastAsia="DINOT"/>
          <w:sz w:val="20"/>
          <w:szCs w:val="20"/>
        </w:rPr>
        <w:sectPr>
          <w:type w:val="continuous"/>
          <w:pgSz w:w="23820" w:h="16840" w:orient="landscape"/>
          <w:pgMar w:top="1580" w:bottom="280" w:left="240" w:right="240"/>
        </w:sectPr>
      </w:pPr>
    </w:p>
    <w:p>
      <w:pPr>
        <w:spacing w:line="692" w:lineRule="exact" w:before="0"/>
        <w:ind w:left="893" w:right="0" w:firstLine="0"/>
        <w:jc w:val="left"/>
        <w:rPr>
          <w:rFonts w:ascii="Manus" w:hAnsi="Manus" w:cs="Manus" w:eastAsia="Manus"/>
          <w:sz w:val="48"/>
          <w:szCs w:val="48"/>
        </w:rPr>
      </w:pPr>
      <w:r>
        <w:rPr>
          <w:rFonts w:ascii="Manus"/>
          <w:color w:val="3B3092"/>
          <w:spacing w:val="10"/>
          <w:sz w:val="48"/>
        </w:rPr>
        <w:t>Partners</w:t>
      </w:r>
      <w:r>
        <w:rPr>
          <w:rFonts w:ascii="Manus"/>
          <w:color w:val="3B3092"/>
          <w:spacing w:val="24"/>
          <w:sz w:val="48"/>
        </w:rPr>
        <w:t> </w:t>
      </w:r>
      <w:r>
        <w:rPr>
          <w:rFonts w:ascii="Manus"/>
          <w:color w:val="3B3092"/>
          <w:spacing w:val="6"/>
          <w:sz w:val="48"/>
        </w:rPr>
        <w:t>In</w:t>
      </w:r>
      <w:r>
        <w:rPr>
          <w:rFonts w:ascii="Manus"/>
          <w:color w:val="3B3092"/>
          <w:spacing w:val="24"/>
          <w:sz w:val="48"/>
        </w:rPr>
        <w:t> </w:t>
      </w:r>
      <w:r>
        <w:rPr>
          <w:rFonts w:ascii="Manus"/>
          <w:color w:val="3B3092"/>
          <w:spacing w:val="10"/>
          <w:sz w:val="48"/>
        </w:rPr>
        <w:t>Recovery</w:t>
      </w:r>
      <w:r>
        <w:rPr>
          <w:rFonts w:ascii="Manus"/>
          <w:sz w:val="48"/>
        </w:rPr>
      </w:r>
    </w:p>
    <w:p>
      <w:pPr>
        <w:pStyle w:val="BodyText"/>
        <w:spacing w:line="193" w:lineRule="exact"/>
        <w:ind w:right="0"/>
        <w:jc w:val="left"/>
      </w:pP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Partners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Recovery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Partnership</w:t>
      </w:r>
      <w:r>
        <w:rPr/>
      </w:r>
    </w:p>
    <w:p>
      <w:pPr>
        <w:pStyle w:val="BodyText"/>
        <w:spacing w:line="256" w:lineRule="auto" w:before="19"/>
        <w:ind w:right="0"/>
        <w:jc w:val="left"/>
      </w:pPr>
      <w:r>
        <w:rPr>
          <w:color w:val="58595B"/>
          <w:spacing w:val="4"/>
        </w:rPr>
        <w:t>Council,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collaboration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14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organisations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across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Sunshine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Coast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4"/>
        </w:rPr>
        <w:t>Gympie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regions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united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holistic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severe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4"/>
        </w:rPr>
        <w:t>persistent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illness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towards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recovery.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This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includes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carers,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family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friends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4"/>
        </w:rPr>
        <w:t>establishing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network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advice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wellbeing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impacted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severe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illness.</w:t>
      </w:r>
      <w:r>
        <w:rPr/>
      </w:r>
    </w:p>
    <w:p>
      <w:pPr>
        <w:pStyle w:val="Heading4"/>
        <w:spacing w:line="692" w:lineRule="exact"/>
        <w:ind w:left="555" w:right="0"/>
        <w:jc w:val="both"/>
      </w:pPr>
      <w:r>
        <w:rPr/>
        <w:br w:type="column"/>
      </w:r>
      <w:r>
        <w:rPr>
          <w:color w:val="3B3092"/>
          <w:spacing w:val="55"/>
        </w:rPr>
        <w:t>S</w:t>
      </w:r>
      <w:r>
        <w:rPr>
          <w:color w:val="3B3092"/>
        </w:rPr>
        <w:t>T</w:t>
      </w:r>
      <w:r>
        <w:rPr>
          <w:color w:val="3B3092"/>
          <w:spacing w:val="-21"/>
        </w:rPr>
        <w:t> </w:t>
      </w:r>
      <w:r>
        <w:rPr>
          <w:color w:val="3B3092"/>
          <w:spacing w:val="12"/>
        </w:rPr>
        <w:t>EPS</w:t>
      </w:r>
      <w:r>
        <w:rPr>
          <w:color w:val="3B3092"/>
          <w:spacing w:val="24"/>
        </w:rPr>
        <w:t> </w:t>
      </w:r>
      <w:r>
        <w:rPr>
          <w:color w:val="3B3092"/>
          <w:spacing w:val="11"/>
        </w:rPr>
        <w:t>Commercial</w:t>
      </w:r>
      <w:r>
        <w:rPr>
          <w:color w:val="3B3092"/>
          <w:spacing w:val="24"/>
        </w:rPr>
        <w:t> </w:t>
      </w:r>
      <w:r>
        <w:rPr>
          <w:color w:val="3B3092"/>
          <w:spacing w:val="11"/>
        </w:rPr>
        <w:t>Cleaning</w:t>
      </w:r>
      <w:r>
        <w:rPr/>
      </w:r>
    </w:p>
    <w:p>
      <w:pPr>
        <w:pStyle w:val="BodyText"/>
        <w:spacing w:line="193" w:lineRule="exact"/>
        <w:ind w:left="555" w:right="0"/>
        <w:jc w:val="both"/>
      </w:pPr>
      <w:r>
        <w:rPr/>
        <w:pict>
          <v:shape style="position:absolute;margin-left:651.968018pt;margin-top:-147.230545pt;width:521.5750pt;height:349.826pt;mso-position-horizontal-relative:page;mso-position-vertical-relative:paragraph;z-index:4912" type="#_x0000_t75" stroked="false">
            <v:imagedata r:id="rId23" o:title=""/>
          </v:shape>
        </w:pic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commercial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cleaning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40" w:lineRule="auto" w:before="19"/>
        <w:ind w:left="555" w:right="0"/>
        <w:jc w:val="both"/>
      </w:pP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organisations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private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business.</w:t>
      </w:r>
      <w:r>
        <w:rPr/>
      </w:r>
    </w:p>
    <w:p>
      <w:pPr>
        <w:pStyle w:val="BodyText"/>
        <w:spacing w:line="256" w:lineRule="auto" w:before="132"/>
        <w:ind w:left="555" w:right="12622"/>
        <w:jc w:val="both"/>
      </w:pP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major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contract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Queensland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Health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employs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15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43"/>
        </w:rPr>
        <w:t> </w:t>
      </w:r>
      <w:r>
        <w:rPr>
          <w:color w:val="58595B"/>
          <w:spacing w:val="3"/>
        </w:rPr>
        <w:t>commercial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cleaning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number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office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locations.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commercial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cleaning</w:t>
      </w:r>
      <w:r>
        <w:rPr/>
      </w:r>
    </w:p>
    <w:p>
      <w:pPr>
        <w:pStyle w:val="BodyText"/>
        <w:spacing w:line="256" w:lineRule="auto"/>
        <w:ind w:left="555" w:right="12011"/>
        <w:jc w:val="left"/>
      </w:pP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9"/>
        </w:rPr>
        <w:t> </w:t>
      </w:r>
      <w:r>
        <w:rPr>
          <w:color w:val="58595B"/>
          <w:spacing w:val="4"/>
        </w:rPr>
        <w:t>opportunity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knowing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555" w:right="12011"/>
        <w:jc w:val="left"/>
      </w:pP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team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maintain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long</w:t>
      </w:r>
      <w:r>
        <w:rPr/>
      </w:r>
    </w:p>
    <w:p>
      <w:pPr>
        <w:pStyle w:val="BodyText"/>
        <w:spacing w:line="256" w:lineRule="auto"/>
        <w:ind w:left="555" w:right="12011"/>
        <w:jc w:val="left"/>
      </w:pPr>
      <w:r>
        <w:rPr>
          <w:color w:val="58595B"/>
          <w:spacing w:val="3"/>
        </w:rPr>
        <w:t>term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launched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car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cleaning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commercial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cleaning</w:t>
      </w:r>
      <w:r>
        <w:rPr/>
      </w:r>
    </w:p>
    <w:p>
      <w:pPr>
        <w:pStyle w:val="BodyText"/>
        <w:spacing w:line="256" w:lineRule="auto"/>
        <w:ind w:left="555" w:right="12051"/>
        <w:jc w:val="both"/>
      </w:pP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which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hope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many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30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participate</w:t>
      </w:r>
      <w:r>
        <w:rPr>
          <w:color w:val="58595B"/>
          <w:spacing w:val="40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workforce.</w:t>
      </w:r>
      <w:r>
        <w:rPr/>
      </w:r>
    </w:p>
    <w:p>
      <w:pPr>
        <w:spacing w:after="0" w:line="256" w:lineRule="auto"/>
        <w:jc w:val="both"/>
        <w:sectPr>
          <w:type w:val="continuous"/>
          <w:pgSz w:w="23820" w:h="16840" w:orient="landscape"/>
          <w:pgMar w:top="1580" w:bottom="280" w:left="240" w:right="240"/>
          <w:cols w:num="2" w:equalWidth="0">
            <w:col w:w="5798" w:space="40"/>
            <w:col w:w="17502"/>
          </w:cols>
        </w:sectPr>
      </w:pPr>
    </w:p>
    <w:p>
      <w:pPr>
        <w:spacing w:line="240" w:lineRule="auto" w:before="2"/>
        <w:rPr>
          <w:rFonts w:ascii="DINOT" w:hAnsi="DINOT" w:cs="DINOT" w:eastAsia="DINOT"/>
          <w:sz w:val="13"/>
          <w:szCs w:val="13"/>
        </w:rPr>
      </w:pPr>
    </w:p>
    <w:p>
      <w:pPr>
        <w:spacing w:before="0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67.203201pt;margin-top:1.740001pt;width:7.95pt;height:5.9pt;mso-position-horizontal-relative:page;mso-position-vertical-relative:paragraph;z-index:-82528" coordorigin="1344,35" coordsize="159,118">
            <v:group style="position:absolute;left:1346;top:37;width:51;height:114" coordorigin="1346,37" coordsize="51,114">
              <v:shape style="position:absolute;left:1346;top:37;width:51;height:114" coordorigin="1346,37" coordsize="51,114" path="m1396,37l1395,37,1395,37,1394,37,1347,63,1346,64,1346,64,1346,64,1347,65,1347,66,1348,65,1394,40,1394,150,1394,150,1395,150,1396,150,1396,150,1396,150,1396,37,1396,37,1396,37xe" filled="false" stroked="true" strokeweight=".2pt" strokecolor="#58595b">
                <v:path arrowok="t"/>
              </v:shape>
            </v:group>
            <v:group style="position:absolute;left:1423;top:37;width:79;height:114" coordorigin="1423,37" coordsize="79,114">
              <v:shape style="position:absolute;left:1423;top:37;width:79;height:114" coordorigin="1423,37" coordsize="79,114" path="m1423,70l1423,117,1428,138,1445,150,1475,148,1493,139,1500,124,1501,70,1495,49,1478,37,1448,39,1430,48,1423,64,1423,70xe" filled="false" stroked="true" strokeweight=".2pt" strokecolor="#58595b">
                <v:path arrowok="t"/>
              </v:shape>
            </v:group>
            <v:group style="position:absolute;left:1425;top:38;width:74;height:111" coordorigin="1425,38" coordsize="74,111">
              <v:shape style="position:absolute;left:1425;top:38;width:74;height:111" coordorigin="1425,38" coordsize="74,111" path="m1498,70l1498,117,1492,138,1474,149,1445,146,1430,135,1425,117,1425,70,1431,49,1449,38,1478,41,1494,52,1498,70,1498,70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mental</w:t>
      </w:r>
      <w:r>
        <w:rPr>
          <w:rFonts w:ascii="Panton Thin"/>
          <w:b w:val="0"/>
          <w:color w:val="939598"/>
          <w:sz w:val="16"/>
        </w:rPr>
        <w:t> health  </w:t>
      </w:r>
      <w:r>
        <w:rPr>
          <w:rFonts w:ascii="Panton Thin"/>
          <w:b w:val="0"/>
          <w:color w:val="58595B"/>
          <w:sz w:val="16"/>
        </w:rPr>
        <w:t>10</w:t>
      </w:r>
      <w:r>
        <w:rPr>
          <w:rFonts w:ascii="Panton Thin"/>
          <w:sz w:val="16"/>
        </w:rPr>
      </w:r>
    </w:p>
    <w:p>
      <w:pPr>
        <w:spacing w:line="240" w:lineRule="auto" w:before="12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  <w:r>
        <w:rPr/>
        <w:br w:type="column"/>
      </w:r>
      <w:r>
        <w:rPr>
          <w:rFonts w:ascii="Panton Thin"/>
          <w:b w:val="0"/>
          <w:sz w:val="13"/>
        </w:rPr>
      </w:r>
    </w:p>
    <w:p>
      <w:pPr>
        <w:spacing w:before="0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166.555298pt;margin-top:1.740001pt;width:6.3pt;height:5.9pt;mso-position-horizontal-relative:page;mso-position-vertical-relative:paragraph;z-index:-82552" coordorigin="23331,35" coordsize="126,118">
            <v:group style="position:absolute;left:23333;top:37;width:51;height:114" coordorigin="23333,37" coordsize="51,114">
              <v:shape style="position:absolute;left:23333;top:37;width:51;height:114" coordorigin="23333,37" coordsize="51,114" path="m23383,37l23382,37,23382,37,23381,37,23334,63,23333,64,23333,64,23333,64,23334,65,23334,66,23335,65,23381,40,23381,150,23381,150,23382,150,23383,150,23383,150,23384,150,23384,37,23384,37,23383,37xe" filled="false" stroked="true" strokeweight=".2pt" strokecolor="#58595b">
                <v:path arrowok="t"/>
              </v:shape>
            </v:group>
            <v:group style="position:absolute;left:23405;top:37;width:51;height:114" coordorigin="23405,37" coordsize="51,114">
              <v:shape style="position:absolute;left:23405;top:37;width:51;height:114" coordorigin="23405,37" coordsize="51,114" path="m23454,37l23454,37,23453,37,23453,37,23405,63,23405,64,23405,64,23405,64,23406,65,23406,66,23406,65,23453,40,23453,150,23453,150,23453,150,23454,150,23455,150,23455,150,23455,37,23455,37,23454,37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social &amp; community</w:t>
      </w:r>
      <w:r>
        <w:rPr>
          <w:rFonts w:ascii="Panton Thin"/>
          <w:b w:val="0"/>
          <w:color w:val="939598"/>
          <w:spacing w:val="39"/>
          <w:sz w:val="16"/>
        </w:rPr>
        <w:t> </w:t>
      </w:r>
      <w:r>
        <w:rPr>
          <w:rFonts w:ascii="Panton Thin"/>
          <w:b w:val="0"/>
          <w:color w:val="58595B"/>
          <w:sz w:val="16"/>
        </w:rPr>
        <w:t>11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1272" w:space="20304"/>
            <w:col w:w="1764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7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pStyle w:val="Heading3"/>
        <w:tabs>
          <w:tab w:pos="14029" w:val="left" w:leader="none"/>
        </w:tabs>
        <w:spacing w:line="240" w:lineRule="auto" w:before="7"/>
        <w:ind w:left="12799" w:right="0"/>
        <w:jc w:val="left"/>
      </w:pPr>
      <w:r>
        <w:rPr/>
        <w:pict>
          <v:shape style="position:absolute;margin-left:56.693001pt;margin-top:-90.027679pt;width:521.574654pt;height:234.567pt;mso-position-horizontal-relative:page;mso-position-vertical-relative:paragraph;z-index:5536" type="#_x0000_t75" stroked="false">
            <v:imagedata r:id="rId24" o:title=""/>
          </v:shape>
        </w:pict>
      </w:r>
      <w:r>
        <w:rPr/>
        <w:pict>
          <v:shape style="position:absolute;margin-left:915.591003pt;margin-top:-90.703682pt;width:257.953000pt;height:257.953000pt;mso-position-horizontal-relative:page;mso-position-vertical-relative:paragraph;z-index:5776" type="#_x0000_t75" stroked="false">
            <v:imagedata r:id="rId25" o:title=""/>
          </v:shape>
        </w:pict>
      </w:r>
      <w:r>
        <w:rPr>
          <w:b w:val="0"/>
          <w:color w:val="00AFDD"/>
          <w:spacing w:val="57"/>
          <w:w w:val="95"/>
        </w:rPr>
        <w:t>th</w:t>
      </w:r>
      <w:r>
        <w:rPr>
          <w:b w:val="0"/>
          <w:color w:val="00AFDD"/>
          <w:w w:val="95"/>
        </w:rPr>
        <w:t>e</w:t>
        <w:tab/>
      </w:r>
      <w:r>
        <w:rPr>
          <w:b w:val="0"/>
          <w:color w:val="00AFDD"/>
          <w:spacing w:val="60"/>
        </w:rPr>
        <w:t>geo</w:t>
      </w:r>
      <w:r>
        <w:rPr>
          <w:b w:val="0"/>
          <w:color w:val="00AFDD"/>
          <w:spacing w:val="39"/>
        </w:rPr>
        <w:t>r</w:t>
      </w:r>
      <w:r>
        <w:rPr>
          <w:b w:val="0"/>
          <w:color w:val="00AFDD"/>
          <w:spacing w:val="60"/>
        </w:rPr>
        <w:t>g</w:t>
      </w:r>
      <w:r>
        <w:rPr>
          <w:b w:val="0"/>
          <w:color w:val="00AFDD"/>
        </w:rPr>
        <w:t>e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tabs>
          <w:tab w:pos="14856" w:val="left" w:leader="none"/>
        </w:tabs>
        <w:spacing w:before="40"/>
        <w:ind w:left="12799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651.668518pt;margin-top:9.800021pt;width:29.2pt;height:22.35pt;mso-position-horizontal-relative:page;mso-position-vertical-relative:paragraph;z-index:-81592" coordorigin="13033,196" coordsize="584,447">
            <v:group style="position:absolute;left:13063;top:290;width:241;height:322" coordorigin="13063,290" coordsize="241,322">
              <v:shape style="position:absolute;left:13063;top:290;width:241;height:322" coordorigin="13063,290" coordsize="241,322" path="m13073,372l13098,433,13159,453,13184,456,13212,459,13275,480,13295,513,13293,537,13245,597,13193,605,13168,603,13108,584,13072,534,13071,531,13070,530,13068,531,13065,532,13063,533,13063,534,13064,536,13101,588,13158,610,13181,612,13214,611,13280,587,13304,539,13301,511,13264,464,13198,449,13171,446,13146,443,13125,438,13107,429,13093,416,13084,397,13085,369,13113,315,13177,297,13208,299,13268,322,13294,360,13295,362,13297,360,13300,359,13301,359,13301,357,13300,356,13251,301,13204,290,13171,292,13102,312,13074,357,13073,372xe" filled="false" stroked="true" strokeweight="3pt" strokecolor="#00afdd">
                <v:path arrowok="t"/>
              </v:shape>
            </v:group>
            <v:group style="position:absolute;left:13393;top:226;width:194;height:387" coordorigin="13393,226" coordsize="194,387">
              <v:shape style="position:absolute;left:13393;top:226;width:194;height:387" coordorigin="13393,226" coordsize="194,387" path="m13476,226l13472,226,13470,226,13470,227,13470,228,13470,298,13396,298,13394,298,13393,299,13393,300,13393,303,13393,305,13394,306,13396,306,13470,306,13470,500,13471,531,13494,590,13554,611,13585,612,13585,612,13585,610,13585,606,13585,605,13585,604,13583,604,13553,603,13496,580,13478,513,13478,306,13584,306,13586,306,13587,305,13587,303,13587,300,13587,299,13586,298,13584,298,13478,298,13478,228,13478,227,13477,226,13476,226xe" filled="false" stroked="true" strokeweight="3.0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3.077881pt;margin-top:12.980122pt;width:26.9pt;height:19.150pt;mso-position-horizontal-relative:page;mso-position-vertical-relative:paragraph;z-index:-81568" coordorigin="13662,260" coordsize="538,383">
            <v:group style="position:absolute;left:13692;top:290;width:148;height:315" coordorigin="13692,290" coordsize="148,315">
              <v:shape style="position:absolute;left:13692;top:290;width:148;height:315" coordorigin="13692,290" coordsize="148,315" path="m13819,290l13749,297,13692,337,13692,602,13692,603,13693,604,13694,604,13698,604,13699,604,13700,603,13700,602,13700,341,13700,330,13701,323,13765,302,13837,297,13839,297,13839,297,13839,295,13839,292,13839,290,13839,290,13837,290,13819,290xe" filled="false" stroked="true" strokeweight="3pt" strokecolor="#00afdd">
                <v:path arrowok="t"/>
              </v:shape>
            </v:group>
            <v:group style="position:absolute;left:13917;top:291;width:252;height:322" coordorigin="13917,291" coordsize="252,322">
              <v:shape style="position:absolute;left:13917;top:291;width:252;height:322" coordorigin="13917,291" coordsize="252,322" path="m13917,413l13917,498,13919,522,13945,579,14002,609,14029,612,14058,611,14122,590,14166,538,14166,537,14165,536,14162,534,14161,534,14160,534,14158,536,14148,552,14136,567,14122,580,14105,591,14086,598,14063,603,14031,602,13962,580,13926,514,13926,450,14161,450,14166,450,14169,447,14169,442,14169,413,14154,347,14111,304,14065,291,14035,292,13965,313,13921,376,13918,398,13917,413xe" filled="false" stroked="true" strokeweight="3pt" strokecolor="#00afdd">
                <v:path arrowok="t"/>
              </v:shape>
            </v:group>
            <v:group style="position:absolute;left:13926;top:298;width:236;height:145" coordorigin="13926,298" coordsize="236,145">
              <v:shape style="position:absolute;left:13926;top:298;width:236;height:145" coordorigin="13926,298" coordsize="236,145" path="m14161,413l14161,442,13926,442,13926,413,13927,389,13953,331,14010,301,14036,298,14064,299,14127,326,14157,378,14161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3.047974pt;margin-top:9.800021pt;width:29.6pt;height:22.35pt;mso-position-horizontal-relative:page;mso-position-vertical-relative:paragraph;z-index:-81544" coordorigin="14261,196" coordsize="592,447">
            <v:group style="position:absolute;left:14291;top:291;width:252;height:322" coordorigin="14291,291" coordsize="252,322">
              <v:shape style="position:absolute;left:14291;top:291;width:252;height:322" coordorigin="14291,291" coordsize="252,322" path="m14291,413l14291,498,14293,522,14319,579,14376,609,14402,612,14431,611,14495,590,14540,538,14540,537,14539,536,14536,534,14535,534,14533,534,14532,536,14522,552,14510,567,14496,580,14479,591,14459,598,14436,603,14404,602,14336,580,14300,514,14299,450,14535,450,14540,450,14543,447,14543,442,14543,413,14528,347,14484,304,14439,291,14409,292,14339,313,14295,376,14292,398,14291,413xe" filled="false" stroked="true" strokeweight="3pt" strokecolor="#00afdd">
                <v:path arrowok="t"/>
              </v:shape>
            </v:group>
            <v:group style="position:absolute;left:14299;top:298;width:236;height:145" coordorigin="14299,298" coordsize="236,145">
              <v:shape style="position:absolute;left:14299;top:298;width:236;height:145" coordorigin="14299,298" coordsize="236,145" path="m14535,413l14535,442,14299,442,14299,413,14301,389,14327,331,14384,301,14410,298,14438,299,14501,326,14531,378,14535,413xe" filled="false" stroked="true" strokeweight="3pt" strokecolor="#00afdd">
                <v:path arrowok="t"/>
              </v:shape>
            </v:group>
            <v:group style="position:absolute;left:14629;top:226;width:194;height:387" coordorigin="14629,226" coordsize="194,387">
              <v:shape style="position:absolute;left:14629;top:226;width:194;height:387" coordorigin="14629,226" coordsize="194,387" path="m14712,226l14708,226,14706,226,14706,227,14706,228,14706,298,14632,298,14630,298,14629,299,14629,300,14629,303,14629,305,14630,306,14632,306,14706,306,14706,500,14707,531,14730,590,14790,611,14821,612,14821,612,14821,610,14821,606,14821,605,14821,604,14819,604,14789,603,14732,580,14714,513,14714,306,14820,306,14822,306,14823,305,14823,303,14823,300,14823,299,14822,298,14820,298,14714,298,14714,228,14714,227,14713,226,14712,226xe" filled="false" stroked="true" strokeweight="3.0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6.997498pt;margin-top:14.480056pt;width:12pt;height:15.75pt;mso-position-horizontal-relative:page;mso-position-vertical-relative:paragraph;z-index:-81520" coordorigin="15140,290" coordsize="240,315">
            <v:shape style="position:absolute;left:15140;top:290;width:240;height:315" coordorigin="15140,290" coordsize="240,315" path="m15162,309l15145,317,15140,323,15140,341,15140,602,15140,603,15141,604,15142,604,15146,604,15148,604,15148,603,15148,602,15148,341,15148,330,15150,323,15214,302,15261,297,15289,299,15348,327,15371,386,15372,602,15372,603,15372,604,15374,604,15378,604,15379,604,15380,603,15380,602,15380,404,15378,378,15353,320,15295,292,15268,290,15241,291,15218,293,15198,297,15181,302,15167,307,15162,309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76.257202pt;margin-top:14.900122pt;width:12pt;height:15.75pt;mso-position-horizontal-relative:page;mso-position-vertical-relative:paragraph;z-index:-81496" coordorigin="15525,298" coordsize="240,315">
            <v:shape style="position:absolute;left:15525;top:298;width:240;height:315" coordorigin="15525,298" coordsize="240,315" path="m15763,298l15759,298,15757,298,15757,299,15757,300,15757,561,15757,572,15756,579,15691,600,15644,605,15616,603,15557,575,15534,516,15534,300,15534,299,15533,298,15531,298,15528,298,15526,298,15525,299,15525,300,15525,498,15527,524,15552,582,15610,610,15637,612,15664,611,15724,600,15765,300,15765,299,15764,298,15763,298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94.136902pt;margin-top:12.980122pt;width:26.4pt;height:19.150pt;mso-position-horizontal-relative:page;mso-position-vertical-relative:paragraph;z-index:-81472" coordorigin="15883,260" coordsize="528,383">
            <v:group style="position:absolute;left:15913;top:290;width:148;height:315" coordorigin="15913,290" coordsize="148,315">
              <v:shape style="position:absolute;left:15913;top:290;width:148;height:315" coordorigin="15913,290" coordsize="148,315" path="m16040,290l15970,297,15913,337,15913,602,15913,603,15914,604,15915,604,15919,604,15921,604,15921,603,15921,602,15921,341,15921,330,15922,323,15987,302,16058,297,16060,297,16060,297,16060,295,16060,292,16060,290,16060,290,16058,290,16040,290xe" filled="false" stroked="true" strokeweight="3pt" strokecolor="#00afdd">
                <v:path arrowok="t"/>
              </v:shape>
            </v:group>
            <v:group style="position:absolute;left:16140;top:290;width:241;height:322" coordorigin="16140,290" coordsize="241,322">
              <v:shape style="position:absolute;left:16140;top:290;width:241;height:322" coordorigin="16140,290" coordsize="241,322" path="m16149,372l16174,433,16236,453,16260,456,16288,459,16351,480,16371,513,16369,537,16321,597,16269,605,16244,603,16185,584,16148,534,16147,531,16146,530,16144,531,16141,532,16140,533,16140,534,16140,536,16177,588,16234,610,16257,612,16290,611,16356,587,16380,539,16378,511,16340,464,16274,449,16247,446,16223,443,16201,438,16183,429,16169,416,16161,397,16161,369,16190,315,16253,297,16284,299,16344,322,16371,360,16371,362,16374,360,16376,359,16377,359,16377,357,16377,356,16327,301,16280,290,16247,292,16178,312,16150,357,16149,372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23.566772pt;margin-top:13.042938pt;width:15.6pt;height:19.1pt;mso-position-horizontal-relative:page;mso-position-vertical-relative:paragraph;z-index:-81448" coordorigin="16471,261" coordsize="312,382">
            <v:group style="position:absolute;left:16501;top:291;width:252;height:322" coordorigin="16501,291" coordsize="252,322">
              <v:shape style="position:absolute;left:16501;top:291;width:252;height:322" coordorigin="16501,291" coordsize="252,322" path="m16501,413l16501,498,16503,522,16529,579,16587,609,16613,612,16642,611,16706,590,16750,538,16750,537,16749,536,16746,534,16745,534,16744,534,16743,536,16733,552,16721,567,16706,580,16690,591,16670,598,16647,603,16615,602,16546,580,16511,514,16510,450,16745,450,16750,450,16753,447,16753,442,16753,413,16739,347,16695,304,16650,291,16619,292,16550,313,16505,376,16502,398,16501,413xe" filled="false" stroked="true" strokeweight="3pt" strokecolor="#00afdd">
                <v:path arrowok="t"/>
              </v:shape>
            </v:group>
            <v:group style="position:absolute;left:16510;top:298;width:236;height:145" coordorigin="16510,298" coordsize="236,145">
              <v:shape style="position:absolute;left:16510;top:298;width:236;height:145" coordorigin="16510,298" coordsize="236,145" path="m16745,413l16745,442,16510,442,16510,413,16511,389,16537,331,16594,301,16620,298,16649,299,16711,326,16741,378,16745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4.296692pt;margin-top:14.480122pt;width:7.4pt;height:15.75pt;mso-position-horizontal-relative:page;mso-position-vertical-relative:paragraph;z-index:-81424" coordorigin="16886,290" coordsize="148,315">
            <v:shape style="position:absolute;left:16886;top:290;width:148;height:315" coordorigin="16886,290" coordsize="148,315" path="m17013,290l16944,297,16886,337,16886,602,16886,603,16887,604,16888,604,16892,604,16894,604,16894,603,16894,602,16894,341,16894,330,16896,323,16960,302,17031,297,17033,297,17034,297,17034,295,17034,292,17034,290,17033,290,17031,290,17013,290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857.166504pt;margin-top:14.900122pt;width:12pt;height:23.05pt;mso-position-horizontal-relative:page;mso-position-vertical-relative:paragraph;z-index:-81400" coordorigin="17143,298" coordsize="240,461">
            <v:shape style="position:absolute;left:17143;top:298;width:240;height:461" coordorigin="17143,298" coordsize="240,461" path="m17381,298l17377,298,17376,298,17375,299,17375,300,17375,579,17363,584,17285,603,17258,605,17231,603,17174,574,17152,512,17152,300,17152,299,17151,298,17149,298,17146,298,17144,298,17143,299,17143,300,17143,498,17145,524,17170,582,17228,610,17256,612,17284,611,17346,599,17374,588,17375,631,17362,700,17318,741,17270,751,17242,750,17183,725,17153,682,17151,683,17148,684,17146,685,17146,686,17147,688,17156,705,17168,721,17182,735,17198,746,17218,754,17241,759,17273,758,17340,735,17380,668,17383,300,17383,299,17383,298,17381,298xe" filled="false" stroked="true" strokeweight="3pt" strokecolor="#00afdd">
              <v:path arrowok="t"/>
            </v:shape>
            <w10:wrap type="none"/>
          </v:group>
        </w:pict>
      </w:r>
      <w:r>
        <w:rPr>
          <w:rFonts w:ascii="Panton Thin"/>
          <w:b w:val="0"/>
          <w:color w:val="00AFDD"/>
          <w:spacing w:val="57"/>
          <w:w w:val="95"/>
          <w:sz w:val="60"/>
        </w:rPr>
        <w:t>st</w:t>
      </w:r>
      <w:r>
        <w:rPr>
          <w:rFonts w:ascii="Panton Thin"/>
          <w:b w:val="0"/>
          <w:color w:val="00AFDD"/>
          <w:spacing w:val="35"/>
          <w:w w:val="95"/>
          <w:sz w:val="60"/>
        </w:rPr>
        <w:t>r</w:t>
      </w:r>
      <w:r>
        <w:rPr>
          <w:rFonts w:ascii="Panton Thin"/>
          <w:b w:val="0"/>
          <w:color w:val="00AFDD"/>
          <w:spacing w:val="57"/>
          <w:w w:val="95"/>
          <w:sz w:val="60"/>
        </w:rPr>
        <w:t>e</w:t>
      </w:r>
      <w:r>
        <w:rPr>
          <w:rFonts w:ascii="Panton Thin"/>
          <w:b w:val="0"/>
          <w:color w:val="00AFDD"/>
          <w:spacing w:val="53"/>
          <w:w w:val="95"/>
          <w:sz w:val="60"/>
        </w:rPr>
        <w:t>e</w:t>
      </w:r>
      <w:r>
        <w:rPr>
          <w:rFonts w:ascii="Panton Thin"/>
          <w:b w:val="0"/>
          <w:color w:val="00AFDD"/>
          <w:w w:val="95"/>
          <w:sz w:val="60"/>
        </w:rPr>
        <w:t>t</w:t>
        <w:tab/>
      </w:r>
      <w:r>
        <w:rPr>
          <w:rFonts w:ascii="Panton Thin"/>
          <w:b w:val="0"/>
          <w:color w:val="00AFDD"/>
          <w:spacing w:val="60"/>
          <w:sz w:val="60"/>
        </w:rPr>
        <w:t>nu</w:t>
      </w:r>
      <w:r>
        <w:rPr>
          <w:rFonts w:ascii="Panton Thin"/>
          <w:b w:val="0"/>
          <w:color w:val="00AFDD"/>
          <w:spacing w:val="48"/>
          <w:sz w:val="60"/>
        </w:rPr>
        <w:t>r</w:t>
      </w:r>
      <w:r>
        <w:rPr>
          <w:rFonts w:ascii="Panton Thin"/>
          <w:b w:val="0"/>
          <w:color w:val="00AFDD"/>
          <w:spacing w:val="60"/>
          <w:sz w:val="60"/>
        </w:rPr>
        <w:t>ser</w:t>
      </w:r>
      <w:r>
        <w:rPr>
          <w:rFonts w:ascii="Panton Thin"/>
          <w:b w:val="0"/>
          <w:color w:val="00AFDD"/>
          <w:sz w:val="60"/>
        </w:rPr>
        <w:t>y</w:t>
      </w:r>
      <w:r>
        <w:rPr>
          <w:rFonts w:ascii="Panton Thin"/>
          <w:b w:val="0"/>
          <w:color w:val="00AFDD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12769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pgSz w:w="23820" w:h="16840" w:orient="landscape"/>
          <w:pgMar w:top="220" w:bottom="0" w:left="240" w:right="160"/>
        </w:sect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71"/>
          <w:szCs w:val="71"/>
        </w:rPr>
      </w:pPr>
    </w:p>
    <w:p>
      <w:pPr>
        <w:spacing w:line="253" w:lineRule="auto" w:before="0"/>
        <w:ind w:left="893" w:right="1428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7.892899pt;margin-top:50.520714pt;width:12.05pt;height:16.1pt;mso-position-horizontal-relative:page;mso-position-vertical-relative:paragraph;z-index:-81808" coordorigin="1158,1010" coordsize="241,322">
            <v:shape style="position:absolute;left:1158;top:1010;width:241;height:322" coordorigin="1158,1010" coordsize="241,322" path="m1167,1092l1193,1153,1254,1173,1279,1176,1307,1179,1370,1200,1389,1233,1388,1257,1339,1317,1287,1325,1262,1323,1203,1304,1166,1254,1165,1251,1164,1250,1163,1251,1160,1252,1158,1253,1158,1254,1158,1256,1195,1308,1252,1330,1275,1332,1308,1331,1375,1307,1399,1259,1396,1231,1358,1184,1292,1169,1265,1166,1241,1163,1219,1158,1201,1149,1188,1136,1179,1117,1180,1089,1208,1035,1272,1017,1302,1019,1363,1042,1389,1080,1389,1082,1392,1080,1394,1079,1395,1079,1395,1077,1395,1076,1345,1021,1299,1010,1265,1012,1196,1032,1169,1077,1167,1092xe" filled="false" stroked="true" strokeweight="3pt" strokecolor="#f26531">
              <v:path arrowok="t"/>
            </v:shape>
            <w10:wrap type="none"/>
          </v:group>
        </w:pict>
      </w:r>
      <w:r>
        <w:rPr/>
        <w:pict>
          <v:group style="position:absolute;margin-left:74.482697pt;margin-top:49.042839pt;width:15.6pt;height:19.1pt;mso-position-horizontal-relative:page;mso-position-vertical-relative:paragraph;z-index:-81784" coordorigin="1490,981" coordsize="312,382">
            <v:group style="position:absolute;left:1520;top:1011;width:252;height:322" coordorigin="1520,1011" coordsize="252,322">
              <v:shape style="position:absolute;left:1520;top:1011;width:252;height:322" coordorigin="1520,1011" coordsize="252,322" path="m1520,1133l1520,1218,1521,1242,1547,1299,1605,1329,1631,1332,1660,1331,1724,1310,1769,1258,1769,1257,1767,1256,1764,1254,1763,1254,1762,1254,1761,1256,1751,1272,1739,1287,1725,1300,1708,1311,1688,1318,1665,1323,1633,1322,1565,1300,1529,1234,1528,1170,1763,1170,1769,1170,1772,1167,1772,1162,1772,1133,1757,1067,1713,1024,1668,1011,1637,1012,1568,1033,1524,1096,1520,1118,1520,1133xe" filled="false" stroked="true" strokeweight="3pt" strokecolor="#f26531">
                <v:path arrowok="t"/>
              </v:shape>
            </v:group>
            <v:group style="position:absolute;left:1528;top:1018;width:236;height:145" coordorigin="1528,1018" coordsize="236,145">
              <v:shape style="position:absolute;left:1528;top:1018;width:236;height:145" coordorigin="1528,1018" coordsize="236,145" path="m1763,1133l1763,1162,1528,1162,1528,1133,1530,1109,1555,1051,1612,1021,1639,1018,1667,1019,1729,1046,1760,1098,1763,1133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3.712502pt;margin-top:48.980122pt;width:28pt;height:18.9pt;mso-position-horizontal-relative:page;mso-position-vertical-relative:paragraph;z-index:-81760" coordorigin="1874,980" coordsize="560,378">
            <v:group style="position:absolute;left:1904;top:1010;width:148;height:315" coordorigin="1904,1010" coordsize="148,315">
              <v:shape style="position:absolute;left:1904;top:1010;width:148;height:315" coordorigin="1904,1010" coordsize="148,315" path="m2031,1010l1962,1017,1904,1057,1904,1322,1904,1323,1905,1324,1907,1324,1910,1324,1912,1324,1913,1323,1913,1322,1913,1061,1913,1050,1914,1043,1978,1022,2049,1017,2051,1017,2052,1017,2052,1015,2052,1012,2052,1010,2051,1010,2049,1010,2031,1010xe" filled="false" stroked="true" strokeweight="3pt" strokecolor="#f26531">
                <v:path arrowok="t"/>
              </v:shape>
            </v:group>
            <v:group style="position:absolute;left:2129;top:1018;width:275;height:309" coordorigin="2129,1018" coordsize="275,309">
              <v:shape style="position:absolute;left:2129;top:1018;width:275;height:309" coordorigin="2129,1018" coordsize="275,309" path="m2401,1018l2397,1018,2395,1018,2394,1019,2394,1020,2283,1278,2267,1316,2267,1316,2259,1298,2251,1279,2139,1021,2138,1019,2138,1018,2136,1018,2132,1018,2130,1018,2129,1019,2130,1021,2261,1324,2262,1326,2263,1327,2265,1327,2268,1327,2270,1327,2271,1326,2272,1324,2403,1020,2404,1018,2403,1018,2401,1018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4.252197pt;margin-top:44.210022pt;width:3.85pt;height:23.5pt;mso-position-horizontal-relative:page;mso-position-vertical-relative:paragraph;z-index:-81736" coordorigin="2485,884" coordsize="77,470">
            <v:group style="position:absolute;left:2515;top:914;width:17;height:17" coordorigin="2515,914" coordsize="17,17">
              <v:shape style="position:absolute;left:2515;top:914;width:17;height:17" coordorigin="2515,914" coordsize="17,17" path="m2525,914l2522,914,2517,914,2515,916,2515,921,2515,924,2515,930,2517,931,2522,931,2525,931,2530,931,2532,929,2532,924,2532,921,2532,916,2530,914,2525,914xe" filled="false" stroked="true" strokeweight="3pt" strokecolor="#f26531">
                <v:path arrowok="t"/>
              </v:shape>
            </v:group>
            <v:group style="position:absolute;left:2519;top:1018;width:9;height:306" coordorigin="2519,1018" coordsize="9,306">
              <v:shape style="position:absolute;left:2519;top:1018;width:9;height:306" coordorigin="2519,1018" coordsize="9,306" path="m2525,1018l2522,1018,2520,1018,2519,1019,2519,1020,2519,1322,2519,1323,2520,1324,2522,1324,2525,1324,2527,1324,2528,1323,2528,1322,2528,1020,2528,1019,2527,1018,2525,1018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371796pt;margin-top:50.492058pt;width:12.45pt;height:16.1500pt;mso-position-horizontal-relative:page;mso-position-vertical-relative:paragraph;z-index:-81712" coordorigin="2667,1010" coordsize="249,323">
            <v:shape style="position:absolute;left:2667;top:1010;width:249;height:323" coordorigin="2667,1010" coordsize="249,323" path="m2667,1123l2667,1218,2669,1242,2696,1299,2754,1329,2780,1332,2808,1331,2871,1311,2915,1246,2916,1241,2916,1241,2915,1240,2910,1239,2909,1238,2908,1239,2907,1241,2900,1263,2843,1317,2795,1324,2767,1322,2706,1295,2678,1241,2676,1123,2678,1099,2706,1045,2769,1019,2800,1020,2866,1037,2906,1098,2907,1098,2909,1098,2912,1097,2913,1096,2914,1095,2913,1093,2885,1040,2829,1013,2803,1010,2773,1011,2707,1035,2669,1104,2667,1123xe" filled="false" stroked="true" strokeweight="3.0pt" strokecolor="#f26531">
              <v:path arrowok="t"/>
            </v:shape>
            <w10:wrap type="none"/>
          </v:group>
        </w:pict>
      </w:r>
      <w:r>
        <w:rPr/>
        <w:pict>
          <v:group style="position:absolute;margin-left:150.171600pt;margin-top:49.042839pt;width:15.6pt;height:19.1pt;mso-position-horizontal-relative:page;mso-position-vertical-relative:paragraph;z-index:-81688" coordorigin="3003,981" coordsize="312,382">
            <v:group style="position:absolute;left:3033;top:1011;width:252;height:322" coordorigin="3033,1011" coordsize="252,322">
              <v:shape style="position:absolute;left:3033;top:1011;width:252;height:322" coordorigin="3033,1011" coordsize="252,322" path="m3033,1133l3033,1218,3035,1242,3061,1299,3119,1329,3145,1332,3174,1331,3238,1310,3282,1258,3282,1257,3281,1256,3278,1254,3277,1254,3276,1254,3275,1256,3265,1272,3253,1287,3238,1300,3222,1311,3202,1318,3179,1323,3147,1322,3078,1300,3043,1234,3042,1170,3277,1170,3282,1170,3285,1167,3285,1162,3285,1133,3271,1067,3227,1024,3182,1011,3151,1012,3082,1033,3037,1096,3034,1118,3033,1133xe" filled="false" stroked="true" strokeweight="3pt" strokecolor="#f26531">
                <v:path arrowok="t"/>
              </v:shape>
            </v:group>
            <v:group style="position:absolute;left:3042;top:1018;width:236;height:145" coordorigin="3042,1018" coordsize="236,145">
              <v:shape style="position:absolute;left:3042;top:1018;width:236;height:145" coordorigin="3042,1018" coordsize="236,145" path="m3277,1133l3277,1162,3042,1162,3042,1133,3044,1109,3069,1051,3126,1021,3152,1018,3181,1019,3243,1046,3273,1098,3277,1133xe" filled="false" stroked="true" strokeweight="3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9.911407pt;margin-top:50.520714pt;width:12.05pt;height:16.1pt;mso-position-horizontal-relative:page;mso-position-vertical-relative:paragraph;z-index:-81664" coordorigin="3398,1010" coordsize="241,322">
            <v:shape style="position:absolute;left:3398;top:1010;width:241;height:322" coordorigin="3398,1010" coordsize="241,322" path="m3408,1092l3433,1153,3494,1173,3519,1176,3547,1179,3610,1200,3630,1233,3628,1257,3580,1317,3528,1325,3503,1323,3443,1304,3407,1254,3405,1251,3405,1250,3403,1251,3400,1252,3398,1253,3398,1254,3399,1256,3436,1308,3492,1330,3516,1332,3549,1331,3615,1307,3639,1259,3636,1231,3599,1184,3533,1169,3506,1166,3481,1163,3460,1158,3442,1149,3428,1136,3419,1117,3420,1089,3448,1035,3512,1017,3542,1019,3603,1042,3629,1080,3630,1082,3632,1080,3635,1079,3636,1079,3636,1077,3635,1076,3586,1021,3539,1010,3506,1012,3437,1032,3409,1077,3408,1092xe" filled="false" stroked="true" strokeweight="3pt" strokecolor="#f26531">
              <v:path arrowok="t"/>
            </v:shape>
            <w10:wrap type="none"/>
          </v:group>
        </w:pict>
      </w:r>
      <w:r>
        <w:rPr>
          <w:rFonts w:ascii="Panton Thin"/>
          <w:b w:val="0"/>
          <w:color w:val="F26531"/>
          <w:spacing w:val="60"/>
          <w:sz w:val="60"/>
        </w:rPr>
        <w:t>communit</w:t>
      </w:r>
      <w:r>
        <w:rPr>
          <w:rFonts w:ascii="Panton Thin"/>
          <w:b w:val="0"/>
          <w:color w:val="F26531"/>
          <w:sz w:val="60"/>
        </w:rPr>
        <w:t>y</w:t>
      </w:r>
      <w:r>
        <w:rPr>
          <w:rFonts w:ascii="Panton Thin"/>
          <w:b w:val="0"/>
          <w:color w:val="F26531"/>
          <w:spacing w:val="867"/>
          <w:sz w:val="60"/>
        </w:rPr>
        <w:t> </w:t>
      </w:r>
      <w:r>
        <w:rPr>
          <w:rFonts w:ascii="Panton Thin"/>
          <w:b w:val="0"/>
          <w:color w:val="F26531"/>
          <w:spacing w:val="60"/>
          <w:sz w:val="60"/>
        </w:rPr>
        <w:t>service</w:t>
      </w:r>
      <w:r>
        <w:rPr>
          <w:rFonts w:ascii="Panton Thin"/>
          <w:b w:val="0"/>
          <w:color w:val="F26531"/>
          <w:sz w:val="60"/>
        </w:rPr>
        <w:t>s</w:t>
      </w:r>
      <w:r>
        <w:rPr>
          <w:rFonts w:ascii="Panton Thin"/>
          <w:b w:val="0"/>
          <w:color w:val="F26531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spacing w:line="60" w:lineRule="atLeast"/>
        <w:ind w:left="86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93.15pt;height:3pt;mso-position-horizontal-relative:char;mso-position-vertical-relative:line" coordorigin="0,0" coordsize="1863,60">
            <v:group style="position:absolute;left:30;top:30;width:1803;height:2" coordorigin="30,30" coordsize="1803,2">
              <v:shape style="position:absolute;left:30;top:30;width:1803;height:2" coordorigin="30,30" coordsize="1803,0" path="m30,30l1833,30e" filled="false" stroked="true" strokeweight="3pt" strokecolor="#f26531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240" w:lineRule="auto" w:before="473"/>
        <w:ind w:right="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flexible,</w:t>
      </w:r>
      <w:r>
        <w:rPr/>
      </w:r>
    </w:p>
    <w:p>
      <w:pPr>
        <w:pStyle w:val="BodyText"/>
        <w:spacing w:line="256" w:lineRule="auto" w:before="19"/>
        <w:ind w:right="0"/>
        <w:jc w:val="left"/>
      </w:pPr>
      <w:r>
        <w:rPr>
          <w:color w:val="58595B"/>
          <w:spacing w:val="4"/>
        </w:rPr>
        <w:t>individualised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quality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34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customers.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designed</w:t>
      </w:r>
      <w:r>
        <w:rPr>
          <w:color w:val="58595B"/>
          <w:spacing w:val="28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greater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well-being,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enjoyment,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4"/>
        </w:rPr>
        <w:t>independence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life.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  <w:r>
        <w:rPr/>
        <w:br w:type="column"/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3"/>
        <w:rPr>
          <w:rFonts w:ascii="DINOT" w:hAnsi="DINOT" w:cs="DINOT" w:eastAsia="DINOT"/>
          <w:sz w:val="28"/>
          <w:szCs w:val="28"/>
        </w:rPr>
      </w:pPr>
    </w:p>
    <w:p>
      <w:pPr>
        <w:spacing w:before="0"/>
        <w:ind w:left="616" w:right="0" w:firstLine="0"/>
        <w:jc w:val="left"/>
        <w:rPr>
          <w:rFonts w:ascii="DINOT-Bold" w:hAnsi="DINOT-Bold" w:cs="DINOT-Bold" w:eastAsia="DINOT-Bold"/>
          <w:sz w:val="22"/>
          <w:szCs w:val="22"/>
        </w:rPr>
      </w:pPr>
      <w:r>
        <w:rPr>
          <w:rFonts w:ascii="DINOT-Bold"/>
          <w:b/>
          <w:color w:val="58595B"/>
          <w:spacing w:val="4"/>
          <w:sz w:val="22"/>
        </w:rPr>
        <w:t>Support</w:t>
      </w:r>
      <w:r>
        <w:rPr>
          <w:rFonts w:ascii="DINOT-Bold"/>
          <w:b/>
          <w:color w:val="58595B"/>
          <w:spacing w:val="11"/>
          <w:sz w:val="22"/>
        </w:rPr>
        <w:t> </w:t>
      </w:r>
      <w:r>
        <w:rPr>
          <w:rFonts w:ascii="DINOT-Bold"/>
          <w:b/>
          <w:color w:val="58595B"/>
          <w:spacing w:val="4"/>
          <w:sz w:val="22"/>
        </w:rPr>
        <w:t>services</w:t>
      </w:r>
      <w:r>
        <w:rPr>
          <w:rFonts w:ascii="DINOT-Bold"/>
          <w:b/>
          <w:color w:val="58595B"/>
          <w:spacing w:val="11"/>
          <w:sz w:val="22"/>
        </w:rPr>
        <w:t> </w:t>
      </w:r>
      <w:r>
        <w:rPr>
          <w:rFonts w:ascii="DINOT-Bold"/>
          <w:b/>
          <w:color w:val="58595B"/>
          <w:spacing w:val="5"/>
          <w:sz w:val="22"/>
        </w:rPr>
        <w:t>include:</w:t>
      </w:r>
      <w:r>
        <w:rPr>
          <w:rFonts w:ascii="DINOT-Bold"/>
          <w:sz w:val="22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32" w:after="0"/>
        <w:ind w:left="857" w:right="0" w:hanging="241"/>
        <w:jc w:val="left"/>
      </w:pPr>
      <w:r>
        <w:rPr>
          <w:color w:val="58595B"/>
          <w:spacing w:val="3"/>
        </w:rPr>
        <w:t>Assistance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activities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3"/>
        </w:rPr>
        <w:t>24/7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personal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4"/>
        </w:rPr>
        <w:t>Supported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accommodation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3"/>
        </w:rPr>
        <w:t>Recreational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activities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access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participation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3"/>
        </w:rPr>
        <w:t>Self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directed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funding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0" w:lineRule="auto" w:before="19" w:after="0"/>
        <w:ind w:left="859" w:right="0" w:hanging="243"/>
        <w:jc w:val="left"/>
      </w:pP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finding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</w:t>
      </w:r>
      <w:r>
        <w:rPr/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6" w:lineRule="auto" w:before="19" w:after="0"/>
        <w:ind w:left="857" w:right="0" w:hanging="241"/>
        <w:jc w:val="left"/>
      </w:pPr>
      <w:r>
        <w:rPr>
          <w:color w:val="58595B"/>
          <w:spacing w:val="4"/>
        </w:rPr>
        <w:t>Development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independent</w:t>
      </w:r>
      <w:r>
        <w:rPr>
          <w:color w:val="58595B"/>
          <w:spacing w:val="28"/>
        </w:rPr>
        <w:t> </w:t>
      </w:r>
      <w:r>
        <w:rPr>
          <w:color w:val="58595B"/>
          <w:spacing w:val="5"/>
        </w:rPr>
        <w:t>living</w:t>
      </w:r>
      <w:r>
        <w:rPr/>
      </w:r>
    </w:p>
    <w:p>
      <w:pPr>
        <w:pStyle w:val="BodyText"/>
        <w:spacing w:line="272" w:lineRule="auto" w:before="66"/>
        <w:ind w:right="5629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58595B"/>
          <w:spacing w:val="2"/>
        </w:rPr>
        <w:t>Our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nursery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is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</w:rPr>
        <w:t>a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place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2"/>
        </w:rPr>
        <w:t>where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community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can</w:t>
      </w:r>
      <w:r>
        <w:rPr>
          <w:rFonts w:ascii="Panton Thin"/>
          <w:b w:val="0"/>
          <w:color w:val="58595B"/>
          <w:spacing w:val="35"/>
        </w:rPr>
        <w:t> </w:t>
      </w:r>
      <w:r>
        <w:rPr>
          <w:rFonts w:ascii="Panton Thin"/>
          <w:b w:val="0"/>
          <w:color w:val="58595B"/>
          <w:spacing w:val="3"/>
        </w:rPr>
        <w:t>come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together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work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on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projects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that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1"/>
        </w:rPr>
        <w:t>reward</w:t>
      </w:r>
      <w:r>
        <w:rPr>
          <w:rFonts w:ascii="Panton Thin"/>
          <w:b w:val="0"/>
          <w:color w:val="58595B"/>
          <w:spacing w:val="26"/>
        </w:rPr>
        <w:t> </w:t>
      </w:r>
      <w:r>
        <w:rPr>
          <w:rFonts w:ascii="Panton Thin"/>
          <w:b w:val="0"/>
          <w:color w:val="58595B"/>
          <w:spacing w:val="3"/>
        </w:rPr>
        <w:t>with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tangible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results.</w:t>
      </w:r>
      <w:r>
        <w:rPr>
          <w:rFonts w:ascii="Panton Thin"/>
          <w:b w:val="0"/>
          <w:color w:val="58595B"/>
        </w:rPr>
        <w:t> </w:t>
      </w:r>
      <w:r>
        <w:rPr>
          <w:rFonts w:ascii="Panton Thin"/>
          <w:b w:val="0"/>
          <w:color w:val="58595B"/>
          <w:spacing w:val="9"/>
        </w:rPr>
        <w:t> </w:t>
      </w:r>
      <w:r>
        <w:rPr>
          <w:rFonts w:ascii="Panton Thin"/>
          <w:b w:val="0"/>
          <w:color w:val="58595B"/>
          <w:spacing w:val="2"/>
        </w:rPr>
        <w:t>Volunteers,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students,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staff</w:t>
      </w:r>
      <w:r>
        <w:rPr>
          <w:rFonts w:ascii="Panton Thin"/>
          <w:b w:val="0"/>
          <w:color w:val="58595B"/>
          <w:spacing w:val="53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community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working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2"/>
        </w:rPr>
        <w:t>as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one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2"/>
        </w:rPr>
        <w:t>to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create,</w:t>
      </w:r>
      <w:r>
        <w:rPr>
          <w:rFonts w:ascii="Panton Thin"/>
        </w:rPr>
      </w:r>
    </w:p>
    <w:p>
      <w:pPr>
        <w:pStyle w:val="BodyText"/>
        <w:spacing w:line="240" w:lineRule="auto"/>
        <w:ind w:right="0"/>
        <w:jc w:val="left"/>
        <w:rPr>
          <w:rFonts w:ascii="Panton Thin" w:hAnsi="Panton Thin" w:cs="Panton Thin" w:eastAsia="Panton Thin"/>
        </w:rPr>
      </w:pPr>
      <w:r>
        <w:rPr/>
        <w:pict>
          <v:shape style="position:absolute;margin-left:915.591003pt;margin-top:-13.606597pt;width:257.953000pt;height:257.952488pt;mso-position-horizontal-relative:page;mso-position-vertical-relative:paragraph;z-index:5800" type="#_x0000_t75" stroked="false">
            <v:imagedata r:id="rId26" o:title=""/>
          </v:shape>
        </w:pict>
      </w:r>
      <w:r>
        <w:rPr>
          <w:rFonts w:ascii="Panton Thin"/>
          <w:b w:val="0"/>
          <w:color w:val="58595B"/>
          <w:spacing w:val="4"/>
        </w:rPr>
        <w:t>build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share.</w:t>
      </w:r>
      <w:r>
        <w:rPr>
          <w:rFonts w:ascii="Panton Thin"/>
        </w:rPr>
      </w:r>
    </w:p>
    <w:p>
      <w:pPr>
        <w:pStyle w:val="BodyText"/>
        <w:spacing w:line="256" w:lineRule="auto" w:before="127"/>
        <w:ind w:right="5629"/>
        <w:jc w:val="left"/>
      </w:pP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garden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many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37"/>
        </w:rPr>
        <w:t> </w:t>
      </w:r>
      <w:r>
        <w:rPr>
          <w:color w:val="58595B"/>
          <w:spacing w:val="3"/>
        </w:rPr>
        <w:t>reasons.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Some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learn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new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build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confidence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prepare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4"/>
        </w:rPr>
        <w:t>journey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back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Others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gain</w:t>
      </w:r>
      <w:r>
        <w:rPr/>
      </w:r>
    </w:p>
    <w:p>
      <w:pPr>
        <w:pStyle w:val="BodyText"/>
        <w:spacing w:line="256" w:lineRule="auto" w:before="19"/>
        <w:ind w:right="5629"/>
        <w:jc w:val="left"/>
      </w:pPr>
      <w:r>
        <w:rPr>
          <w:color w:val="58595B"/>
          <w:spacing w:val="2"/>
        </w:rPr>
        <w:t>great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satisfaction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giving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time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organisation,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some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56" w:lineRule="auto"/>
        <w:ind w:right="5764"/>
        <w:jc w:val="both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feeling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get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earth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watching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things</w:t>
      </w:r>
      <w:r>
        <w:rPr>
          <w:color w:val="58595B"/>
          <w:spacing w:val="11"/>
        </w:rPr>
        <w:t> </w:t>
      </w:r>
      <w:r>
        <w:rPr>
          <w:color w:val="58595B"/>
        </w:rPr>
        <w:t>grow.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Whether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come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learn,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</w:t>
      </w:r>
      <w:r>
        <w:rPr>
          <w:color w:val="58595B"/>
          <w:spacing w:val="11"/>
        </w:rPr>
        <w:t> </w:t>
      </w:r>
      <w:r>
        <w:rPr>
          <w:color w:val="58595B"/>
        </w:rPr>
        <w:t>grow,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appreciate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49"/>
        </w:rPr>
        <w:t> </w:t>
      </w:r>
      <w:r>
        <w:rPr>
          <w:color w:val="58595B"/>
          <w:spacing w:val="3"/>
        </w:rPr>
        <w:t>garden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keepers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achievements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>
          <w:color w:val="58595B"/>
          <w:spacing w:val="24"/>
        </w:rPr>
        <w:t> </w:t>
      </w:r>
      <w:r>
        <w:rPr>
          <w:color w:val="58595B"/>
          <w:spacing w:val="2"/>
        </w:rPr>
        <w:t>together.</w:t>
      </w:r>
      <w:r>
        <w:rPr/>
      </w:r>
    </w:p>
    <w:p>
      <w:pPr>
        <w:spacing w:after="0" w:line="256" w:lineRule="auto"/>
        <w:jc w:val="both"/>
        <w:sectPr>
          <w:type w:val="continuous"/>
          <w:pgSz w:w="23820" w:h="16840" w:orient="landscape"/>
          <w:pgMar w:top="1580" w:bottom="280" w:left="240" w:right="160"/>
          <w:cols w:num="3" w:equalWidth="0">
            <w:col w:w="5737" w:space="40"/>
            <w:col w:w="5138" w:space="990"/>
            <w:col w:w="11515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3"/>
          <w:szCs w:val="23"/>
        </w:rPr>
      </w:pPr>
    </w:p>
    <w:p>
      <w:pPr>
        <w:spacing w:after="0" w:line="240" w:lineRule="auto"/>
        <w:rPr>
          <w:rFonts w:ascii="DINOT" w:hAnsi="DINOT" w:cs="DINOT" w:eastAsia="DINOT"/>
          <w:sz w:val="23"/>
          <w:szCs w:val="23"/>
        </w:rPr>
        <w:sectPr>
          <w:type w:val="continuous"/>
          <w:pgSz w:w="23820" w:h="16840" w:orient="landscape"/>
          <w:pgMar w:top="1580" w:bottom="280" w:left="240" w:right="160"/>
        </w:sectPr>
      </w:pPr>
    </w:p>
    <w:p>
      <w:pPr>
        <w:pStyle w:val="Heading4"/>
        <w:spacing w:line="120" w:lineRule="auto" w:before="320"/>
        <w:ind w:left="893" w:right="823"/>
        <w:jc w:val="left"/>
      </w:pPr>
      <w:r>
        <w:rPr>
          <w:color w:val="939598"/>
          <w:spacing w:val="7"/>
        </w:rPr>
        <w:t>Better</w:t>
      </w:r>
      <w:r>
        <w:rPr>
          <w:color w:val="939598"/>
          <w:spacing w:val="24"/>
        </w:rPr>
        <w:t> </w:t>
      </w:r>
      <w:r>
        <w:rPr>
          <w:color w:val="939598"/>
          <w:spacing w:val="13"/>
        </w:rPr>
        <w:t>Choices,</w:t>
      </w:r>
      <w:r>
        <w:rPr>
          <w:color w:val="939598"/>
          <w:spacing w:val="36"/>
        </w:rPr>
        <w:t> </w:t>
      </w:r>
      <w:r>
        <w:rPr>
          <w:color w:val="939598"/>
          <w:spacing w:val="7"/>
        </w:rPr>
        <w:t>Better</w:t>
      </w:r>
      <w:r>
        <w:rPr>
          <w:color w:val="939598"/>
          <w:spacing w:val="24"/>
        </w:rPr>
        <w:t> </w:t>
      </w:r>
      <w:r>
        <w:rPr>
          <w:color w:val="939598"/>
          <w:spacing w:val="6"/>
        </w:rPr>
        <w:t>Life</w:t>
      </w:r>
      <w:r>
        <w:rPr/>
      </w:r>
    </w:p>
    <w:p>
      <w:pPr>
        <w:pStyle w:val="BodyText"/>
        <w:spacing w:line="256" w:lineRule="auto" w:before="4"/>
        <w:ind w:right="57"/>
        <w:jc w:val="left"/>
      </w:pP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approved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under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Queensland</w:t>
      </w:r>
      <w:r>
        <w:rPr/>
      </w:r>
    </w:p>
    <w:p>
      <w:pPr>
        <w:pStyle w:val="BodyText"/>
        <w:spacing w:line="256" w:lineRule="auto"/>
        <w:ind w:right="176"/>
        <w:jc w:val="both"/>
      </w:pP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</w:rPr>
        <w:t>Your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Your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Choice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programme,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disability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self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direct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funding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30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services,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gain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greater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control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171" w:lineRule="exact" w:before="19"/>
        <w:ind w:right="0"/>
        <w:jc w:val="both"/>
      </w:pPr>
      <w:r>
        <w:rPr>
          <w:color w:val="58595B"/>
          <w:spacing w:val="3"/>
        </w:rPr>
        <w:t>choice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life.</w:t>
      </w:r>
      <w:r>
        <w:rPr/>
      </w:r>
    </w:p>
    <w:p>
      <w:pPr>
        <w:pStyle w:val="Heading4"/>
        <w:spacing w:line="872" w:lineRule="exact" w:before="20"/>
        <w:ind w:left="598" w:right="0"/>
        <w:jc w:val="left"/>
      </w:pPr>
      <w:r>
        <w:rPr/>
        <w:br w:type="column"/>
      </w:r>
      <w:r>
        <w:rPr>
          <w:color w:val="939598"/>
          <w:spacing w:val="9"/>
        </w:rPr>
        <w:t>Care</w:t>
      </w:r>
      <w:r>
        <w:rPr>
          <w:color w:val="939598"/>
          <w:spacing w:val="24"/>
        </w:rPr>
        <w:t> </w:t>
      </w:r>
      <w:r>
        <w:rPr>
          <w:color w:val="939598"/>
          <w:spacing w:val="9"/>
        </w:rPr>
        <w:t>for</w:t>
      </w:r>
      <w:r>
        <w:rPr>
          <w:color w:val="939598"/>
          <w:spacing w:val="24"/>
        </w:rPr>
        <w:t> </w:t>
      </w:r>
      <w:r>
        <w:rPr>
          <w:color w:val="939598"/>
          <w:spacing w:val="9"/>
        </w:rPr>
        <w:t>Carers</w:t>
      </w:r>
      <w:r>
        <w:rPr/>
      </w:r>
    </w:p>
    <w:p>
      <w:pPr>
        <w:pStyle w:val="BodyText"/>
        <w:spacing w:line="193" w:lineRule="exact"/>
        <w:ind w:left="598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Carers</w:t>
      </w:r>
      <w:r>
        <w:rPr/>
      </w:r>
    </w:p>
    <w:p>
      <w:pPr>
        <w:pStyle w:val="BodyText"/>
        <w:spacing w:line="256" w:lineRule="auto" w:before="19"/>
        <w:ind w:left="598" w:right="72"/>
        <w:jc w:val="left"/>
      </w:pP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important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unpaid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carers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focusing</w:t>
      </w:r>
      <w:r>
        <w:rPr/>
      </w:r>
    </w:p>
    <w:p>
      <w:pPr>
        <w:pStyle w:val="BodyText"/>
        <w:spacing w:line="256" w:lineRule="auto"/>
        <w:ind w:left="598" w:right="0"/>
        <w:jc w:val="both"/>
      </w:pP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beyond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caring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role,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counselling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peer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group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meetings,</w:t>
      </w:r>
      <w:r>
        <w:rPr/>
      </w:r>
    </w:p>
    <w:p>
      <w:pPr>
        <w:pStyle w:val="BodyText"/>
        <w:spacing w:line="256" w:lineRule="auto"/>
        <w:ind w:left="598" w:right="72"/>
        <w:jc w:val="left"/>
      </w:pPr>
      <w:r>
        <w:rPr>
          <w:color w:val="58595B"/>
          <w:spacing w:val="4"/>
        </w:rPr>
        <w:t>information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services,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free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Mentor</w:t>
      </w:r>
      <w:r>
        <w:rPr/>
      </w:r>
    </w:p>
    <w:p>
      <w:pPr>
        <w:pStyle w:val="Heading4"/>
        <w:spacing w:line="872" w:lineRule="exact" w:before="20"/>
        <w:ind w:left="626" w:right="0"/>
        <w:jc w:val="left"/>
      </w:pPr>
      <w:r>
        <w:rPr/>
        <w:br w:type="column"/>
      </w:r>
      <w:r>
        <w:rPr>
          <w:color w:val="939598"/>
          <w:spacing w:val="6"/>
        </w:rPr>
        <w:t>Pet</w:t>
      </w:r>
      <w:r>
        <w:rPr>
          <w:color w:val="939598"/>
          <w:spacing w:val="24"/>
        </w:rPr>
        <w:t> </w:t>
      </w:r>
      <w:r>
        <w:rPr>
          <w:color w:val="939598"/>
          <w:spacing w:val="11"/>
        </w:rPr>
        <w:t>Companions</w:t>
      </w:r>
      <w:r>
        <w:rPr/>
      </w:r>
    </w:p>
    <w:p>
      <w:pPr>
        <w:pStyle w:val="BodyText"/>
        <w:spacing w:line="193" w:lineRule="exact"/>
        <w:ind w:left="626" w:right="0"/>
        <w:jc w:val="left"/>
      </w:pPr>
      <w:r>
        <w:rPr>
          <w:color w:val="58595B"/>
          <w:spacing w:val="2"/>
        </w:rPr>
        <w:t>Pet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Companions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was</w:t>
      </w:r>
      <w:r>
        <w:rPr/>
      </w:r>
    </w:p>
    <w:p>
      <w:pPr>
        <w:pStyle w:val="BodyText"/>
        <w:spacing w:line="256" w:lineRule="auto" w:before="19"/>
        <w:ind w:left="626" w:right="200"/>
        <w:jc w:val="left"/>
      </w:pPr>
      <w:r>
        <w:rPr>
          <w:color w:val="58595B"/>
          <w:spacing w:val="4"/>
        </w:rPr>
        <w:t>established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22"/>
        </w:rPr>
        <w:t> </w:t>
      </w:r>
      <w:r>
        <w:rPr>
          <w:color w:val="58595B"/>
          <w:spacing w:val="4"/>
        </w:rPr>
        <w:t>experiencing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illness</w:t>
      </w:r>
      <w:r>
        <w:rPr>
          <w:color w:val="58595B"/>
          <w:spacing w:val="24"/>
        </w:rPr>
        <w:t> </w:t>
      </w: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pets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during</w:t>
      </w:r>
      <w:r>
        <w:rPr/>
      </w:r>
    </w:p>
    <w:p>
      <w:pPr>
        <w:pStyle w:val="BodyText"/>
        <w:spacing w:line="256" w:lineRule="auto"/>
        <w:ind w:left="626" w:right="17"/>
        <w:jc w:val="left"/>
      </w:pPr>
      <w:r>
        <w:rPr>
          <w:color w:val="58595B"/>
          <w:spacing w:val="4"/>
        </w:rPr>
        <w:t>periods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duress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or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hospitalisation.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37"/>
        </w:rPr>
        <w:t> </w:t>
      </w:r>
      <w:r>
        <w:rPr>
          <w:color w:val="58595B"/>
          <w:spacing w:val="3"/>
        </w:rPr>
        <w:t>offers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peace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mind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pet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owners,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allowing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40" w:lineRule="auto"/>
        <w:ind w:left="626" w:right="0"/>
        <w:jc w:val="left"/>
      </w:pP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own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mental</w:t>
      </w:r>
      <w:r>
        <w:rPr/>
      </w:r>
    </w:p>
    <w:p>
      <w:pPr>
        <w:pStyle w:val="BodyText"/>
        <w:spacing w:line="240" w:lineRule="auto" w:before="19"/>
        <w:ind w:left="626" w:right="0"/>
        <w:jc w:val="left"/>
      </w:pPr>
      <w:r>
        <w:rPr>
          <w:color w:val="58595B"/>
          <w:spacing w:val="4"/>
        </w:rPr>
        <w:t>wellbeing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knowledge</w:t>
      </w:r>
      <w:r>
        <w:rPr/>
      </w:r>
    </w:p>
    <w:p>
      <w:pPr>
        <w:spacing w:line="109" w:lineRule="auto" w:before="133"/>
        <w:ind w:left="893" w:right="0" w:firstLine="0"/>
        <w:jc w:val="left"/>
        <w:rPr>
          <w:rFonts w:ascii="Manus" w:hAnsi="Manus" w:cs="Manus" w:eastAsia="Manus"/>
          <w:sz w:val="48"/>
          <w:szCs w:val="48"/>
        </w:rPr>
      </w:pPr>
      <w:r>
        <w:rPr/>
        <w:br w:type="column"/>
      </w:r>
      <w:r>
        <w:rPr>
          <w:rFonts w:ascii="Manus" w:hAnsi="Manus" w:cs="Manus" w:eastAsia="Manus"/>
          <w:color w:val="58595B"/>
          <w:sz w:val="36"/>
          <w:szCs w:val="36"/>
        </w:rPr>
        <w:t>"</w:t>
      </w:r>
      <w:r>
        <w:rPr>
          <w:rFonts w:ascii="Manus" w:hAnsi="Manus" w:cs="Manus" w:eastAsia="Manus"/>
          <w:color w:val="58595B"/>
          <w:spacing w:val="-37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5"/>
          <w:sz w:val="36"/>
          <w:szCs w:val="36"/>
        </w:rPr>
        <w:t>The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6"/>
          <w:sz w:val="36"/>
          <w:szCs w:val="36"/>
        </w:rPr>
        <w:t>nursery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z w:val="36"/>
          <w:szCs w:val="36"/>
        </w:rPr>
        <w:t>is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6"/>
          <w:sz w:val="36"/>
          <w:szCs w:val="36"/>
        </w:rPr>
        <w:t>more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6"/>
          <w:sz w:val="36"/>
          <w:szCs w:val="36"/>
        </w:rPr>
        <w:t>than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6"/>
          <w:sz w:val="36"/>
          <w:szCs w:val="36"/>
        </w:rPr>
        <w:t>just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9"/>
          <w:sz w:val="36"/>
          <w:szCs w:val="36"/>
        </w:rPr>
        <w:t>growing</w:t>
      </w:r>
      <w:r>
        <w:rPr>
          <w:rFonts w:ascii="Manus" w:hAnsi="Manus" w:cs="Manus" w:eastAsia="Manus"/>
          <w:color w:val="58595B"/>
          <w:spacing w:val="35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6"/>
          <w:sz w:val="36"/>
          <w:szCs w:val="36"/>
        </w:rPr>
        <w:t>plants;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8"/>
          <w:sz w:val="36"/>
          <w:szCs w:val="36"/>
        </w:rPr>
        <w:t>it’s</w:t>
      </w:r>
      <w:r>
        <w:rPr>
          <w:rFonts w:ascii="Manus" w:hAnsi="Manus" w:cs="Manus" w:eastAsia="Manus"/>
          <w:color w:val="58595B"/>
          <w:spacing w:val="18"/>
          <w:sz w:val="36"/>
          <w:szCs w:val="36"/>
        </w:rPr>
        <w:t> </w:t>
      </w:r>
      <w:r>
        <w:rPr>
          <w:rFonts w:ascii="Manus" w:hAnsi="Manus" w:cs="Manus" w:eastAsia="Manus"/>
          <w:color w:val="58595B"/>
          <w:spacing w:val="8"/>
          <w:sz w:val="36"/>
          <w:szCs w:val="36"/>
        </w:rPr>
        <w:t>about</w:t>
      </w:r>
      <w:r>
        <w:rPr>
          <w:rFonts w:ascii="Manus" w:hAnsi="Manus" w:cs="Manus" w:eastAsia="Manus"/>
          <w:color w:val="58595B"/>
          <w:spacing w:val="34"/>
          <w:sz w:val="36"/>
          <w:szCs w:val="36"/>
        </w:rPr>
        <w:t> </w:t>
      </w:r>
      <w:r>
        <w:rPr>
          <w:rFonts w:ascii="Manus" w:hAnsi="Manus" w:cs="Manus" w:eastAsia="Manus"/>
          <w:color w:val="939598"/>
          <w:spacing w:val="10"/>
          <w:sz w:val="48"/>
          <w:szCs w:val="48"/>
        </w:rPr>
        <w:t>growing</w:t>
      </w:r>
      <w:r>
        <w:rPr>
          <w:rFonts w:ascii="Manus" w:hAnsi="Manus" w:cs="Manus" w:eastAsia="Manus"/>
          <w:color w:val="939598"/>
          <w:spacing w:val="24"/>
          <w:sz w:val="48"/>
          <w:szCs w:val="48"/>
        </w:rPr>
        <w:t> </w:t>
      </w:r>
      <w:r>
        <w:rPr>
          <w:rFonts w:ascii="Manus" w:hAnsi="Manus" w:cs="Manus" w:eastAsia="Manus"/>
          <w:color w:val="939598"/>
          <w:spacing w:val="12"/>
          <w:sz w:val="48"/>
          <w:szCs w:val="48"/>
        </w:rPr>
        <w:t>people."</w:t>
      </w:r>
      <w:r>
        <w:rPr>
          <w:rFonts w:ascii="Manus" w:hAnsi="Manus" w:cs="Manus" w:eastAsia="Manus"/>
          <w:sz w:val="48"/>
          <w:szCs w:val="48"/>
        </w:rPr>
      </w:r>
    </w:p>
    <w:p>
      <w:pPr>
        <w:pStyle w:val="BodyText"/>
        <w:spacing w:line="240" w:lineRule="auto" w:before="335"/>
        <w:ind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4"/>
        </w:rPr>
        <w:t>Bruce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4"/>
        </w:rPr>
        <w:t>Thompson,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Nursery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Supervisor</w:t>
      </w:r>
      <w:r>
        <w:rPr>
          <w:rFonts w:ascii="Panton Thin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  <w:r>
        <w:rPr/>
        <w:br w:type="column"/>
      </w:r>
      <w:r>
        <w:rPr>
          <w:rFonts w:ascii="Panton Thin"/>
          <w:b w:val="0"/>
          <w:sz w:val="60"/>
        </w:rPr>
      </w: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53"/>
          <w:szCs w:val="53"/>
        </w:rPr>
      </w:pPr>
    </w:p>
    <w:p>
      <w:pPr>
        <w:pStyle w:val="Heading3"/>
        <w:tabs>
          <w:tab w:pos="3337" w:val="left" w:leader="none"/>
          <w:tab w:pos="3764" w:val="left" w:leader="none"/>
        </w:tabs>
        <w:spacing w:line="253" w:lineRule="auto"/>
        <w:ind w:left="1280" w:right="103" w:firstLine="339"/>
        <w:jc w:val="left"/>
      </w:pPr>
      <w:r>
        <w:rPr/>
        <w:pict>
          <v:group style="position:absolute;margin-left:954.383301pt;margin-top:48.975403pt;width:26.9pt;height:19.150pt;mso-position-horizontal-relative:page;mso-position-vertical-relative:paragraph;z-index:-81376" coordorigin="19088,980" coordsize="538,383">
            <v:group style="position:absolute;left:19118;top:1010;width:148;height:315" coordorigin="19118,1010" coordsize="148,315">
              <v:shape style="position:absolute;left:19118;top:1010;width:148;height:315" coordorigin="19118,1010" coordsize="148,315" path="m19245,1010l19175,1017,19118,1057,19118,1322,19118,1323,19119,1324,19120,1324,19124,1324,19125,1324,19126,1323,19126,1322,19126,1061,19126,1050,19127,1043,19191,1022,19263,1017,19265,1017,19265,1017,19265,1015,19265,1012,19265,1010,19265,1010,19263,1010,19245,1010xe" filled="false" stroked="true" strokeweight="3pt" strokecolor="#00afdd">
                <v:path arrowok="t"/>
              </v:shape>
            </v:group>
            <v:group style="position:absolute;left:19343;top:1011;width:252;height:322" coordorigin="19343,1011" coordsize="252,322">
              <v:shape style="position:absolute;left:19343;top:1011;width:252;height:322" coordorigin="19343,1011" coordsize="252,322" path="m19343,1133l19343,1218,19345,1242,19371,1299,19429,1329,19455,1332,19484,1331,19548,1310,19592,1258,19592,1257,19591,1256,19588,1254,19587,1254,19586,1254,19584,1256,19574,1272,19563,1287,19548,1300,19531,1311,19512,1318,19489,1323,19457,1322,19388,1299,19352,1233,19352,1170,19587,1170,19592,1170,19595,1167,19595,1162,19595,1133,19581,1067,19537,1024,19492,1011,19461,1012,19392,1033,19347,1096,19344,1117,19343,1133xe" filled="false" stroked="true" strokeweight="3pt" strokecolor="#00afdd">
                <v:path arrowok="t"/>
              </v:shape>
            </v:group>
            <v:group style="position:absolute;left:19352;top:1017;width:236;height:145" coordorigin="19352,1017" coordsize="236,145">
              <v:shape style="position:absolute;left:19352;top:1017;width:236;height:145" coordorigin="19352,1017" coordsize="236,145" path="m19587,1133l19587,1162,19352,1162,19352,1133,19353,1109,19379,1051,19436,1020,19462,1017,19491,1019,19553,1046,19583,1098,19587,113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5.91333pt;margin-top:50.487339pt;width:12.45pt;height:16.1500pt;mso-position-horizontal-relative:page;mso-position-vertical-relative:paragraph;z-index:-81352" coordorigin="19718,1010" coordsize="249,323">
            <v:shape style="position:absolute;left:19718;top:1010;width:249;height:323" coordorigin="19718,1010" coordsize="249,323" path="m19718,1123l19718,1218,19720,1242,19747,1299,19805,1329,19830,1332,19859,1331,19922,1311,19966,1246,19967,1241,19967,1241,19965,1240,19961,1239,19959,1238,19959,1239,19958,1241,19951,1263,19893,1317,19846,1324,19818,1322,19757,1295,19728,1241,19727,1123,19729,1099,19757,1045,19820,1019,19851,1020,19917,1037,19957,1098,19958,1098,19959,1098,19963,1097,19964,1096,19965,1095,19964,1093,19936,1040,19880,1013,19854,1010,19824,1011,19758,1035,19719,1104,19718,112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1004.693115pt;margin-top:50.895405pt;width:12pt;height:23.05pt;mso-position-horizontal-relative:page;mso-position-vertical-relative:paragraph;z-index:-81328" coordorigin="20094,1018" coordsize="240,461">
            <v:shape style="position:absolute;left:20094;top:1018;width:240;height:461" coordorigin="20094,1018" coordsize="240,461" path="m20331,1018l20328,1018,20326,1018,20325,1019,20325,1020,20325,1299,20313,1304,20235,1323,20209,1325,20181,1323,20124,1294,20103,1232,20102,1020,20102,1019,20102,1018,20100,1018,20096,1018,20094,1018,20094,1019,20094,1020,20094,1218,20095,1244,20121,1302,20179,1330,20206,1332,20234,1331,20297,1318,20324,1308,20325,1351,20312,1419,20269,1461,20220,1471,20192,1470,20134,1445,20103,1402,20101,1403,20099,1404,20097,1405,20096,1406,20097,1408,20107,1425,20118,1441,20132,1455,20149,1466,20169,1474,20192,1479,20223,1478,20291,1455,20331,1388,20334,1020,20334,1019,20333,1018,20331,1018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23.682983pt;margin-top:50.487339pt;width:12.45pt;height:16.1500pt;mso-position-horizontal-relative:page;mso-position-vertical-relative:paragraph;z-index:-81304" coordorigin="20474,1010" coordsize="249,323">
            <v:shape style="position:absolute;left:20474;top:1010;width:249;height:323" coordorigin="20474,1010" coordsize="249,323" path="m20474,1123l20474,1218,20475,1242,20502,1299,20560,1329,20586,1332,20614,1331,20677,1311,20721,1246,20723,1241,20722,1241,20721,1240,20717,1239,20715,1238,20714,1239,20714,1241,20706,1263,20649,1317,20602,1324,20574,1322,20512,1295,20484,1241,20482,1123,20484,1099,20512,1045,20575,1019,20607,1020,20672,1037,20712,1098,20713,1098,20715,1098,20718,1097,20720,1096,20720,1095,20720,1093,20691,1040,20636,1013,20609,1010,20579,1011,20513,1035,20475,1104,20474,112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1042.732788pt;margin-top:43.995403pt;width:.45pt;height:22.2pt;mso-position-horizontal-relative:page;mso-position-vertical-relative:paragraph;z-index:-81280" coordorigin="20855,880" coordsize="9,444">
            <v:shape style="position:absolute;left:20855;top:880;width:9;height:444" coordorigin="20855,880" coordsize="9,444" path="m20863,1322l20863,882,20863,881,20862,880,20861,880,20857,880,20855,880,20855,881,20855,882,20855,1322,20855,1323,20855,1324,20857,1324,20861,1324,20862,1324,20863,1323,20863,132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48.702759pt;margin-top:49.038219pt;width:15.6pt;height:19.1pt;mso-position-horizontal-relative:page;mso-position-vertical-relative:paragraph;z-index:-81256" coordorigin="20974,981" coordsize="312,382">
            <v:group style="position:absolute;left:21004;top:1011;width:252;height:322" coordorigin="21004,1011" coordsize="252,322">
              <v:shape style="position:absolute;left:21004;top:1011;width:252;height:322" coordorigin="21004,1011" coordsize="252,322" path="m21004,1133l21004,1218,21006,1242,21032,1299,21089,1329,21116,1332,21144,1331,21208,1310,21253,1258,21253,1257,21252,1256,21249,1254,21248,1254,21246,1254,21245,1256,21235,1272,21223,1287,21209,1300,21192,1311,21173,1318,21150,1323,21117,1322,21049,1299,21013,1233,21012,1170,21248,1170,21253,1170,21256,1167,21256,1162,21256,1133,21241,1067,21198,1024,21152,1011,21122,1012,21052,1033,21008,1096,21005,1117,21004,1133xe" filled="false" stroked="true" strokeweight="3pt" strokecolor="#00afdd">
                <v:path arrowok="t"/>
              </v:shape>
            </v:group>
            <v:group style="position:absolute;left:21012;top:1017;width:236;height:145" coordorigin="21012,1017" coordsize="236,145">
              <v:shape style="position:absolute;left:21012;top:1017;width:236;height:145" coordorigin="21012,1017" coordsize="236,145" path="m21248,1133l21248,1162,21012,1162,21012,1133,21014,1109,21040,1051,21097,1020,21123,1017,21151,1019,21214,1046,21244,1098,21248,113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79.57251pt;margin-top:50.487339pt;width:12.45pt;height:16.1500pt;mso-position-horizontal-relative:page;mso-position-vertical-relative:paragraph;z-index:-81232" coordorigin="21591,1010" coordsize="249,323">
            <v:shape style="position:absolute;left:21591;top:1010;width:249;height:323" coordorigin="21591,1010" coordsize="249,323" path="m21591,1123l21591,1218,21593,1242,21620,1299,21678,1329,21704,1332,21732,1331,21795,1311,21839,1246,21840,1241,21840,1241,21839,1240,21834,1239,21833,1238,21832,1239,21831,1241,21824,1263,21767,1317,21719,1324,21691,1322,21630,1295,21602,1241,21600,1123,21602,1099,21630,1045,21693,1019,21725,1020,21790,1037,21830,1098,21831,1098,21833,1098,21836,1097,21837,1096,21838,1095,21837,1093,21809,1040,21753,1013,21727,1010,21697,1011,21631,1035,21593,1104,21591,112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1096.372314pt;margin-top:49.038219pt;width:15.6pt;height:19.1pt;mso-position-horizontal-relative:page;mso-position-vertical-relative:paragraph;z-index:-81208" coordorigin="21927,981" coordsize="312,382">
            <v:group style="position:absolute;left:21957;top:1011;width:252;height:322" coordorigin="21957,1011" coordsize="252,322">
              <v:shape style="position:absolute;left:21957;top:1011;width:252;height:322" coordorigin="21957,1011" coordsize="252,322" path="m21957,1133l21957,1218,21959,1242,21985,1299,22043,1329,22069,1332,22098,1331,22162,1310,22206,1258,22206,1257,22205,1256,22202,1254,22201,1254,22200,1254,22199,1256,22189,1272,22177,1287,22162,1300,22146,1311,22126,1318,22103,1323,22071,1322,22002,1299,21967,1233,21966,1170,22201,1170,22206,1170,22209,1167,22209,1162,22209,1133,22195,1067,22151,1024,22106,1011,22075,1012,22006,1033,21961,1096,21958,1117,21957,1133xe" filled="false" stroked="true" strokeweight="3pt" strokecolor="#00afdd">
                <v:path arrowok="t"/>
              </v:shape>
            </v:group>
            <v:group style="position:absolute;left:21966;top:1017;width:236;height:145" coordorigin="21966,1017" coordsize="236,145">
              <v:shape style="position:absolute;left:21966;top:1017;width:236;height:145" coordorigin="21966,1017" coordsize="236,145" path="m22201,1133l22201,1162,21966,1162,21966,1133,21968,1109,21993,1051,22050,1020,22076,1017,22105,1019,22167,1046,22197,1098,22201,113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5.602173pt;margin-top:45.795403pt;width:29.6pt;height:22.35pt;mso-position-horizontal-relative:page;mso-position-vertical-relative:paragraph;z-index:-81184" coordorigin="22312,916" coordsize="592,447">
            <v:group style="position:absolute;left:22342;top:1010;width:240;height:315" coordorigin="22342,1010" coordsize="240,315">
              <v:shape style="position:absolute;left:22342;top:1010;width:240;height:315" coordorigin="22342,1010" coordsize="240,315" path="m22364,1029l22347,1037,22342,1043,22342,1061,22342,1322,22342,1323,22343,1324,22344,1324,22348,1324,22350,1324,22350,1323,22350,1322,22350,1061,22350,1050,22352,1043,22416,1022,22463,1017,22491,1019,22550,1047,22573,1106,22574,1322,22574,1323,22574,1324,22576,1324,22580,1324,22581,1324,22582,1323,22582,1322,22582,1124,22580,1098,22555,1040,22497,1012,22470,1010,22443,1010,22420,1013,22400,1017,22383,1022,22369,1027,22364,1029xe" filled="false" stroked="true" strokeweight="3pt" strokecolor="#00afdd">
                <v:path arrowok="t"/>
              </v:shape>
            </v:group>
            <v:group style="position:absolute;left:22680;top:946;width:194;height:387" coordorigin="22680,946" coordsize="194,387">
              <v:shape style="position:absolute;left:22680;top:946;width:194;height:387" coordorigin="22680,946" coordsize="194,387" path="m22763,946l22759,946,22757,946,22757,947,22757,948,22757,1018,22683,1018,22681,1018,22680,1019,22680,1020,22680,1023,22680,1025,22681,1026,22683,1026,22757,1026,22757,1220,22758,1251,22782,1310,22841,1331,22872,1332,22872,1332,22872,1330,22872,1326,22872,1325,22872,1324,22870,1324,22840,1323,22783,1300,22765,1233,22765,1026,22871,1026,22873,1026,22874,1025,22874,1023,22874,1020,22874,1019,22873,1018,22871,1018,22765,1018,22765,948,22765,947,22764,946,22763,946xe" filled="false" stroked="true" strokeweight="3.0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47.432007pt;margin-top:48.975403pt;width:26.9pt;height:19.150pt;mso-position-horizontal-relative:page;mso-position-vertical-relative:paragraph;z-index:-81160" coordorigin="22949,980" coordsize="538,383">
            <v:group style="position:absolute;left:22979;top:1010;width:148;height:315" coordorigin="22979,1010" coordsize="148,315">
              <v:shape style="position:absolute;left:22979;top:1010;width:148;height:315" coordorigin="22979,1010" coordsize="148,315" path="m23106,1010l23036,1017,22979,1057,22979,1322,22979,1323,22980,1324,22981,1324,22985,1324,22986,1324,22987,1323,22987,1322,22987,1061,22987,1050,22988,1043,23052,1022,23124,1017,23126,1017,23126,1017,23126,1015,23126,1012,23126,1010,23126,1010,23124,1010,23106,1010xe" filled="false" stroked="true" strokeweight="3pt" strokecolor="#00afdd">
                <v:path arrowok="t"/>
              </v:shape>
            </v:group>
            <v:group style="position:absolute;left:23204;top:1011;width:252;height:322" coordorigin="23204,1011" coordsize="252,322">
              <v:shape style="position:absolute;left:23204;top:1011;width:252;height:322" coordorigin="23204,1011" coordsize="252,322" path="m23204,1133l23204,1218,23206,1242,23232,1299,23290,1329,23316,1332,23345,1331,23409,1310,23453,1258,23453,1257,23452,1256,23449,1254,23448,1254,23447,1254,23445,1256,23435,1272,23424,1287,23409,1300,23392,1311,23373,1318,23350,1323,23318,1322,23249,1299,23213,1233,23213,1170,23448,1170,23453,1170,23456,1167,23456,1162,23456,1133,23442,1067,23398,1024,23353,1011,23322,1012,23252,1033,23208,1096,23205,1117,23204,1133xe" filled="false" stroked="true" strokeweight="3pt" strokecolor="#00afdd">
                <v:path arrowok="t"/>
              </v:shape>
            </v:group>
            <v:group style="position:absolute;left:23213;top:1017;width:236;height:145" coordorigin="23213,1017" coordsize="236,145">
              <v:shape style="position:absolute;left:23213;top:1017;width:236;height:145" coordorigin="23213,1017" coordsize="236,145" path="m23448,1133l23448,1162,23213,1162,23213,1133,23214,1109,23240,1051,23297,1020,23323,1017,23352,1019,23414,1046,23444,1098,23448,113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90.968506pt;margin-top:99.381401pt;width:82.6pt;height:.1pt;mso-position-horizontal-relative:page;mso-position-vertical-relative:paragraph;z-index:6280" coordorigin="21819,1988" coordsize="1652,2">
            <v:shape style="position:absolute;left:21819;top:1988;width:1652;height:2" coordorigin="21819,1988" coordsize="1652,0" path="m21819,1988l23471,1988e" filled="false" stroked="true" strokeweight="3pt" strokecolor="#00afdd">
              <v:path arrowok="t"/>
            </v:shape>
            <w10:wrap type="none"/>
          </v:group>
        </w:pict>
      </w:r>
      <w:r>
        <w:rPr>
          <w:b w:val="0"/>
          <w:color w:val="00AFDD"/>
          <w:spacing w:val="60"/>
        </w:rPr>
        <w:t>dri</w:t>
      </w:r>
      <w:r>
        <w:rPr>
          <w:b w:val="0"/>
          <w:color w:val="00AFDD"/>
          <w:spacing w:val="53"/>
        </w:rPr>
        <w:t>v</w:t>
      </w:r>
      <w:r>
        <w:rPr>
          <w:b w:val="0"/>
          <w:color w:val="00AFDD"/>
        </w:rPr>
        <w:t>e</w:t>
        <w:tab/>
      </w:r>
      <w:r>
        <w:rPr>
          <w:b w:val="0"/>
          <w:color w:val="00AFDD"/>
          <w:spacing w:val="60"/>
        </w:rPr>
        <w:t>th</w:t>
      </w:r>
      <w:r>
        <w:rPr>
          <w:b w:val="0"/>
          <w:color w:val="00AFDD"/>
          <w:spacing w:val="37"/>
        </w:rPr>
        <w:t>r</w:t>
      </w:r>
      <w:r>
        <w:rPr>
          <w:b w:val="0"/>
          <w:color w:val="00AFDD"/>
          <w:spacing w:val="60"/>
        </w:rPr>
        <w:t>oug</w:t>
      </w:r>
      <w:r>
        <w:rPr>
          <w:b w:val="0"/>
          <w:color w:val="00AFDD"/>
        </w:rPr>
        <w:t>h</w:t>
      </w:r>
      <w:r>
        <w:rPr>
          <w:b w:val="0"/>
          <w:color w:val="00AFDD"/>
          <w:spacing w:val="1047"/>
        </w:rPr>
        <w:t> </w:t>
      </w:r>
      <w:r>
        <w:rPr>
          <w:b w:val="0"/>
          <w:color w:val="00AFDD"/>
          <w:spacing w:val="35"/>
          <w:w w:val="95"/>
        </w:rPr>
        <w:t>r</w:t>
      </w:r>
      <w:r>
        <w:rPr>
          <w:b w:val="0"/>
          <w:color w:val="00AFDD"/>
          <w:spacing w:val="57"/>
          <w:w w:val="95"/>
        </w:rPr>
        <w:t>ecycl</w:t>
      </w:r>
      <w:r>
        <w:rPr>
          <w:b w:val="0"/>
          <w:color w:val="00AFDD"/>
          <w:w w:val="95"/>
        </w:rPr>
        <w:t>e</w:t>
        <w:tab/>
      </w:r>
      <w:r>
        <w:rPr>
          <w:b w:val="0"/>
          <w:color w:val="00AFDD"/>
          <w:spacing w:val="60"/>
        </w:rPr>
        <w:t>ce</w:t>
      </w:r>
      <w:r>
        <w:rPr>
          <w:b w:val="0"/>
          <w:color w:val="00AFDD"/>
          <w:spacing w:val="54"/>
        </w:rPr>
        <w:t>n</w:t>
      </w:r>
      <w:r>
        <w:rPr>
          <w:b w:val="0"/>
          <w:color w:val="00AFDD"/>
          <w:spacing w:val="60"/>
        </w:rPr>
        <w:t>t</w:t>
      </w:r>
      <w:r>
        <w:rPr>
          <w:b w:val="0"/>
          <w:color w:val="00AFDD"/>
          <w:spacing w:val="37"/>
        </w:rPr>
        <w:t>r</w:t>
      </w:r>
      <w:r>
        <w:rPr>
          <w:b w:val="0"/>
          <w:color w:val="00AFDD"/>
        </w:rPr>
        <w:t>e</w:t>
      </w:r>
      <w:r>
        <w:rPr/>
      </w:r>
    </w:p>
    <w:p>
      <w:pPr>
        <w:spacing w:after="0" w:line="253" w:lineRule="auto"/>
        <w:jc w:val="left"/>
        <w:sectPr>
          <w:type w:val="continuous"/>
          <w:pgSz w:w="23820" w:h="16840" w:orient="landscape"/>
          <w:pgMar w:top="1580" w:bottom="280" w:left="240" w:right="160"/>
          <w:cols w:num="5" w:equalWidth="0">
            <w:col w:w="3922" w:space="40"/>
            <w:col w:w="3599" w:space="40"/>
            <w:col w:w="3658" w:space="647"/>
            <w:col w:w="5608" w:space="40"/>
            <w:col w:w="5866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before="136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87.794701pt;margin-top:8.497795pt;width:7.7pt;height:5.95pt;mso-position-horizontal-relative:page;mso-position-vertical-relative:paragraph;z-index:-81832" coordorigin="1756,170" coordsize="154,119">
            <v:group style="position:absolute;left:1758;top:173;width:51;height:114" coordorigin="1758,173" coordsize="51,114">
              <v:shape style="position:absolute;left:1758;top:173;width:51;height:114" coordorigin="1758,173" coordsize="51,114" path="m1808,173l1807,173,1806,173,1806,173,1758,199,1758,200,1758,200,1758,200,1759,201,1759,202,1760,201,1806,176,1806,286,1806,286,1807,286,1808,286,1808,286,1808,286,1808,173,1808,173,1808,173xe" filled="false" stroked="true" strokeweight=".2pt" strokecolor="#58595b">
                <v:path arrowok="t"/>
              </v:shape>
            </v:group>
            <v:group style="position:absolute;left:1833;top:172;width:75;height:115" coordorigin="1833,172" coordsize="75,115">
              <v:shape style="position:absolute;left:1833;top:172;width:75;height:115" coordorigin="1833,172" coordsize="75,115" path="m1833,196l1833,197,1834,197,1835,198,1835,198,1835,198,1835,197,1848,180,1867,173,1892,179,1904,194,1899,219,1886,232,1859,243,1842,254,1834,268,1833,286,1833,286,1833,286,1834,286,1907,286,1908,286,1908,286,1908,285,1908,284,1907,284,1835,284,1835,274,1843,255,1862,245,1885,235,1901,224,1908,206,1901,184,1884,172,1858,174,1842,183,1833,196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social &amp; community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12</w:t>
      </w:r>
      <w:r>
        <w:rPr>
          <w:rFonts w:ascii="Panton Thin"/>
          <w:sz w:val="16"/>
        </w:rPr>
      </w:r>
    </w:p>
    <w:p>
      <w:pPr>
        <w:pStyle w:val="BodyText"/>
        <w:spacing w:line="231" w:lineRule="exact"/>
        <w:ind w:left="100" w:right="0"/>
        <w:jc w:val="left"/>
      </w:pPr>
      <w:r>
        <w:rPr/>
        <w:br w:type="column"/>
      </w:r>
      <w:r>
        <w:rPr>
          <w:color w:val="58595B"/>
          <w:spacing w:val="2"/>
        </w:rPr>
        <w:t>Program.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0"/>
        </w:rPr>
        <w:t> </w:t>
      </w:r>
      <w:r>
        <w:rPr>
          <w:color w:val="58595B"/>
          <w:spacing w:val="2"/>
        </w:rPr>
        <w:t>Care</w:t>
      </w:r>
      <w:r>
        <w:rPr>
          <w:color w:val="58595B"/>
          <w:spacing w:val="10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0"/>
        </w:rPr>
        <w:t> </w:t>
      </w:r>
      <w:r>
        <w:rPr>
          <w:color w:val="58595B"/>
          <w:spacing w:val="2"/>
        </w:rPr>
        <w:t>Carers</w:t>
      </w:r>
      <w:r>
        <w:rPr/>
      </w:r>
    </w:p>
    <w:p>
      <w:pPr>
        <w:pStyle w:val="BodyText"/>
        <w:spacing w:line="240" w:lineRule="auto" w:before="19"/>
        <w:ind w:left="100" w:right="0"/>
        <w:jc w:val="left"/>
      </w:pP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supported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/>
      </w:r>
    </w:p>
    <w:p>
      <w:pPr>
        <w:pStyle w:val="BodyText"/>
        <w:spacing w:line="256" w:lineRule="auto" w:before="19"/>
        <w:ind w:left="100" w:right="0"/>
        <w:jc w:val="left"/>
      </w:pPr>
      <w:r>
        <w:rPr>
          <w:color w:val="58595B"/>
          <w:spacing w:val="4"/>
        </w:rPr>
        <w:t>funding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58595B"/>
          <w:spacing w:val="4"/>
        </w:rPr>
        <w:t>Commonwealth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HACC</w:t>
      </w:r>
      <w:r>
        <w:rPr/>
      </w:r>
    </w:p>
    <w:p>
      <w:pPr>
        <w:pStyle w:val="BodyText"/>
        <w:spacing w:line="256" w:lineRule="auto" w:before="19"/>
        <w:ind w:left="100" w:right="0"/>
        <w:jc w:val="left"/>
      </w:pP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Queensland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Government.</w:t>
      </w:r>
      <w:r>
        <w:rPr/>
      </w:r>
    </w:p>
    <w:p>
      <w:pPr>
        <w:pStyle w:val="BodyText"/>
        <w:spacing w:line="231" w:lineRule="exact"/>
        <w:ind w:left="100" w:right="0"/>
        <w:jc w:val="left"/>
      </w:pPr>
      <w:r>
        <w:rPr/>
        <w:br w:type="column"/>
      </w:r>
      <w:r>
        <w:rPr>
          <w:color w:val="58595B"/>
          <w:spacing w:val="3"/>
        </w:rPr>
        <w:t>that</w:t>
      </w:r>
      <w:r>
        <w:rPr>
          <w:color w:val="58595B"/>
          <w:spacing w:val="10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pets</w:t>
      </w:r>
      <w:r>
        <w:rPr>
          <w:color w:val="58595B"/>
          <w:spacing w:val="10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0"/>
        </w:rPr>
        <w:t> </w:t>
      </w:r>
      <w:r>
        <w:rPr>
          <w:color w:val="58595B"/>
          <w:spacing w:val="4"/>
        </w:rPr>
        <w:t>being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cared</w:t>
      </w:r>
      <w:r>
        <w:rPr/>
      </w:r>
    </w:p>
    <w:p>
      <w:pPr>
        <w:pStyle w:val="BodyText"/>
        <w:spacing w:line="240" w:lineRule="auto" w:before="19"/>
        <w:ind w:left="100" w:right="0"/>
        <w:jc w:val="left"/>
      </w:pPr>
      <w:r>
        <w:rPr>
          <w:color w:val="58595B"/>
          <w:spacing w:val="-5"/>
        </w:rPr>
        <w:t>for.</w:t>
      </w:r>
      <w:r>
        <w:rPr/>
      </w:r>
    </w:p>
    <w:p>
      <w:pPr>
        <w:pStyle w:val="BodyText"/>
        <w:spacing w:line="256" w:lineRule="auto" w:before="21"/>
        <w:ind w:left="100" w:right="379"/>
        <w:jc w:val="left"/>
      </w:pPr>
      <w:r>
        <w:rPr/>
        <w:br w:type="column"/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contracted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Sunshine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Coast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Regional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Council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manage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operations</w:t>
      </w:r>
      <w:r>
        <w:rPr>
          <w:color w:val="58595B"/>
          <w:spacing w:val="8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market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Caloundra’s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Drive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Centre.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/>
      </w:r>
    </w:p>
    <w:p>
      <w:pPr>
        <w:pStyle w:val="BodyText"/>
        <w:spacing w:line="256" w:lineRule="auto"/>
        <w:ind w:left="100" w:right="379"/>
        <w:jc w:val="left"/>
      </w:pPr>
      <w:r>
        <w:rPr>
          <w:color w:val="58595B"/>
          <w:spacing w:val="4"/>
        </w:rPr>
        <w:t>facility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essential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community,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operating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limit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environmental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impact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>
          <w:color w:val="58595B"/>
          <w:spacing w:val="57"/>
        </w:rPr>
        <w:t> </w:t>
      </w:r>
      <w:r>
        <w:rPr>
          <w:color w:val="58595B"/>
          <w:spacing w:val="3"/>
        </w:rPr>
        <w:t>waste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landfill.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Mattress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Recycling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further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reduces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landfill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recycling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timber,</w:t>
      </w:r>
      <w:r>
        <w:rPr>
          <w:color w:val="58595B"/>
          <w:spacing w:val="72"/>
        </w:rPr>
        <w:t> </w:t>
      </w:r>
      <w:r>
        <w:rPr>
          <w:color w:val="58595B"/>
          <w:spacing w:val="3"/>
        </w:rPr>
        <w:t>steel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foam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discarded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mattresses.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Many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items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delivered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Centre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79"/>
        </w:rPr>
        <w:t> </w:t>
      </w:r>
      <w:r>
        <w:rPr>
          <w:color w:val="58595B"/>
          <w:spacing w:val="2"/>
        </w:rPr>
        <w:t>way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market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goods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purchased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extended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upcycled.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Over</w:t>
      </w:r>
      <w:r>
        <w:rPr>
          <w:color w:val="58595B"/>
          <w:spacing w:val="75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hundreds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Recycle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Centre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providing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58595B"/>
          <w:spacing w:val="3"/>
        </w:rPr>
        <w:t>long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term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well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experience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/>
      </w:r>
    </w:p>
    <w:p>
      <w:pPr>
        <w:pStyle w:val="BodyText"/>
        <w:spacing w:line="246" w:lineRule="exact" w:before="19"/>
        <w:ind w:left="100" w:right="0"/>
        <w:jc w:val="left"/>
      </w:pPr>
      <w:r>
        <w:rPr/>
        <w:pict>
          <v:group style="position:absolute;margin-left:1165.459229pt;margin-top:13.132447pt;width:7.65pt;height:6.05pt;mso-position-horizontal-relative:page;mso-position-vertical-relative:paragraph;z-index:-81856" coordorigin="23309,263" coordsize="153,121">
            <v:group style="position:absolute;left:23311;top:266;width:51;height:114" coordorigin="23311,266" coordsize="51,114">
              <v:shape style="position:absolute;left:23311;top:266;width:51;height:114" coordorigin="23311,266" coordsize="51,114" path="m23361,266l23360,266,23360,266,23359,267,23312,293,23311,293,23311,293,23312,294,23312,295,23312,295,23313,295,23359,269,23359,379,23359,380,23360,380,23361,380,23361,380,23362,379,23362,267,23362,267,23361,266xe" filled="false" stroked="true" strokeweight=".2pt" strokecolor="#58595b">
                <v:path arrowok="t"/>
              </v:shape>
            </v:group>
            <v:group style="position:absolute;left:23386;top:265;width:75;height:117" coordorigin="23386,265" coordsize="75,117">
              <v:shape style="position:absolute;left:23386;top:265;width:75;height:117" coordorigin="23386,265" coordsize="75,117" path="m23459,295l23453,274,23433,265,23407,268,23392,279,23387,293,23388,293,23388,293,23389,294,23389,294,23389,293,23399,275,23419,267,23445,272,23456,287,23452,311,23435,320,23403,320,23402,320,23402,321,23402,322,23402,323,23403,323,23433,323,23451,323,23460,334,23460,350,23454,370,23434,379,23407,376,23393,365,23388,352,23388,352,23387,352,23387,352,23386,352,23386,353,23395,372,23413,381,23443,378,23458,367,23458,339,23450,325,23454,318,23459,307,23459,295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goals.</w:t>
      </w:r>
      <w:r>
        <w:rPr/>
      </w:r>
    </w:p>
    <w:p>
      <w:pPr>
        <w:spacing w:line="157" w:lineRule="exact" w:before="0"/>
        <w:ind w:left="0" w:right="178" w:firstLine="0"/>
        <w:jc w:val="right"/>
        <w:rPr>
          <w:rFonts w:ascii="Panton Thin" w:hAnsi="Panton Thin" w:cs="Panton Thin" w:eastAsia="Panton Thin"/>
          <w:sz w:val="16"/>
          <w:szCs w:val="16"/>
        </w:rPr>
      </w:pPr>
      <w:r>
        <w:rPr>
          <w:rFonts w:ascii="Panton Thin"/>
          <w:b w:val="0"/>
          <w:color w:val="939598"/>
          <w:sz w:val="16"/>
        </w:rPr>
        <w:t>social &amp; community</w:t>
      </w:r>
      <w:r>
        <w:rPr>
          <w:rFonts w:ascii="Panton Thin"/>
          <w:b w:val="0"/>
          <w:color w:val="939598"/>
          <w:spacing w:val="39"/>
          <w:sz w:val="16"/>
        </w:rPr>
        <w:t> </w:t>
      </w:r>
      <w:r>
        <w:rPr>
          <w:rFonts w:ascii="Panton Thin"/>
          <w:b w:val="0"/>
          <w:color w:val="58595B"/>
          <w:sz w:val="16"/>
        </w:rPr>
        <w:t>13</w:t>
      </w:r>
      <w:r>
        <w:rPr>
          <w:rFonts w:ascii="Panton Thin"/>
          <w:sz w:val="16"/>
        </w:rPr>
      </w:r>
    </w:p>
    <w:p>
      <w:pPr>
        <w:spacing w:after="0" w:line="157" w:lineRule="exact"/>
        <w:jc w:val="righ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160"/>
          <w:cols w:num="4" w:equalWidth="0">
            <w:col w:w="1677" w:space="2782"/>
            <w:col w:w="3200" w:space="466"/>
            <w:col w:w="3206" w:space="1368"/>
            <w:col w:w="10721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  <w:r>
        <w:rPr/>
        <w:pict>
          <v:group style="position:absolute;margin-left:0pt;margin-top:.000015pt;width:1190.55pt;height:841.9pt;mso-position-horizontal-relative:page;mso-position-vertical-relative:page;z-index:-81112" coordorigin="0,0" coordsize="23811,16838">
            <v:shape style="position:absolute;left:0;top:0;width:23811;height:16838" coordorigin="0,0" coordsize="23811,16838" path="m0,16838l23811,16838,23811,0,0,0,0,16838e" filled="true" fillcolor="#25bcb6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4"/>
          <w:szCs w:val="24"/>
        </w:rPr>
      </w:pPr>
    </w:p>
    <w:p>
      <w:pPr>
        <w:pStyle w:val="Heading1"/>
        <w:tabs>
          <w:tab w:pos="7511" w:val="left" w:leader="none"/>
          <w:tab w:pos="10247" w:val="left" w:leader="none"/>
        </w:tabs>
        <w:spacing w:line="3481" w:lineRule="exact"/>
        <w:ind w:left="339" w:right="0"/>
        <w:jc w:val="left"/>
      </w:pPr>
      <w:r>
        <w:rPr>
          <w:color w:val="FFFFFF"/>
        </w:rPr>
        <w:t>wh</w:t>
      </w:r>
      <w:r>
        <w:rPr>
          <w:color w:val="FFFFFF"/>
          <w:spacing w:val="40"/>
        </w:rPr>
        <w:t>a</w:t>
      </w:r>
      <w:r>
        <w:rPr>
          <w:color w:val="FFFFFF"/>
        </w:rPr>
        <w:t>t</w:t>
        <w:tab/>
      </w:r>
      <w:r>
        <w:rPr>
          <w:color w:val="FFFFFF"/>
          <w:spacing w:val="-76"/>
          <w:w w:val="95"/>
        </w:rPr>
        <w:t>i</w:t>
      </w:r>
      <w:r>
        <w:rPr>
          <w:color w:val="FFFFFF"/>
          <w:w w:val="95"/>
        </w:rPr>
        <w:t>s</w:t>
        <w:tab/>
      </w:r>
      <w:r>
        <w:rPr>
          <w:color w:val="FFFFFF"/>
          <w:spacing w:val="59"/>
        </w:rPr>
        <w:t>o</w:t>
      </w:r>
      <w:r>
        <w:rPr>
          <w:color w:val="FFFFFF"/>
        </w:rPr>
        <w:t>ur</w:t>
      </w:r>
      <w:r>
        <w:rPr/>
      </w:r>
    </w:p>
    <w:p>
      <w:pPr>
        <w:tabs>
          <w:tab w:pos="11678" w:val="left" w:leader="none"/>
        </w:tabs>
        <w:spacing w:line="3512" w:lineRule="exact" w:before="0"/>
        <w:ind w:left="-350" w:right="0" w:firstLine="0"/>
        <w:jc w:val="left"/>
        <w:rPr>
          <w:rFonts w:ascii="Manus" w:hAnsi="Manus" w:cs="Manus" w:eastAsia="Manus"/>
          <w:sz w:val="400"/>
          <w:szCs w:val="400"/>
        </w:rPr>
      </w:pPr>
      <w:r>
        <w:rPr>
          <w:rFonts w:ascii="Manus"/>
          <w:color w:val="FFFFFF"/>
          <w:spacing w:val="240"/>
          <w:sz w:val="400"/>
        </w:rPr>
        <w:t>SO</w:t>
      </w:r>
      <w:r>
        <w:rPr>
          <w:rFonts w:ascii="Manus"/>
          <w:color w:val="FFFFFF"/>
          <w:spacing w:val="160"/>
          <w:sz w:val="400"/>
        </w:rPr>
        <w:t>C</w:t>
      </w:r>
      <w:r>
        <w:rPr>
          <w:rFonts w:ascii="Manus"/>
          <w:color w:val="FFFFFF"/>
          <w:spacing w:val="240"/>
          <w:sz w:val="400"/>
        </w:rPr>
        <w:t>IA</w:t>
      </w:r>
      <w:r>
        <w:rPr>
          <w:rFonts w:ascii="Manus"/>
          <w:color w:val="FFFFFF"/>
          <w:sz w:val="400"/>
        </w:rPr>
        <w:t>L</w:t>
        <w:tab/>
        <w:t>R</w:t>
      </w:r>
      <w:r>
        <w:rPr>
          <w:rFonts w:ascii="Manus"/>
          <w:color w:val="FFFFFF"/>
          <w:spacing w:val="200"/>
          <w:sz w:val="400"/>
        </w:rPr>
        <w:t>E</w:t>
      </w:r>
      <w:r>
        <w:rPr>
          <w:rFonts w:ascii="Manus"/>
          <w:color w:val="FFFFFF"/>
          <w:spacing w:val="440"/>
          <w:sz w:val="400"/>
        </w:rPr>
        <w:t>T</w:t>
      </w:r>
      <w:r>
        <w:rPr>
          <w:rFonts w:ascii="Manus"/>
          <w:color w:val="FFFFFF"/>
          <w:spacing w:val="160"/>
          <w:sz w:val="400"/>
        </w:rPr>
        <w:t>U</w:t>
      </w:r>
      <w:r>
        <w:rPr>
          <w:rFonts w:ascii="Manus"/>
          <w:color w:val="FFFFFF"/>
          <w:sz w:val="400"/>
        </w:rPr>
        <w:t>RN</w:t>
      </w:r>
      <w:r>
        <w:rPr>
          <w:rFonts w:ascii="Manus"/>
          <w:sz w:val="400"/>
        </w:rPr>
      </w:r>
    </w:p>
    <w:p>
      <w:pPr>
        <w:tabs>
          <w:tab w:pos="12050" w:val="left" w:leader="none"/>
        </w:tabs>
        <w:spacing w:line="3599" w:lineRule="exact" w:before="0"/>
        <w:ind w:left="9278" w:right="0" w:firstLine="0"/>
        <w:jc w:val="left"/>
        <w:rPr>
          <w:rFonts w:ascii="Manus" w:hAnsi="Manus" w:cs="Manus" w:eastAsia="Manus"/>
          <w:sz w:val="300"/>
          <w:szCs w:val="300"/>
        </w:rPr>
      </w:pPr>
      <w:r>
        <w:rPr>
          <w:rFonts w:ascii="Manus"/>
          <w:color w:val="FFFFFF"/>
          <w:spacing w:val="60"/>
          <w:sz w:val="300"/>
        </w:rPr>
        <w:t>o</w:t>
      </w:r>
      <w:r>
        <w:rPr>
          <w:rFonts w:ascii="Manus"/>
          <w:color w:val="FFFFFF"/>
          <w:sz w:val="300"/>
        </w:rPr>
        <w:t>n</w:t>
        <w:tab/>
        <w:t>investment?</w:t>
      </w:r>
      <w:r>
        <w:rPr>
          <w:rFonts w:ascii="Manus"/>
          <w:sz w:val="300"/>
        </w:rPr>
      </w:r>
    </w:p>
    <w:p>
      <w:pPr>
        <w:spacing w:after="0" w:line="3599" w:lineRule="exact"/>
        <w:jc w:val="left"/>
        <w:rPr>
          <w:rFonts w:ascii="Manus" w:hAnsi="Manus" w:cs="Manus" w:eastAsia="Manus"/>
          <w:sz w:val="300"/>
          <w:szCs w:val="300"/>
        </w:rPr>
        <w:sectPr>
          <w:pgSz w:w="23820" w:h="16840" w:orient="landscape"/>
          <w:pgMar w:top="1580" w:bottom="280" w:left="0" w:right="0"/>
        </w:sectPr>
      </w:pPr>
    </w:p>
    <w:p>
      <w:pPr>
        <w:tabs>
          <w:tab w:pos="4025" w:val="left" w:leader="none"/>
        </w:tabs>
        <w:spacing w:line="200" w:lineRule="atLeast"/>
        <w:ind w:left="0" w:right="0" w:firstLine="0"/>
        <w:rPr>
          <w:rFonts w:ascii="Manus" w:hAnsi="Manus" w:cs="Manus" w:eastAsia="Manus"/>
          <w:sz w:val="20"/>
          <w:szCs w:val="20"/>
        </w:rPr>
      </w:pPr>
      <w:r>
        <w:rPr/>
        <w:pict>
          <v:shape style="position:absolute;margin-left:0pt;margin-top:.000015pt;width:193.016232pt;height:147.6pt;mso-position-horizontal-relative:page;mso-position-vertical-relative:page;z-index:6328" type="#_x0000_t75" stroked="false">
            <v:imagedata r:id="rId27" o:title=""/>
          </v:shape>
        </w:pict>
      </w:r>
      <w:r>
        <w:rPr/>
        <w:pict>
          <v:shape style="position:absolute;margin-left:0pt;margin-top:155.905014pt;width:192.723855pt;height:155.88pt;mso-position-horizontal-relative:page;mso-position-vertical-relative:page;z-index:6352" type="#_x0000_t75" stroked="false">
            <v:imagedata r:id="rId28" o:title=""/>
          </v:shape>
        </w:pict>
      </w:r>
      <w:r>
        <w:rPr/>
        <w:pict>
          <v:shape style="position:absolute;margin-left:0pt;margin-top:717.164001pt;width:192.756pt;height:124.726pt;mso-position-horizontal-relative:page;mso-position-vertical-relative:page;z-index:6376" type="#_x0000_t75" stroked="false">
            <v:imagedata r:id="rId29" o:title=""/>
          </v:shape>
        </w:pict>
      </w:r>
      <w:r>
        <w:rPr/>
        <w:pict>
          <v:shape style="position:absolute;margin-left:201.259995pt;margin-top:291.02301pt;width:193.088358pt;height:168.48pt;mso-position-horizontal-relative:page;mso-position-vertical-relative:page;z-index:6400" type="#_x0000_t75" stroked="false">
            <v:imagedata r:id="rId30" o:title=""/>
          </v:shape>
        </w:pict>
      </w:r>
      <w:r>
        <w:rPr/>
        <w:pict>
          <v:shape style="position:absolute;margin-left:201.259995pt;margin-top:467.716003pt;width:192.871393pt;height:93.6pt;mso-position-horizontal-relative:page;mso-position-vertical-relative:page;z-index:6424" type="#_x0000_t75" stroked="false">
            <v:imagedata r:id="rId31" o:title=""/>
          </v:shape>
        </w:pict>
      </w:r>
      <w:r>
        <w:rPr/>
        <w:pict>
          <v:shape style="position:absolute;margin-left:201.259995pt;margin-top:569.763pt;width:192.756pt;height:272.127pt;mso-position-horizontal-relative:page;mso-position-vertical-relative:page;z-index:6448" type="#_x0000_t75" stroked="false">
            <v:imagedata r:id="rId32" o:title=""/>
          </v:shape>
        </w:pict>
      </w:r>
      <w:r>
        <w:rPr/>
        <w:pict>
          <v:group style="position:absolute;margin-left:402.519989pt;margin-top:.000015pt;width:788.05pt;height:841.9pt;mso-position-horizontal-relative:page;mso-position-vertical-relative:page;z-index:6472" coordorigin="8050,0" coordsize="15761,16838">
            <v:shape style="position:absolute;left:8050;top:0;width:3855;height:4365" type="#_x0000_t75" stroked="false">
              <v:imagedata r:id="rId33" o:title=""/>
            </v:shape>
            <v:shape style="position:absolute;left:8050;top:4535;width:3855;height:2608" type="#_x0000_t75" stroked="false">
              <v:imagedata r:id="rId34" o:title=""/>
            </v:shape>
            <v:shape style="position:absolute;left:8050;top:7313;width:3855;height:4876" type="#_x0000_t75" stroked="false">
              <v:imagedata r:id="rId35" o:title=""/>
            </v:shape>
            <v:shape style="position:absolute;left:8051;top:12359;width:3855;height:4479" type="#_x0000_t75" stroked="false">
              <v:imagedata r:id="rId36" o:title=""/>
            </v:shape>
            <v:shape style="position:absolute;left:11905;top:0;width:11906;height:16838" type="#_x0000_t75" stroked="false">
              <v:imagedata r:id="rId37" o:title=""/>
            </v:shape>
            <w10:wrap type="none"/>
          </v:group>
        </w:pict>
      </w:r>
      <w:r>
        <w:rPr/>
        <w:tab/>
      </w:r>
      <w:r>
        <w:rPr>
          <w:rFonts w:ascii="Manus"/>
          <w:position w:val="852"/>
          <w:sz w:val="20"/>
        </w:rPr>
        <w:drawing>
          <wp:inline distT="0" distB="0" distL="0" distR="0">
            <wp:extent cx="2448694" cy="3589020"/>
            <wp:effectExtent l="0" t="0" r="0" b="0"/>
            <wp:docPr id="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94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nus"/>
          <w:position w:val="852"/>
          <w:sz w:val="20"/>
        </w:rPr>
      </w:r>
      <w:r>
        <w:rPr>
          <w:rFonts w:ascii="Manus"/>
          <w:sz w:val="20"/>
        </w:rPr>
        <w:drawing>
          <wp:inline distT="0" distB="0" distL="0" distR="0">
            <wp:extent cx="2448593" cy="4933188"/>
            <wp:effectExtent l="0" t="0" r="0" b="0"/>
            <wp:docPr id="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93" cy="49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nus"/>
          <w:sz w:val="20"/>
        </w:rPr>
      </w:r>
    </w:p>
    <w:p>
      <w:pPr>
        <w:spacing w:after="0" w:line="200" w:lineRule="atLeast"/>
        <w:rPr>
          <w:rFonts w:ascii="Manus" w:hAnsi="Manus" w:cs="Manus" w:eastAsia="Manus"/>
          <w:sz w:val="20"/>
          <w:szCs w:val="20"/>
        </w:rPr>
        <w:sectPr>
          <w:pgSz w:w="23820" w:h="1684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388.346008pt;width:192.723855pt;height:155.88pt;mso-position-horizontal-relative:page;mso-position-vertical-relative:page;z-index:6496" type="#_x0000_t75" stroked="false">
            <v:imagedata r:id="rId40" o:title=""/>
          </v:shape>
        </w:pict>
      </w:r>
      <w:r>
        <w:rPr/>
        <w:pict>
          <v:shape style="position:absolute;margin-left:0pt;margin-top:.001015pt;width:192.734687pt;height:379.8pt;mso-position-horizontal-relative:page;mso-position-vertical-relative:page;z-index:6520" type="#_x0000_t75" stroked="false">
            <v:imagedata r:id="rId41" o:title=""/>
          </v:shape>
        </w:pict>
      </w:r>
      <w:r>
        <w:rPr/>
        <w:pict>
          <v:shape style="position:absolute;margin-left:0pt;margin-top:660.629272pt;width:192.756pt;height:181.260742pt;mso-position-horizontal-relative:page;mso-position-vertical-relative:page;z-index:6544" type="#_x0000_t75" stroked="false">
            <v:imagedata r:id="rId42" o:title=""/>
          </v:shape>
        </w:pict>
      </w:r>
      <w:r>
        <w:rPr/>
        <w:pict>
          <v:shape style="position:absolute;margin-left:201.259995pt;margin-top:.001015pt;width:192.94457pt;height:159.84pt;mso-position-horizontal-relative:page;mso-position-vertical-relative:page;z-index:6568" type="#_x0000_t75" stroked="false">
            <v:imagedata r:id="rId43" o:title=""/>
          </v:shape>
        </w:pict>
      </w:r>
      <w:r>
        <w:rPr/>
        <w:pict>
          <v:shape style="position:absolute;margin-left:201.259995pt;margin-top:168.188019pt;width:192.184262pt;height:92.7675pt;mso-position-horizontal-relative:page;mso-position-vertical-relative:page;z-index:6592" type="#_x0000_t75" stroked="false">
            <v:imagedata r:id="rId44" o:title=""/>
          </v:shape>
        </w:pict>
      </w:r>
      <w:r>
        <w:rPr/>
        <w:pict>
          <v:shape style="position:absolute;margin-left:0pt;margin-top:552.755005pt;width:192.871339pt;height:93.6pt;mso-position-horizontal-relative:page;mso-position-vertical-relative:page;z-index:6616" type="#_x0000_t75" stroked="false">
            <v:imagedata r:id="rId45" o:title=""/>
          </v:shape>
        </w:pict>
      </w:r>
      <w:r>
        <w:rPr/>
        <w:pict>
          <v:shape style="position:absolute;margin-left:201.259995pt;margin-top:569.763pt;width:192.756pt;height:272.127pt;mso-position-horizontal-relative:page;mso-position-vertical-relative:page;z-index:6640" type="#_x0000_t75" stroked="false">
            <v:imagedata r:id="rId46" o:title=""/>
          </v:shape>
        </w:pict>
      </w:r>
      <w:r>
        <w:rPr/>
        <w:pict>
          <v:group style="position:absolute;margin-left:402.519989pt;margin-top:.000015pt;width:385.55pt;height:841.9pt;mso-position-horizontal-relative:page;mso-position-vertical-relative:page;z-index:6664" coordorigin="8050,0" coordsize="7711,16838">
            <v:shape style="position:absolute;left:8050;top:17;width:3855;height:2024" type="#_x0000_t75" stroked="false">
              <v:imagedata r:id="rId47" o:title=""/>
            </v:shape>
            <v:shape style="position:absolute;left:8050;top:2211;width:3855;height:7200" type="#_x0000_t75" stroked="false">
              <v:imagedata r:id="rId48" o:title=""/>
            </v:shape>
            <v:shape style="position:absolute;left:11905;top:0;width:3855;height:4365" type="#_x0000_t75" stroked="false">
              <v:imagedata r:id="rId49" o:title=""/>
            </v:shape>
            <v:shape style="position:absolute;left:11905;top:4535;width:3855;height:1871" type="#_x0000_t75" stroked="false">
              <v:imagedata r:id="rId50" o:title=""/>
            </v:shape>
            <v:shape style="position:absolute;left:8050;top:9581;width:3855;height:4649" type="#_x0000_t75" stroked="false">
              <v:imagedata r:id="rId51" o:title=""/>
            </v:shape>
            <v:shape style="position:absolute;left:11905;top:6576;width:3855;height:5613" type="#_x0000_t75" stroked="false">
              <v:imagedata r:id="rId52" o:title=""/>
            </v:shape>
            <v:shape style="position:absolute;left:8050;top:14400;width:3855;height:2438" type="#_x0000_t75" stroked="false">
              <v:imagedata r:id="rId53" o:title=""/>
            </v:shape>
            <v:shape style="position:absolute;left:11905;top:12359;width:3855;height:4479" type="#_x0000_t75" stroked="false">
              <v:imagedata r:id="rId54" o:title=""/>
            </v:shape>
            <w10:wrap type="none"/>
          </v:group>
        </w:pict>
      </w:r>
      <w:r>
        <w:rPr/>
        <w:pict>
          <v:shape style="position:absolute;margin-left:997.794983pt;margin-top:.000015pt;width:192.755049pt;height:147.401pt;mso-position-horizontal-relative:page;mso-position-vertical-relative:page;z-index:6688" type="#_x0000_t75" stroked="false">
            <v:imagedata r:id="rId55" o:title=""/>
          </v:shape>
        </w:pict>
      </w:r>
      <w:r>
        <w:rPr/>
        <w:pict>
          <v:shape style="position:absolute;margin-left:997.794983pt;margin-top:552.755005pt;width:192.755049pt;height:155.906pt;mso-position-horizontal-relative:page;mso-position-vertical-relative:page;z-index:6712" type="#_x0000_t75" stroked="false">
            <v:imagedata r:id="rId56" o:title=""/>
          </v:shape>
        </w:pict>
      </w:r>
      <w:r>
        <w:rPr/>
        <w:pict>
          <v:shape style="position:absolute;margin-left:997.794983pt;margin-top:155.905014pt;width:192.755049pt;height:388.346pt;mso-position-horizontal-relative:page;mso-position-vertical-relative:page;z-index:6736" type="#_x0000_t75" stroked="false">
            <v:imagedata r:id="rId57" o:title=""/>
          </v:shape>
        </w:pict>
      </w:r>
      <w:r>
        <w:rPr/>
        <w:pict>
          <v:shape style="position:absolute;margin-left:997.794983pt;margin-top:717.164001pt;width:192.755049pt;height:124.726pt;mso-position-horizontal-relative:page;mso-position-vertical-relative:page;z-index:6760" type="#_x0000_t75" stroked="false">
            <v:imagedata r:id="rId58" o:title=""/>
          </v:shape>
        </w:pict>
      </w:r>
      <w:r>
        <w:rPr/>
        <w:pict>
          <v:shape style="position:absolute;margin-left:796.534973pt;margin-top:.000015pt;width:192.810582pt;height:282.6pt;mso-position-horizontal-relative:page;mso-position-vertical-relative:page;z-index:6784" type="#_x0000_t75" stroked="false">
            <v:imagedata r:id="rId59" o:title=""/>
          </v:shape>
        </w:pict>
      </w:r>
      <w:r>
        <w:rPr/>
        <w:pict>
          <v:shape style="position:absolute;margin-left:796.534973pt;margin-top:291.02301pt;width:193.088358pt;height:168.48pt;mso-position-horizontal-relative:page;mso-position-vertical-relative:page;z-index:6808" type="#_x0000_t75" stroked="false">
            <v:imagedata r:id="rId60" o:title=""/>
          </v:shape>
        </w:pict>
      </w:r>
      <w:r>
        <w:rPr/>
        <w:pict>
          <v:shape style="position:absolute;margin-left:796.534973pt;margin-top:467.716003pt;width:192.871393pt;height:93.6pt;mso-position-horizontal-relative:page;mso-position-vertical-relative:page;z-index:6832" type="#_x0000_t75" stroked="false">
            <v:imagedata r:id="rId61" o:title=""/>
          </v:shape>
        </w:pict>
      </w:r>
      <w:r>
        <w:rPr/>
        <w:pict>
          <v:shape style="position:absolute;margin-left:796.534973pt;margin-top:569.763pt;width:192.756pt;height:272.127pt;mso-position-horizontal-relative:page;mso-position-vertical-relative:page;z-index:6856" type="#_x0000_t75" stroked="false">
            <v:imagedata r:id="rId6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40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49809" cy="3698748"/>
            <wp:effectExtent l="0" t="0" r="0" b="0"/>
            <wp:docPr id="1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09" cy="36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23820" w:h="1684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23820" w:h="16840" w:orient="landscape"/>
          <w:pgMar w:top="240" w:bottom="0" w:left="240" w:right="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0"/>
          <w:szCs w:val="60"/>
        </w:rPr>
      </w:pPr>
    </w:p>
    <w:p>
      <w:pPr>
        <w:pStyle w:val="Heading3"/>
        <w:spacing w:line="253" w:lineRule="auto" w:before="478"/>
        <w:ind w:left="1538" w:right="0" w:hanging="645"/>
        <w:jc w:val="left"/>
      </w:pPr>
      <w:r>
        <w:rPr/>
        <w:pict>
          <v:shape style="position:absolute;margin-left:56.693001pt;margin-top:-538.477783pt;width:521.574724pt;height:540.379pt;mso-position-horizontal-relative:page;mso-position-vertical-relative:paragraph;z-index:6928" type="#_x0000_t75" stroked="false">
            <v:imagedata r:id="rId64" o:title=""/>
          </v:shape>
        </w:pict>
      </w:r>
      <w:r>
        <w:rPr/>
        <w:pict>
          <v:group style="position:absolute;margin-left:56.578705pt;margin-top:66.540337pt;width:20.6pt;height:30pt;mso-position-horizontal-relative:page;mso-position-vertical-relative:paragraph;z-index:-80128" coordorigin="1132,1331" coordsize="412,600">
            <v:group style="position:absolute;left:1162;top:1368;width:352;height:442" coordorigin="1162,1368" coordsize="352,442">
              <v:shape style="position:absolute;left:1162;top:1368;width:352;height:442" coordorigin="1162,1368" coordsize="352,442" path="m1199,1464l1217,1523,1256,1570,1240,1582,1194,1620,1165,1674,1162,1698,1164,1723,1195,1781,1252,1809,1270,1809,1336,1795,1390,1761,1411,1743,1499,1800,1501,1801,1502,1802,1505,1802,1510,1802,1512,1802,1513,1801,1511,1799,1433,1725,1478,1681,1479,1680,1479,1678,1478,1677,1476,1675,1475,1674,1473,1674,1472,1675,1426,1719,1281,1582,1287,1579,1314,1568,1371,1534,1400,1465,1397,1444,1364,1390,1299,1368,1274,1370,1219,1405,1201,1444,1199,1464xe" filled="false" stroked="true" strokeweight="3pt" strokecolor="#8dc63f">
                <v:path arrowok="t"/>
              </v:shape>
            </v:group>
            <v:group style="position:absolute;left:1208;top:1378;width:183;height:199" coordorigin="1208,1378" coordsize="183,199">
              <v:shape style="position:absolute;left:1208;top:1378;width:183;height:199" coordorigin="1208,1378" coordsize="183,199" path="m1391,1464l1371,1522,1320,1556,1275,1576,1261,1562,1222,1514,1208,1476,1210,1451,1242,1396,1281,1378,1309,1379,1370,1410,1391,1464xe" filled="false" stroked="true" strokeweight="3pt" strokecolor="#8dc63f">
                <v:path arrowok="t"/>
              </v:shape>
            </v:group>
            <v:group style="position:absolute;left:1171;top:1585;width:249;height:217" coordorigin="1171,1585" coordsize="249,217">
              <v:shape style="position:absolute;left:1171;top:1585;width:249;height:217" coordorigin="1171,1585" coordsize="249,217" path="m1272,1585l1419,1725,1395,1746,1373,1763,1320,1793,1275,1802,1251,1800,1194,1768,1171,1708,1173,1683,1200,1628,1252,1594,1272,1585xe" filled="false" stroked="true" strokeweight="3pt" strokecolor="#8dc63f">
                <v:path arrowok="t"/>
              </v:shape>
              <v:shape style="position:absolute;left:1132;top:1331;width:412;height:600" type="#_x0000_t202" filled="false" stroked="false">
                <v:textbox inset="0,0,0,0">
                  <w:txbxContent>
                    <w:p>
                      <w:pPr>
                        <w:spacing w:line="600" w:lineRule="exact" w:before="0"/>
                        <w:ind w:left="2" w:right="0" w:firstLine="0"/>
                        <w:jc w:val="left"/>
                        <w:rPr>
                          <w:rFonts w:ascii="Panton Thin" w:hAnsi="Panton Thin" w:cs="Panton Thin" w:eastAsia="Panton Thin"/>
                          <w:sz w:val="60"/>
                          <w:szCs w:val="60"/>
                        </w:rPr>
                      </w:pPr>
                      <w:r>
                        <w:rPr>
                          <w:rFonts w:ascii="Panton Thin"/>
                          <w:b w:val="0"/>
                          <w:color w:val="8DC63F"/>
                          <w:sz w:val="60"/>
                        </w:rPr>
                        <w:t>&amp;</w:t>
                      </w:r>
                      <w:r>
                        <w:rPr>
                          <w:rFonts w:ascii="Panton Thi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89.002899pt;margin-top:71.199997pt;width:9.7pt;height:19.350pt;mso-position-horizontal-relative:page;mso-position-vertical-relative:paragraph;z-index:-80104" coordorigin="1780,1424" coordsize="194,387">
            <v:shape style="position:absolute;left:1780;top:1424;width:194;height:387" coordorigin="1780,1424" coordsize="194,387" path="m1862,1424l1859,1424,1857,1424,1856,1425,1856,1426,1856,1496,1782,1496,1781,1496,1780,1497,1780,1498,1780,1501,1780,1503,1781,1504,1782,1504,1856,1504,1856,1698,1858,1729,1881,1788,1941,1809,1971,1810,1972,1810,1972,1808,1972,1804,1972,1803,1971,1802,1970,1802,1940,1801,1883,1778,1865,1711,1865,1504,1971,1504,1973,1504,1973,1503,1973,1501,1973,1498,1973,1497,1973,1496,1971,1496,1865,1496,1865,1426,1865,1425,1864,1424,1862,1424xe" filled="false" stroked="true" strokeweight="3.0pt" strokecolor="#8dc63f">
              <v:path arrowok="t"/>
            </v:shape>
            <w10:wrap type="none"/>
          </v:group>
        </w:pict>
      </w:r>
      <w:r>
        <w:rPr/>
        <w:pict>
          <v:group style="position:absolute;margin-left:102.412598pt;margin-top:72.879997pt;width:26.1pt;height:19.150pt;mso-position-horizontal-relative:page;mso-position-vertical-relative:paragraph;z-index:-80080" coordorigin="2048,1458" coordsize="522,383">
            <v:group style="position:absolute;left:2078;top:1488;width:148;height:315" coordorigin="2078,1488" coordsize="148,315">
              <v:shape style="position:absolute;left:2078;top:1488;width:148;height:315" coordorigin="2078,1488" coordsize="148,315" path="m2205,1488l2136,1495,2078,1535,2078,1800,2078,1801,2079,1802,2081,1802,2084,1802,2086,1802,2087,1801,2087,1800,2087,1539,2087,1528,2088,1521,2152,1500,2223,1495,2225,1495,2226,1495,2226,1493,2226,1490,2226,1488,2225,1488,2223,1488,2205,1488xe" filled="false" stroked="true" strokeweight="3pt" strokecolor="#8dc63f">
                <v:path arrowok="t"/>
              </v:shape>
            </v:group>
            <v:group style="position:absolute;left:2304;top:1490;width:236;height:321" coordorigin="2304,1490" coordsize="236,321">
              <v:shape style="position:absolute;left:2304;top:1490;width:236;height:321" coordorigin="2304,1490" coordsize="236,321" path="m2313,1551l2312,1554,2312,1554,2314,1555,2318,1556,2319,1557,2320,1556,2321,1555,2331,1538,2400,1498,2424,1495,2457,1498,2515,1531,2532,1589,2532,1641,2522,1640,2506,1638,2433,1633,2372,1638,2318,1666,2304,1702,2305,1727,2340,1794,2416,1810,2444,1810,2516,1796,2540,1602,2539,1580,2519,1522,2459,1490,2429,1490,2361,1504,2313,1551,2313,1551xe" filled="false" stroked="true" strokeweight="3pt" strokecolor="#8dc63f">
                <v:path arrowok="t"/>
              </v:shape>
            </v:group>
            <v:group style="position:absolute;left:2312;top:1641;width:220;height:162" coordorigin="2312,1641" coordsize="220,162">
              <v:shape style="position:absolute;left:2312;top:1641;width:220;height:162" coordorigin="2312,1641" coordsize="220,162" path="m2532,1649l2532,1761,2532,1778,2529,1782,2461,1801,2438,1802,2400,1801,2332,1779,2312,1732,2314,1706,2361,1649,2414,1641,2444,1641,2511,1646,2532,1649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2.562302pt;margin-top:68.110001pt;width:3.85pt;height:23.5pt;mso-position-horizontal-relative:page;mso-position-vertical-relative:paragraph;z-index:-80056" coordorigin="2651,1362" coordsize="77,470">
            <v:group style="position:absolute;left:2681;top:1392;width:17;height:17" coordorigin="2681,1392" coordsize="17,17">
              <v:shape style="position:absolute;left:2681;top:1392;width:17;height:17" coordorigin="2681,1392" coordsize="17,17" path="m2691,1392l2688,1392,2683,1392,2681,1394,2681,1399,2681,1402,2681,1408,2683,1409,2688,1409,2691,1409,2696,1409,2698,1407,2698,1402,2698,1399,2698,1394,2696,1392,2691,1392xe" filled="false" stroked="true" strokeweight="3pt" strokecolor="#8dc63f">
                <v:path arrowok="t"/>
              </v:shape>
            </v:group>
            <v:group style="position:absolute;left:2685;top:1496;width:9;height:306" coordorigin="2685,1496" coordsize="9,306">
              <v:shape style="position:absolute;left:2685;top:1496;width:9;height:306" coordorigin="2685,1496" coordsize="9,306" path="m2691,1496l2688,1496,2686,1496,2685,1497,2685,1498,2685,1800,2685,1801,2686,1802,2688,1802,2691,1802,2693,1802,2694,1801,2694,1800,2694,1498,2694,1497,2693,1496,2691,1496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161804pt;margin-top:74.380035pt;width:12pt;height:15.75pt;mso-position-horizontal-relative:page;mso-position-vertical-relative:paragraph;z-index:-80032" coordorigin="2843,1488" coordsize="240,315">
            <v:shape style="position:absolute;left:2843;top:1488;width:240;height:315" coordorigin="2843,1488" coordsize="240,315" path="m2865,1507l2848,1515,2843,1521,2843,1539,2843,1800,2843,1801,2844,1802,2846,1802,2849,1802,2851,1802,2852,1801,2852,1800,2852,1539,2852,1528,2853,1521,2917,1500,2964,1495,2993,1497,3051,1525,3074,1584,3075,1800,3075,1801,3075,1802,3077,1802,3081,1802,3083,1802,3083,1801,3083,1800,3083,1602,3082,1576,3056,1518,2998,1490,2971,1488,2944,1489,2921,1491,2901,1495,2884,1500,2870,1505,2865,1507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159.861603pt;margin-top:68.110001pt;width:3.85pt;height:23.5pt;mso-position-horizontal-relative:page;mso-position-vertical-relative:paragraph;z-index:-80008" coordorigin="3197,1362" coordsize="77,470">
            <v:group style="position:absolute;left:3227;top:1392;width:17;height:17" coordorigin="3227,1392" coordsize="17,17">
              <v:shape style="position:absolute;left:3227;top:1392;width:17;height:17" coordorigin="3227,1392" coordsize="17,17" path="m3237,1392l3234,1392,3229,1392,3227,1394,3227,1399,3227,1402,3227,1408,3229,1409,3234,1409,3237,1409,3242,1409,3244,1407,3244,1402,3244,1399,3244,1394,3242,1392,3237,1392xe" filled="false" stroked="true" strokeweight="3pt" strokecolor="#8dc63f">
                <v:path arrowok="t"/>
              </v:shape>
            </v:group>
            <v:group style="position:absolute;left:3231;top:1496;width:9;height:306" coordorigin="3231,1496" coordsize="9,306">
              <v:shape style="position:absolute;left:3231;top:1496;width:9;height:306" coordorigin="3231,1496" coordsize="9,306" path="m3237,1496l3234,1496,3232,1496,3231,1497,3231,1498,3231,1800,3231,1801,3232,1802,3234,1802,3237,1802,3239,1802,3240,1801,3240,1800,3240,1498,3240,1497,3239,1496,3237,1496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9.461105pt;margin-top:74.380035pt;width:12pt;height:15.75pt;mso-position-horizontal-relative:page;mso-position-vertical-relative:paragraph;z-index:-79984" coordorigin="3389,1488" coordsize="240,315">
            <v:shape style="position:absolute;left:3389;top:1488;width:240;height:315" coordorigin="3389,1488" coordsize="240,315" path="m3411,1507l3394,1515,3389,1521,3389,1539,3389,1800,3389,1801,3390,1802,3392,1802,3395,1802,3397,1802,3398,1801,3398,1800,3398,1539,3398,1528,3399,1521,3463,1500,3510,1495,3539,1497,3597,1525,3620,1584,3621,1800,3621,1801,3621,1802,3623,1802,3627,1802,3629,1802,3629,1801,3629,1800,3629,1602,3628,1576,3602,1518,3544,1490,3517,1488,3490,1489,3467,1491,3447,1495,3430,1500,3416,1505,3411,1507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186.830902pt;margin-top:72.911964pt;width:15pt;height:26.45pt;mso-position-horizontal-relative:page;mso-position-vertical-relative:paragraph;z-index:-79960" coordorigin="3737,1458" coordsize="300,529">
            <v:group style="position:absolute;left:3767;top:1488;width:240;height:469" coordorigin="3767,1488" coordsize="240,469">
              <v:shape style="position:absolute;left:3767;top:1488;width:240;height:469" coordorigin="3767,1488" coordsize="240,469" path="m3767,1606l3767,1697,3768,1722,3793,1781,3852,1809,3884,1808,3957,1798,3995,1785,3998,1829,3985,1898,3942,1940,3893,1949,3865,1948,3808,1922,3779,1880,3776,1881,3774,1882,3772,1883,3771,1884,3773,1886,3782,1904,3793,1919,3807,1933,3824,1944,3844,1952,3867,1957,3898,1956,3965,1933,4004,1865,4007,1537,4002,1517,3931,1491,3909,1488,3878,1489,3809,1510,3769,1576,3767,1599,3767,1606xe" filled="false" stroked="true" strokeweight="3pt" strokecolor="#8dc63f">
                <v:path arrowok="t"/>
              </v:shape>
            </v:group>
            <v:group style="position:absolute;left:3775;top:1497;width:224;height:306" coordorigin="3775,1497" coordsize="224,306">
              <v:shape style="position:absolute;left:3775;top:1497;width:224;height:306" coordorigin="3775,1497" coordsize="224,306" path="m3980,1512l3996,1519,3998,1522,3998,1537,3998,1774,3936,1796,3883,1803,3855,1801,3797,1772,3776,1711,3775,1606,3777,1580,3803,1523,3863,1497,3894,1497,3957,1505,3980,1512xe" filled="false" stroked="true" strokeweight="3pt" strokecolor="#8dc63f">
                <v:path arrowok="t"/>
              </v:shape>
            </v:group>
            <w10:wrap type="none"/>
          </v:group>
        </w:pict>
      </w:r>
      <w:r>
        <w:rPr>
          <w:b w:val="0"/>
          <w:color w:val="8DC63F"/>
          <w:spacing w:val="60"/>
        </w:rPr>
        <w:t>educ</w:t>
      </w:r>
      <w:r>
        <w:rPr>
          <w:b w:val="0"/>
          <w:color w:val="8DC63F"/>
          <w:spacing w:val="55"/>
        </w:rPr>
        <w:t>a</w:t>
      </w:r>
      <w:r>
        <w:rPr>
          <w:b w:val="0"/>
          <w:color w:val="8DC63F"/>
          <w:spacing w:val="60"/>
        </w:rPr>
        <w:t>tio</w:t>
      </w:r>
      <w:r>
        <w:rPr>
          <w:b w:val="0"/>
          <w:color w:val="8DC63F"/>
        </w:rPr>
        <w:t>n</w:t>
      </w:r>
      <w:r>
        <w:rPr>
          <w:b w:val="0"/>
          <w:color w:val="8DC63F"/>
          <w:spacing w:val="857"/>
        </w:rPr>
        <w:t> </w:t>
      </w:r>
      <w:r>
        <w:rPr>
          <w:b w:val="0"/>
          <w:color w:val="8DC63F"/>
          <w:spacing w:val="60"/>
        </w:rPr>
        <w:t>t</w:t>
      </w:r>
      <w:r>
        <w:rPr>
          <w:b w:val="0"/>
          <w:color w:val="8DC63F"/>
          <w:spacing w:val="43"/>
        </w:rPr>
        <w:t>r</w:t>
      </w:r>
      <w:r>
        <w:rPr>
          <w:b w:val="0"/>
          <w:color w:val="8DC63F"/>
          <w:spacing w:val="60"/>
        </w:rPr>
        <w:t>ainin</w:t>
      </w:r>
      <w:r>
        <w:rPr>
          <w:b w:val="0"/>
          <w:color w:val="8DC63F"/>
        </w:rPr>
        <w:t>g</w:t>
      </w:r>
      <w:r>
        <w:rPr>
          <w:b w:val="0"/>
          <w:color w:val="8DC63F"/>
          <w:spacing w:val="-93"/>
        </w:rPr>
        <w:t> 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spacing w:line="60" w:lineRule="atLeast"/>
        <w:ind w:left="86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8dc63f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272" w:lineRule="auto" w:before="508"/>
        <w:ind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"/>
        </w:rPr>
        <w:t>STEPS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Education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</w:rPr>
        <w:t>&amp;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-20"/>
        </w:rPr>
        <w:t>T</w:t>
      </w:r>
      <w:r>
        <w:rPr>
          <w:rFonts w:ascii="Panton Thin"/>
          <w:b w:val="0"/>
          <w:color w:val="58595B"/>
          <w:spacing w:val="-1"/>
        </w:rPr>
        <w:t>r</w:t>
      </w:r>
      <w:r>
        <w:rPr>
          <w:rFonts w:ascii="Panton Thin"/>
          <w:b w:val="0"/>
          <w:color w:val="58595B"/>
          <w:spacing w:val="5"/>
        </w:rPr>
        <w:t>ainin</w:t>
      </w:r>
      <w:r>
        <w:rPr>
          <w:rFonts w:ascii="Panton Thin"/>
          <w:b w:val="0"/>
          <w:color w:val="58595B"/>
        </w:rPr>
        <w:t>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design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deliver</w:t>
      </w:r>
      <w:r>
        <w:rPr>
          <w:rFonts w:ascii="Panton Thin"/>
          <w:b w:val="0"/>
          <w:color w:val="58595B"/>
          <w:spacing w:val="49"/>
        </w:rPr>
        <w:t> </w:t>
      </w:r>
      <w:r>
        <w:rPr>
          <w:rFonts w:ascii="Panton Thin"/>
          <w:b w:val="0"/>
          <w:color w:val="58595B"/>
          <w:spacing w:val="3"/>
        </w:rPr>
        <w:t>training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solutions</w:t>
      </w:r>
      <w:r>
        <w:rPr>
          <w:rFonts w:ascii="Panton Thin"/>
          <w:b w:val="0"/>
          <w:color w:val="58595B"/>
          <w:spacing w:val="5"/>
        </w:rPr>
        <w:t> </w:t>
      </w:r>
      <w:r>
        <w:rPr>
          <w:rFonts w:ascii="Panton Thin"/>
          <w:b w:val="0"/>
          <w:color w:val="58595B"/>
          <w:spacing w:val="3"/>
        </w:rPr>
        <w:t>that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meet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1"/>
        </w:rPr>
        <w:t>real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market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needs.</w:t>
      </w:r>
      <w:r>
        <w:rPr>
          <w:rFonts w:ascii="Panton Thin"/>
        </w:rPr>
      </w:r>
    </w:p>
    <w:p>
      <w:pPr>
        <w:pStyle w:val="BodyText"/>
        <w:spacing w:line="256" w:lineRule="auto" w:before="91"/>
        <w:ind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focus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partnerships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flexible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delivery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successful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3"/>
        </w:rPr>
        <w:t>employers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believe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  <w:r>
        <w:rPr/>
        <w:br w:type="column"/>
      </w:r>
      <w:r>
        <w:rPr>
          <w:rFonts w:ascii="DINOT"/>
          <w:sz w:val="22"/>
        </w:rPr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11"/>
        <w:rPr>
          <w:rFonts w:ascii="DINOT" w:hAnsi="DINOT" w:cs="DINOT" w:eastAsia="DINOT"/>
          <w:sz w:val="17"/>
          <w:szCs w:val="17"/>
        </w:rPr>
      </w:pPr>
    </w:p>
    <w:p>
      <w:pPr>
        <w:pStyle w:val="BodyText"/>
        <w:spacing w:line="256" w:lineRule="auto"/>
        <w:ind w:left="563" w:right="0"/>
        <w:jc w:val="left"/>
      </w:pPr>
      <w:r>
        <w:rPr>
          <w:color w:val="58595B"/>
          <w:spacing w:val="3"/>
        </w:rPr>
        <w:t>addressing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can</w:t>
      </w:r>
      <w:r>
        <w:rPr>
          <w:color w:val="58595B"/>
          <w:spacing w:val="47"/>
        </w:rPr>
        <w:t> </w:t>
      </w:r>
      <w:r>
        <w:rPr>
          <w:color w:val="58595B"/>
          <w:spacing w:val="3"/>
        </w:rPr>
        <w:t>positively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contribute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economic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future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whole.</w:t>
      </w:r>
      <w:r>
        <w:rPr/>
      </w:r>
    </w:p>
    <w:p>
      <w:pPr>
        <w:pStyle w:val="BodyText"/>
        <w:spacing w:line="240" w:lineRule="auto" w:before="113"/>
        <w:ind w:left="563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geographic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areas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/>
      </w:r>
    </w:p>
    <w:p>
      <w:pPr>
        <w:pStyle w:val="BodyText"/>
        <w:spacing w:line="256" w:lineRule="auto" w:before="19"/>
        <w:ind w:left="563" w:right="104"/>
        <w:jc w:val="left"/>
      </w:pP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position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innovators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field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>
          <w:color w:val="58595B"/>
          <w:spacing w:val="55"/>
        </w:rPr>
        <w:t> </w:t>
      </w:r>
      <w:r>
        <w:rPr>
          <w:color w:val="58595B"/>
          <w:spacing w:val="4"/>
        </w:rPr>
        <w:t>customised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responsive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563" w:right="30"/>
        <w:jc w:val="left"/>
      </w:pPr>
      <w:r>
        <w:rPr>
          <w:color w:val="58595B"/>
          <w:spacing w:val="3"/>
        </w:rPr>
        <w:t>environments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broad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range</w:t>
      </w:r>
      <w:r>
        <w:rPr>
          <w:color w:val="58595B"/>
          <w:spacing w:val="49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industries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support.</w:t>
      </w:r>
      <w:r>
        <w:rPr/>
      </w:r>
    </w:p>
    <w:p>
      <w:pPr>
        <w:pStyle w:val="BodyText"/>
        <w:spacing w:line="256" w:lineRule="auto" w:before="113"/>
        <w:ind w:left="563" w:right="30"/>
        <w:jc w:val="left"/>
      </w:pP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success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isn’t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measured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number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graduates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pStyle w:val="BodyText"/>
        <w:spacing w:line="256" w:lineRule="auto"/>
        <w:ind w:left="563" w:right="30"/>
        <w:jc w:val="left"/>
      </w:pPr>
      <w:r>
        <w:rPr>
          <w:color w:val="58595B"/>
          <w:spacing w:val="3"/>
        </w:rPr>
        <w:t>doors,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but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36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solutions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/>
      </w:r>
    </w:p>
    <w:p>
      <w:pPr>
        <w:pStyle w:val="BodyText"/>
        <w:spacing w:line="240" w:lineRule="auto"/>
        <w:ind w:left="563" w:right="0"/>
        <w:jc w:val="left"/>
      </w:pPr>
      <w:r>
        <w:rPr/>
        <w:pict>
          <v:group style="position:absolute;margin-left:1165.675659pt;margin-top:43.892796pt;width:7.2pt;height:5.95pt;mso-position-horizontal-relative:page;mso-position-vertical-relative:paragraph;z-index:-80464" coordorigin="23314,878" coordsize="144,119">
            <v:group style="position:absolute;left:23316;top:880;width:75;height:115" coordorigin="23316,880" coordsize="75,115">
              <v:shape style="position:absolute;left:23316;top:880;width:75;height:115" coordorigin="23316,880" coordsize="75,115" path="m23316,904l23316,905,23316,905,23317,906,23317,906,23318,906,23318,905,23330,888,23349,881,23374,887,23387,902,23382,927,23368,940,23341,951,23324,962,23316,976,23316,994,23316,994,23316,994,23316,994,23390,994,23390,994,23390,994,23390,993,23390,992,23390,992,23318,992,23318,982,23326,963,23344,953,23367,943,23383,932,23390,913,23384,892,23366,880,23340,882,23324,891,23316,904xe" filled="false" stroked="true" strokeweight=".2pt" strokecolor="#58595b">
                <v:path arrowok="t"/>
              </v:shape>
            </v:group>
            <v:group style="position:absolute;left:23405;top:881;width:51;height:114" coordorigin="23405,881" coordsize="51,114">
              <v:shape style="position:absolute;left:23405;top:881;width:51;height:114" coordorigin="23405,881" coordsize="51,114" path="m23454,881l23454,881,23453,881,23453,881,23405,907,23405,907,23405,908,23405,908,23406,909,23406,910,23406,909,23453,884,23453,994,23453,994,23453,994,23454,994,23455,994,23455,994,23455,881,23455,881,23454,881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color w:val="58595B"/>
          <w:spacing w:val="3"/>
        </w:rPr>
        <w:t>offer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with.</w:t>
      </w:r>
      <w:r>
        <w:rPr/>
      </w:r>
    </w:p>
    <w:p>
      <w:pPr>
        <w:pStyle w:val="Heading3"/>
        <w:tabs>
          <w:tab w:pos="2126" w:val="left" w:leader="none"/>
          <w:tab w:pos="3519" w:val="left" w:leader="none"/>
        </w:tabs>
        <w:spacing w:line="253" w:lineRule="auto" w:before="7"/>
        <w:ind w:left="896" w:right="1537"/>
        <w:jc w:val="left"/>
      </w:pPr>
      <w:r>
        <w:rPr/>
        <w:br w:type="column"/>
      </w:r>
      <w:r>
        <w:rPr>
          <w:b w:val="0"/>
          <w:color w:val="8DC63F"/>
          <w:spacing w:val="56"/>
        </w:rPr>
        <w:t>w</w:t>
      </w:r>
      <w:r>
        <w:rPr>
          <w:b w:val="0"/>
          <w:color w:val="8DC63F"/>
          <w:spacing w:val="60"/>
        </w:rPr>
        <w:t>orkin</w:t>
      </w:r>
      <w:r>
        <w:rPr>
          <w:b w:val="0"/>
          <w:color w:val="8DC63F"/>
        </w:rPr>
        <w:t>g</w:t>
        <w:tab/>
      </w:r>
      <w:r>
        <w:rPr>
          <w:b w:val="0"/>
          <w:color w:val="8DC63F"/>
          <w:spacing w:val="60"/>
        </w:rPr>
        <w:t>o</w:t>
      </w:r>
      <w:r>
        <w:rPr>
          <w:b w:val="0"/>
          <w:color w:val="8DC63F"/>
        </w:rPr>
        <w:t>n</w:t>
      </w:r>
      <w:r>
        <w:rPr>
          <w:b w:val="0"/>
          <w:color w:val="8DC63F"/>
          <w:spacing w:val="739"/>
        </w:rPr>
        <w:t> </w:t>
      </w:r>
      <w:r>
        <w:rPr>
          <w:b w:val="0"/>
          <w:color w:val="8DC63F"/>
          <w:spacing w:val="57"/>
          <w:w w:val="95"/>
        </w:rPr>
        <w:t>th</w:t>
      </w:r>
      <w:r>
        <w:rPr>
          <w:b w:val="0"/>
          <w:color w:val="8DC63F"/>
          <w:w w:val="95"/>
        </w:rPr>
        <w:t>e</w:t>
        <w:tab/>
      </w:r>
      <w:r>
        <w:rPr>
          <w:b w:val="0"/>
          <w:color w:val="8DC63F"/>
          <w:spacing w:val="60"/>
        </w:rPr>
        <w:t>lan</w:t>
      </w:r>
      <w:r>
        <w:rPr>
          <w:b w:val="0"/>
          <w:color w:val="8DC63F"/>
        </w:rPr>
        <w:t>d</w:t>
      </w:r>
      <w:r>
        <w:rPr>
          <w:b w:val="0"/>
          <w:color w:val="8DC63F"/>
          <w:spacing w:val="-93"/>
        </w:rPr>
        <w:t> 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"/>
        <w:rPr>
          <w:rFonts w:ascii="Panton Thin" w:hAnsi="Panton Thin" w:cs="Panton Thin" w:eastAsia="Panton Thin"/>
          <w:b w:val="0"/>
          <w:bCs w:val="0"/>
          <w:sz w:val="13"/>
          <w:szCs w:val="13"/>
        </w:rPr>
      </w:pPr>
    </w:p>
    <w:p>
      <w:pPr>
        <w:spacing w:line="60" w:lineRule="atLeast"/>
        <w:ind w:left="866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58.15pt;height:3pt;mso-position-horizontal-relative:char;mso-position-vertical-relative:line" coordorigin="0,0" coordsize="1163,60">
            <v:group style="position:absolute;left:30;top:30;width:1103;height:2" coordorigin="30,30" coordsize="1103,2">
              <v:shape style="position:absolute;left:30;top:30;width:1103;height:2" coordorigin="30,30" coordsize="1103,0" path="m30,30l1133,30e" filled="false" stroked="true" strokeweight="3pt" strokecolor="#8dc63f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Heading6"/>
        <w:spacing w:line="240" w:lineRule="auto" w:before="404"/>
        <w:ind w:left="893" w:right="0"/>
        <w:jc w:val="left"/>
      </w:pPr>
      <w:r>
        <w:rPr/>
        <w:pict>
          <v:shape style="position:absolute;margin-left:651.968506pt;margin-top:26.710007pt;width:230.0431pt;height:17.528pt;mso-position-horizontal-relative:page;mso-position-vertical-relative:paragraph;z-index:-80368" type="#_x0000_t75" stroked="false">
            <v:imagedata r:id="rId65" o:title=""/>
          </v:shape>
        </w:pict>
      </w:r>
      <w:r>
        <w:rPr/>
        <w:pict>
          <v:group style="position:absolute;margin-left:652.15448pt;margin-top:-52.500393pt;width:9.7pt;height:19.350pt;mso-position-horizontal-relative:page;mso-position-vertical-relative:paragraph;z-index:-80320" coordorigin="13043,-1050" coordsize="194,387">
            <v:shape style="position:absolute;left:13043;top:-1050;width:194;height:387" coordorigin="13043,-1050" coordsize="194,387" path="m13125,-1050l13122,-1050,13120,-1050,13119,-1049,13119,-1048,13119,-978,13045,-978,13044,-978,13043,-977,13043,-976,13043,-973,13043,-971,13044,-970,13045,-970,13119,-970,13119,-776,13121,-745,13144,-686,13204,-665,13234,-664,13235,-664,13235,-666,13235,-670,13235,-671,13234,-672,13233,-672,13203,-673,13146,-696,13128,-763,13128,-970,13234,-970,13236,-970,13236,-971,13236,-973,13236,-976,13236,-977,13236,-978,13234,-978,13128,-978,13128,-1048,13128,-1049,13127,-1050,13125,-1050xe" filled="false" stroked="true" strokeweight="3.0pt" strokecolor="#8dc63f">
              <v:path arrowok="t"/>
            </v:shape>
            <w10:wrap type="none"/>
          </v:group>
        </w:pict>
      </w:r>
      <w:r>
        <w:rPr/>
        <w:pict>
          <v:group style="position:absolute;margin-left:667.154175pt;margin-top:-55.800392pt;width:12pt;height:22.2pt;mso-position-horizontal-relative:page;mso-position-vertical-relative:paragraph;z-index:-80296" coordorigin="13343,-1116" coordsize="240,444">
            <v:shape style="position:absolute;left:13343;top:-1116;width:240;height:444" coordorigin="13343,-1116" coordsize="240,444" path="m13349,-1116l13345,-1116,13344,-1116,13343,-1115,13343,-1114,13343,-674,13343,-673,13344,-672,13345,-672,13349,-672,13351,-672,13351,-673,13351,-674,13351,-952,13369,-959,13446,-978,13468,-979,13496,-977,13553,-948,13574,-886,13575,-674,13575,-673,13575,-672,13577,-672,13581,-672,13582,-672,13583,-673,13583,-674,13583,-872,13581,-898,13556,-956,13498,-984,13471,-986,13448,-986,13387,-974,13353,-961,13351,-1114,13351,-1115,13351,-1116,13349,-1116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684.434082pt;margin-top:-50.757477pt;width:15.6pt;height:19.1pt;mso-position-horizontal-relative:page;mso-position-vertical-relative:paragraph;z-index:-80272" coordorigin="13689,-1015" coordsize="312,382">
            <v:group style="position:absolute;left:13719;top:-985;width:252;height:322" coordorigin="13719,-985" coordsize="252,322">
              <v:shape style="position:absolute;left:13719;top:-985;width:252;height:322" coordorigin="13719,-985" coordsize="252,322" path="m13719,-863l13719,-778,13720,-754,13746,-697,13804,-667,13830,-664,13859,-665,13923,-686,13968,-738,13968,-739,13966,-740,13963,-742,13962,-742,13961,-742,13960,-740,13950,-724,13938,-709,13924,-696,13907,-685,13887,-678,13864,-673,13832,-674,13764,-696,13728,-762,13727,-826,13962,-826,13968,-826,13971,-829,13971,-834,13971,-863,13956,-929,13912,-972,13867,-985,13836,-984,13767,-963,13723,-900,13719,-878,13719,-863xe" filled="false" stroked="true" strokeweight="3pt" strokecolor="#8dc63f">
                <v:path arrowok="t"/>
              </v:shape>
            </v:group>
            <v:group style="position:absolute;left:13727;top:-978;width:236;height:145" coordorigin="13727,-978" coordsize="236,145">
              <v:shape style="position:absolute;left:13727;top:-978;width:236;height:145" coordorigin="13727,-978" coordsize="236,145" path="m13962,-863l13962,-834,13727,-834,13727,-863,13729,-887,13754,-945,13811,-975,13838,-978,13866,-977,13928,-950,13959,-898,13962,-863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5.993774pt;margin-top:-55.800392pt;width:.45pt;height:22.2pt;mso-position-horizontal-relative:page;mso-position-vertical-relative:paragraph;z-index:-80248" coordorigin="14320,-1116" coordsize="9,444">
            <v:shape style="position:absolute;left:14320;top:-1116;width:9;height:444" coordorigin="14320,-1116" coordsize="9,444" path="m14328,-674l14328,-1114,14328,-1115,14328,-1116,14326,-1116,14322,-1116,14320,-1116,14320,-1115,14320,-1114,14320,-674,14320,-673,14320,-672,14322,-672,14326,-672,14328,-672,14328,-673,14328,-674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721.694946pt;margin-top:-50.702095pt;width:14.8pt;height:19.05pt;mso-position-horizontal-relative:page;mso-position-vertical-relative:paragraph;z-index:-80224" coordorigin="14434,-1014" coordsize="296,381">
            <v:group style="position:absolute;left:14464;top:-984;width:236;height:321" coordorigin="14464,-984" coordsize="236,321">
              <v:shape style="position:absolute;left:14464;top:-984;width:236;height:321" coordorigin="14464,-984" coordsize="236,321" path="m14472,-923l14471,-920,14472,-920,14473,-919,14477,-918,14479,-917,14479,-918,14480,-919,14491,-936,14559,-976,14584,-979,14616,-976,14674,-943,14691,-885,14691,-833,14681,-834,14665,-836,14592,-841,14531,-836,14478,-808,14464,-772,14465,-747,14500,-680,14576,-664,14604,-664,14676,-678,14700,-872,14699,-894,14678,-952,14619,-984,14588,-984,14520,-970,14473,-923,14472,-923xe" filled="false" stroked="true" strokeweight="3pt" strokecolor="#8dc63f">
                <v:path arrowok="t"/>
              </v:shape>
            </v:group>
            <v:group style="position:absolute;left:14471;top:-833;width:220;height:162" coordorigin="14471,-833" coordsize="220,162">
              <v:shape style="position:absolute;left:14471;top:-833;width:220;height:162" coordorigin="14471,-833" coordsize="220,162" path="m14691,-825l14691,-713,14691,-696,14689,-692,14620,-673,14598,-672,14560,-673,14491,-695,14471,-742,14473,-768,14521,-825,14573,-833,14604,-833,14671,-828,14691,-825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2.153381pt;margin-top:-49.320358pt;width:12pt;height:15.75pt;mso-position-horizontal-relative:page;mso-position-vertical-relative:paragraph;z-index:-80200" coordorigin="14843,-986" coordsize="240,315">
            <v:shape style="position:absolute;left:14843;top:-986;width:240;height:315" coordorigin="14843,-986" coordsize="240,315" path="m14865,-967l14848,-959,14843,-953,14843,-935,14843,-674,14843,-673,14844,-672,14845,-672,14849,-672,14851,-672,14851,-673,14851,-674,14851,-935,14851,-946,14853,-953,14917,-974,14964,-979,14992,-977,15051,-949,15074,-890,15075,-674,15075,-673,15075,-672,15077,-672,15081,-672,15082,-672,15083,-673,15083,-674,15083,-872,15081,-898,15056,-956,14998,-984,14971,-986,14944,-985,14921,-983,14901,-979,14884,-974,14870,-969,14865,-967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759.523071pt;margin-top:-57.300392pt;width:15pt;height:25.6pt;mso-position-horizontal-relative:page;mso-position-vertical-relative:paragraph;z-index:-80176" coordorigin="15190,-1146" coordsize="300,512">
            <v:group style="position:absolute;left:15220;top:-1116;width:240;height:452" coordorigin="15220,-1116" coordsize="240,452">
              <v:shape style="position:absolute;left:15220;top:-1116;width:240;height:452" coordorigin="15220,-1116" coordsize="240,452" path="m15220,-872l15220,-782,15222,-757,15247,-698,15302,-668,15328,-664,15356,-665,15416,-673,15460,-1114,15460,-1115,15460,-1116,15458,-1116,15454,-1116,15453,-1116,15452,-1115,15452,-1114,15452,-959,15389,-981,15336,-986,15308,-984,15248,-957,15222,-900,15220,-876,15220,-872xe" filled="false" stroked="true" strokeweight="3pt" strokecolor="#8dc63f">
                <v:path arrowok="t"/>
              </v:shape>
            </v:group>
            <v:group style="position:absolute;left:15229;top:-978;width:224;height:307" coordorigin="15229,-978" coordsize="224,307">
              <v:shape style="position:absolute;left:15229;top:-978;width:224;height:307" coordorigin="15229,-978" coordsize="224,307" path="m15452,-950l15452,-713,15452,-698,15450,-695,15382,-674,15358,-672,15328,-673,15263,-696,15229,-769,15229,-872,15231,-898,15258,-955,15321,-978,15351,-977,15420,-964,15452,-950xe" filled="false" stroked="true" strokeweight="3pt" strokecolor="#8dc63f">
                <v:path arrowok="t"/>
              </v:shape>
            </v:group>
            <w10:wrap type="none"/>
          </v:group>
        </w:pict>
      </w:r>
      <w:r>
        <w:rPr>
          <w:color w:val="58595B"/>
          <w:spacing w:val="6"/>
        </w:rPr>
        <w:t>Workplace</w:t>
      </w:r>
      <w:r>
        <w:rPr>
          <w:color w:val="58595B"/>
          <w:spacing w:val="14"/>
        </w:rPr>
        <w:t> </w:t>
      </w:r>
      <w:r>
        <w:rPr>
          <w:color w:val="58595B"/>
          <w:spacing w:val="5"/>
        </w:rPr>
        <w:t>English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Language</w:t>
      </w:r>
      <w:r>
        <w:rPr>
          <w:color w:val="58595B"/>
          <w:spacing w:val="14"/>
        </w:rPr>
        <w:t> </w:t>
      </w:r>
      <w:r>
        <w:rPr>
          <w:color w:val="58595B"/>
        </w:rPr>
        <w:t>&amp;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Literacy</w:t>
      </w:r>
      <w:r>
        <w:rPr>
          <w:color w:val="58595B"/>
          <w:spacing w:val="14"/>
        </w:rPr>
        <w:t> </w:t>
      </w:r>
      <w:r>
        <w:rPr>
          <w:color w:val="58595B"/>
          <w:spacing w:val="7"/>
        </w:rPr>
        <w:t>Program</w:t>
      </w:r>
      <w:r>
        <w:rPr/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English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Language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 w:before="19"/>
        <w:ind w:right="0"/>
        <w:jc w:val="left"/>
      </w:pPr>
      <w:r>
        <w:rPr>
          <w:color w:val="58595B"/>
          <w:spacing w:val="4"/>
        </w:rPr>
        <w:t>Literacy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(WELL)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initiative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productivity,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communications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health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safety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order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>
          <w:color w:val="58595B"/>
          <w:spacing w:val="46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prospects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efficiency.</w:t>
      </w:r>
      <w:r>
        <w:rPr/>
      </w:r>
    </w:p>
    <w:p>
      <w:pPr>
        <w:pStyle w:val="BodyText"/>
        <w:spacing w:line="256" w:lineRule="auto"/>
        <w:ind w:right="11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encourages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access</w:t>
      </w:r>
      <w:r>
        <w:rPr>
          <w:color w:val="58595B"/>
          <w:spacing w:val="26"/>
        </w:rPr>
        <w:t> </w:t>
      </w:r>
      <w:r>
        <w:rPr>
          <w:color w:val="58595B"/>
          <w:spacing w:val="4"/>
        </w:rPr>
        <w:t>funds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security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employees,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address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gaps.</w:t>
      </w:r>
      <w:r>
        <w:rPr/>
      </w:r>
    </w:p>
    <w:p>
      <w:pPr>
        <w:pStyle w:val="BodyText"/>
        <w:spacing w:line="256" w:lineRule="auto" w:before="113"/>
        <w:ind w:right="11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Education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Programme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preparation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transition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post</w:t>
      </w:r>
      <w:r>
        <w:rPr/>
      </w:r>
    </w:p>
    <w:p>
      <w:pPr>
        <w:pStyle w:val="BodyText"/>
        <w:spacing w:line="256" w:lineRule="auto" w:before="19"/>
        <w:ind w:right="738"/>
        <w:jc w:val="both"/>
      </w:pP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WELL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5"/>
        </w:rPr>
        <w:t> </w:t>
      </w:r>
      <w:r>
        <w:rPr>
          <w:color w:val="58595B"/>
          <w:spacing w:val="3"/>
        </w:rPr>
        <w:t>increase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capacity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32"/>
        </w:rPr>
        <w:t> </w:t>
      </w:r>
      <w:r>
        <w:rPr>
          <w:color w:val="58595B"/>
          <w:spacing w:val="2"/>
        </w:rPr>
        <w:t>retain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term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/>
      </w:r>
    </w:p>
    <w:p>
      <w:pPr>
        <w:pStyle w:val="BodyText"/>
        <w:spacing w:line="256" w:lineRule="auto" w:before="113"/>
        <w:ind w:right="110"/>
        <w:jc w:val="left"/>
      </w:pP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deliver,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40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closely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providers</w:t>
      </w:r>
      <w:r>
        <w:rPr/>
      </w:r>
    </w:p>
    <w:p>
      <w:pPr>
        <w:pStyle w:val="BodyText"/>
        <w:spacing w:line="256" w:lineRule="auto"/>
        <w:ind w:right="110"/>
        <w:jc w:val="left"/>
      </w:pP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understand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identify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specific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needs,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design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652.093994pt;margin-top:39.854904pt;width:246.488pt;height:171.496pt;mso-position-horizontal-relative:page;mso-position-vertical-relative:paragraph;z-index:7000" type="#_x0000_t75" stroked="false">
            <v:imagedata r:id="rId66" o:title=""/>
          </v:shape>
        </w:pict>
      </w:r>
      <w:r>
        <w:rPr>
          <w:color w:val="58595B"/>
          <w:spacing w:val="3"/>
        </w:rPr>
        <w:t>best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business.</w:t>
      </w:r>
      <w:r>
        <w:rPr/>
      </w:r>
    </w:p>
    <w:p>
      <w:pPr>
        <w:pStyle w:val="Heading6"/>
        <w:spacing w:line="547" w:lineRule="exact"/>
        <w:ind w:left="526" w:right="0"/>
        <w:jc w:val="left"/>
      </w:pPr>
      <w:r>
        <w:rPr/>
        <w:br w:type="column"/>
      </w:r>
      <w:r>
        <w:rPr>
          <w:color w:val="58595B"/>
          <w:spacing w:val="6"/>
        </w:rPr>
        <w:t>Indigenous</w:t>
      </w:r>
      <w:r>
        <w:rPr>
          <w:color w:val="58595B"/>
          <w:spacing w:val="14"/>
        </w:rPr>
        <w:t> </w:t>
      </w:r>
      <w:r>
        <w:rPr>
          <w:color w:val="58595B"/>
          <w:spacing w:val="5"/>
        </w:rPr>
        <w:t>Land</w:t>
      </w:r>
      <w:r>
        <w:rPr>
          <w:color w:val="58595B"/>
          <w:spacing w:val="14"/>
        </w:rPr>
        <w:t> </w:t>
      </w:r>
      <w:r>
        <w:rPr>
          <w:color w:val="58595B"/>
          <w:spacing w:val="7"/>
        </w:rPr>
        <w:t>Corporation</w:t>
      </w:r>
      <w:r>
        <w:rPr/>
      </w:r>
    </w:p>
    <w:p>
      <w:pPr>
        <w:pStyle w:val="BodyText"/>
        <w:spacing w:line="256" w:lineRule="auto" w:before="141"/>
        <w:ind w:left="526" w:right="523"/>
        <w:jc w:val="left"/>
      </w:pPr>
      <w:r>
        <w:rPr/>
        <w:pict>
          <v:shape style="position:absolute;margin-left:926.957092pt;margin-top:-20.970993pt;width:137.0286pt;height:17.010pt;mso-position-horizontal-relative:page;mso-position-vertical-relative:paragraph;z-index:-80344" type="#_x0000_t75" stroked="false">
            <v:imagedata r:id="rId67" o:title=""/>
          </v:shape>
        </w:pic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Corporation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(ILC)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works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acquire</w:t>
      </w:r>
      <w:r>
        <w:rPr/>
      </w:r>
    </w:p>
    <w:p>
      <w:pPr>
        <w:pStyle w:val="BodyText"/>
        <w:spacing w:line="240" w:lineRule="auto"/>
        <w:ind w:left="526" w:right="0"/>
        <w:jc w:val="left"/>
      </w:pPr>
      <w:r>
        <w:rPr>
          <w:color w:val="58595B"/>
          <w:spacing w:val="3"/>
        </w:rPr>
        <w:t>land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manage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ways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benefit</w:t>
      </w:r>
      <w:r>
        <w:rPr/>
      </w:r>
    </w:p>
    <w:p>
      <w:pPr>
        <w:pStyle w:val="BodyText"/>
        <w:spacing w:line="256" w:lineRule="auto" w:before="19"/>
        <w:ind w:left="526" w:right="432"/>
        <w:jc w:val="left"/>
      </w:pPr>
      <w:r>
        <w:rPr>
          <w:color w:val="58595B"/>
          <w:spacing w:val="3"/>
        </w:rPr>
        <w:t>current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generations,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future.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As</w:t>
      </w:r>
      <w:r>
        <w:rPr>
          <w:color w:val="58595B"/>
          <w:spacing w:val="3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English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Language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Literacy</w:t>
      </w:r>
      <w:r>
        <w:rPr/>
      </w:r>
    </w:p>
    <w:p>
      <w:pPr>
        <w:pStyle w:val="BodyText"/>
        <w:spacing w:line="256" w:lineRule="auto"/>
        <w:ind w:left="526" w:right="552"/>
        <w:jc w:val="both"/>
      </w:pPr>
      <w:r>
        <w:rPr>
          <w:color w:val="58595B"/>
          <w:spacing w:val="3"/>
        </w:rPr>
        <w:t>Program,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</w:rPr>
        <w:t>ILC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partnered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>
          <w:color w:val="58595B"/>
          <w:spacing w:val="41"/>
        </w:rPr>
        <w:t> </w:t>
      </w:r>
      <w:r>
        <w:rPr>
          <w:color w:val="58595B"/>
          <w:spacing w:val="4"/>
        </w:rPr>
        <w:t>Education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deliver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based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regions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throughout</w:t>
      </w:r>
      <w:r>
        <w:rPr/>
      </w:r>
    </w:p>
    <w:p>
      <w:pPr>
        <w:pStyle w:val="BodyText"/>
        <w:spacing w:line="256" w:lineRule="auto"/>
        <w:ind w:left="526" w:right="75"/>
        <w:jc w:val="left"/>
      </w:pPr>
      <w:r>
        <w:rPr>
          <w:color w:val="58595B"/>
          <w:spacing w:val="2"/>
        </w:rPr>
        <w:t>Western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Territory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9"/>
        </w:rPr>
        <w:t> </w:t>
      </w:r>
      <w:r>
        <w:rPr>
          <w:color w:val="58595B"/>
          <w:spacing w:val="5"/>
        </w:rPr>
        <w:t>Queensland.</w:t>
      </w:r>
      <w:r>
        <w:rPr/>
      </w:r>
    </w:p>
    <w:p>
      <w:pPr>
        <w:pStyle w:val="BodyText"/>
        <w:spacing w:line="240" w:lineRule="auto" w:before="113"/>
        <w:ind w:left="526" w:right="0"/>
        <w:jc w:val="left"/>
      </w:pPr>
      <w:r>
        <w:rPr>
          <w:color w:val="58595B"/>
          <w:spacing w:val="2"/>
        </w:rPr>
        <w:t>Specifically,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</w:rPr>
        <w:t>ILC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/>
      </w:r>
    </w:p>
    <w:p>
      <w:pPr>
        <w:pStyle w:val="BodyText"/>
        <w:spacing w:line="256" w:lineRule="auto" w:before="19"/>
        <w:ind w:left="526" w:right="75"/>
        <w:jc w:val="left"/>
      </w:pPr>
      <w:r>
        <w:rPr>
          <w:color w:val="58595B"/>
          <w:spacing w:val="4"/>
        </w:rPr>
        <w:t>collaboration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functional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cattle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stations</w:t>
      </w:r>
      <w:r>
        <w:rPr/>
      </w:r>
    </w:p>
    <w:p>
      <w:pPr>
        <w:pStyle w:val="BodyText"/>
        <w:spacing w:line="256" w:lineRule="auto"/>
        <w:ind w:left="526" w:right="75"/>
        <w:jc w:val="left"/>
      </w:pP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line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ILC’s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land-</w:t>
      </w:r>
      <w:r>
        <w:rPr>
          <w:color w:val="58595B"/>
          <w:spacing w:val="43"/>
        </w:rPr>
        <w:t> </w:t>
      </w:r>
      <w:r>
        <w:rPr>
          <w:color w:val="58595B"/>
          <w:spacing w:val="4"/>
        </w:rPr>
        <w:t>based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training.</w:t>
      </w:r>
      <w:r>
        <w:rPr/>
      </w:r>
    </w:p>
    <w:p>
      <w:pPr>
        <w:pStyle w:val="BodyText"/>
        <w:spacing w:line="256" w:lineRule="auto" w:before="113"/>
        <w:ind w:left="526" w:right="523"/>
        <w:jc w:val="left"/>
      </w:pPr>
      <w:r>
        <w:rPr>
          <w:color w:val="58595B"/>
          <w:spacing w:val="-7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ensure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possible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students,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AgrE-learn,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/>
      </w:r>
    </w:p>
    <w:p>
      <w:pPr>
        <w:pStyle w:val="BodyText"/>
        <w:spacing w:line="256" w:lineRule="auto"/>
        <w:ind w:left="526" w:right="523"/>
        <w:jc w:val="left"/>
      </w:pP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combining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contextualised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delivery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</w:rPr>
        <w:t>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learning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platform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/>
      </w:r>
    </w:p>
    <w:p>
      <w:pPr>
        <w:pStyle w:val="BodyText"/>
        <w:spacing w:line="256" w:lineRule="auto"/>
        <w:ind w:left="526" w:right="75"/>
        <w:jc w:val="left"/>
      </w:pPr>
      <w:r>
        <w:rPr>
          <w:color w:val="58595B"/>
          <w:spacing w:val="4"/>
        </w:rPr>
        <w:t>compliments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activities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environment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40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cattle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station.</w:t>
      </w:r>
      <w:r>
        <w:rPr/>
      </w:r>
    </w:p>
    <w:p>
      <w:pPr>
        <w:pStyle w:val="BodyText"/>
        <w:spacing w:line="240" w:lineRule="auto" w:before="113"/>
        <w:ind w:left="526" w:right="0"/>
        <w:jc w:val="left"/>
      </w:pPr>
      <w:r>
        <w:rPr>
          <w:color w:val="58595B"/>
          <w:spacing w:val="3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closely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Group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Training</w:t>
      </w:r>
      <w:r>
        <w:rPr/>
      </w:r>
    </w:p>
    <w:p>
      <w:pPr>
        <w:pStyle w:val="BodyText"/>
        <w:spacing w:line="256" w:lineRule="auto" w:before="19"/>
        <w:ind w:left="526" w:right="425"/>
        <w:jc w:val="left"/>
      </w:pPr>
      <w:r>
        <w:rPr>
          <w:color w:val="58595B"/>
          <w:spacing w:val="4"/>
        </w:rPr>
        <w:t>Organisations,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guide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trainees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</w:t>
      </w:r>
      <w:r>
        <w:rPr>
          <w:color w:val="58595B"/>
          <w:spacing w:val="32"/>
        </w:rPr>
        <w:t> </w:t>
      </w:r>
      <w:r>
        <w:rPr>
          <w:color w:val="58595B"/>
          <w:spacing w:val="1"/>
        </w:rPr>
        <w:t>core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literacy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numeracy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designed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compliment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tasks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/>
      </w:r>
    </w:p>
    <w:p>
      <w:pPr>
        <w:pStyle w:val="BodyText"/>
        <w:spacing w:line="240" w:lineRule="auto"/>
        <w:ind w:left="526" w:right="0"/>
        <w:jc w:val="left"/>
      </w:pPr>
      <w:r>
        <w:rPr>
          <w:color w:val="58595B"/>
          <w:spacing w:val="4"/>
        </w:rPr>
        <w:t>undertaking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range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qualifications</w:t>
      </w:r>
      <w:r>
        <w:rPr/>
      </w:r>
    </w:p>
    <w:p>
      <w:pPr>
        <w:pStyle w:val="BodyText"/>
        <w:spacing w:line="256" w:lineRule="auto" w:before="19"/>
        <w:ind w:left="526" w:right="75"/>
        <w:jc w:val="left"/>
      </w:pPr>
      <w:r>
        <w:rPr>
          <w:color w:val="58595B"/>
          <w:spacing w:val="4"/>
        </w:rPr>
        <w:t>including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certification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Agriculture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Meat</w:t>
      </w:r>
      <w:r>
        <w:rPr>
          <w:color w:val="58595B"/>
          <w:spacing w:val="45"/>
        </w:rPr>
        <w:t> </w:t>
      </w:r>
      <w:r>
        <w:rPr>
          <w:color w:val="58595B"/>
          <w:spacing w:val="5"/>
        </w:rPr>
        <w:t>P</w:t>
      </w:r>
      <w:r>
        <w:rPr>
          <w:color w:val="58595B"/>
          <w:spacing w:val="-2"/>
        </w:rPr>
        <w:t>r</w:t>
      </w:r>
      <w:r>
        <w:rPr>
          <w:color w:val="58595B"/>
          <w:spacing w:val="5"/>
        </w:rPr>
        <w:t>o</w:t>
      </w:r>
      <w:r>
        <w:rPr>
          <w:color w:val="58595B"/>
          <w:spacing w:val="2"/>
        </w:rPr>
        <w:t>c</w:t>
      </w:r>
      <w:r>
        <w:rPr>
          <w:color w:val="58595B"/>
          <w:spacing w:val="5"/>
        </w:rPr>
        <w:t>e</w:t>
      </w:r>
      <w:r>
        <w:rPr>
          <w:color w:val="58595B"/>
          <w:spacing w:val="4"/>
        </w:rPr>
        <w:t>s</w:t>
      </w:r>
      <w:r>
        <w:rPr>
          <w:color w:val="58595B"/>
          <w:spacing w:val="5"/>
        </w:rPr>
        <w:t>sing.</w:t>
      </w:r>
      <w:r>
        <w:rPr/>
      </w:r>
    </w:p>
    <w:p>
      <w:pPr>
        <w:pStyle w:val="BodyText"/>
        <w:spacing w:line="256" w:lineRule="auto" w:before="113"/>
        <w:ind w:left="526" w:right="75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partnership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</w:rPr>
        <w:t>ILC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us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showcase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expertise</w:t>
      </w:r>
      <w:r>
        <w:rPr>
          <w:color w:val="58595B"/>
          <w:spacing w:val="49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dedication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solutions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get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results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/>
      </w:r>
    </w:p>
    <w:p>
      <w:pPr>
        <w:pStyle w:val="BodyText"/>
        <w:spacing w:line="256" w:lineRule="auto"/>
        <w:ind w:left="526" w:right="523"/>
        <w:jc w:val="left"/>
      </w:pPr>
      <w:r>
        <w:rPr/>
        <w:pict>
          <v:shape style="position:absolute;margin-left:926.929077pt;margin-top:53.685898pt;width:246.613923pt;height:72.283pt;mso-position-horizontal-relative:page;mso-position-vertical-relative:paragraph;z-index:7024" type="#_x0000_t75" stroked="false">
            <v:imagedata r:id="rId68" o:title=""/>
          </v:shape>
        </w:pict>
      </w:r>
      <w:r>
        <w:rPr>
          <w:color w:val="58595B"/>
          <w:spacing w:val="2"/>
        </w:rPr>
        <w:t>directly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benefiting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future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Indigenous</w:t>
      </w:r>
      <w:r>
        <w:rPr>
          <w:color w:val="58595B"/>
          <w:spacing w:val="30"/>
        </w:rPr>
        <w:t> </w:t>
      </w:r>
      <w:r>
        <w:rPr>
          <w:color w:val="58595B"/>
          <w:spacing w:val="4"/>
        </w:rPr>
        <w:t>Australians.</w:t>
      </w:r>
      <w:r>
        <w:rPr/>
      </w:r>
    </w:p>
    <w:p>
      <w:pPr>
        <w:spacing w:after="0" w:line="256" w:lineRule="auto"/>
        <w:jc w:val="left"/>
        <w:sectPr>
          <w:type w:val="continuous"/>
          <w:pgSz w:w="23820" w:h="16840" w:orient="landscape"/>
          <w:pgMar w:top="1580" w:bottom="280" w:left="240" w:right="240"/>
          <w:cols w:num="4" w:equalWidth="0">
            <w:col w:w="5790" w:space="40"/>
            <w:col w:w="5419" w:space="658"/>
            <w:col w:w="5827" w:space="40"/>
            <w:col w:w="5566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0"/>
          <w:szCs w:val="20"/>
        </w:rPr>
      </w:pPr>
    </w:p>
    <w:p>
      <w:pPr>
        <w:spacing w:line="240" w:lineRule="auto" w:before="2"/>
        <w:rPr>
          <w:rFonts w:ascii="DINOT" w:hAnsi="DINOT" w:cs="DINOT" w:eastAsia="DINOT"/>
          <w:sz w:val="18"/>
          <w:szCs w:val="18"/>
        </w:rPr>
      </w:pPr>
    </w:p>
    <w:p>
      <w:pPr>
        <w:spacing w:after="0" w:line="240" w:lineRule="auto"/>
        <w:rPr>
          <w:rFonts w:ascii="DINOT" w:hAnsi="DINOT" w:cs="DINOT" w:eastAsia="DINOT"/>
          <w:sz w:val="18"/>
          <w:szCs w:val="18"/>
        </w:rPr>
        <w:sectPr>
          <w:type w:val="continuous"/>
          <w:pgSz w:w="23820" w:h="16840" w:orient="landscape"/>
          <w:pgMar w:top="1580" w:bottom="280" w:left="240" w:right="240"/>
        </w:sectPr>
      </w:pPr>
    </w:p>
    <w:p>
      <w:pPr>
        <w:spacing w:before="103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88.570602pt;margin-top:6.849094pt;width:8.85pt;height:5.95pt;mso-position-horizontal-relative:page;mso-position-vertical-relative:paragraph;z-index:-80440" coordorigin="1771,137" coordsize="177,119">
            <v:group style="position:absolute;left:1773;top:139;width:75;height:115" coordorigin="1773,139" coordsize="75,115">
              <v:shape style="position:absolute;left:1773;top:139;width:75;height:115" coordorigin="1773,139" coordsize="75,115" path="m1774,163l1773,164,1774,164,1775,165,1775,165,1776,165,1776,164,1788,147,1807,140,1832,146,1844,161,1840,186,1826,199,1799,211,1782,221,1774,235,1773,253,1773,253,1774,253,1774,253,1847,253,1848,253,1848,253,1848,252,1848,251,1847,251,1776,251,1776,241,1784,223,1802,212,1825,202,1841,191,1848,173,1842,151,1824,139,1798,141,1782,150,1774,163xe" filled="false" stroked="true" strokeweight=".2pt" strokecolor="#58595b">
                <v:path arrowok="t"/>
              </v:shape>
            </v:group>
            <v:group style="position:absolute;left:1867;top:140;width:79;height:114" coordorigin="1867,140" coordsize="79,114">
              <v:shape style="position:absolute;left:1867;top:140;width:79;height:114" coordorigin="1867,140" coordsize="79,114" path="m1867,173l1867,220,1873,241,1890,253,1920,251,1938,242,1945,227,1946,173,1940,152,1923,140,1893,142,1875,151,1868,167,1867,173xe" filled="false" stroked="true" strokeweight=".2pt" strokecolor="#58595b">
                <v:path arrowok="t"/>
              </v:shape>
            </v:group>
            <v:group style="position:absolute;left:1870;top:141;width:74;height:111" coordorigin="1870,141" coordsize="74,111">
              <v:shape style="position:absolute;left:1870;top:141;width:74;height:111" coordorigin="1870,141" coordsize="74,111" path="m1943,173l1943,220,1937,241,1919,252,1890,249,1875,238,1870,220,1870,173,1876,152,1894,141,1923,144,1939,155,1943,173,1943,173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education</w:t>
      </w:r>
      <w:r>
        <w:rPr>
          <w:rFonts w:ascii="Panton Thin"/>
          <w:b w:val="0"/>
          <w:color w:val="939598"/>
          <w:sz w:val="16"/>
        </w:rPr>
        <w:t> &amp;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training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20</w:t>
      </w:r>
      <w:r>
        <w:rPr>
          <w:rFonts w:ascii="Panton Thin"/>
          <w:sz w:val="16"/>
        </w:rPr>
      </w: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br w:type="column"/>
      </w:r>
      <w:r>
        <w:rPr>
          <w:rFonts w:ascii="Panton Thin"/>
          <w:b w:val="0"/>
          <w:color w:val="939598"/>
          <w:spacing w:val="-1"/>
          <w:sz w:val="16"/>
        </w:rPr>
        <w:t>education</w:t>
      </w:r>
      <w:r>
        <w:rPr>
          <w:rFonts w:ascii="Panton Thin"/>
          <w:b w:val="0"/>
          <w:color w:val="939598"/>
          <w:sz w:val="16"/>
        </w:rPr>
        <w:t> &amp;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training</w:t>
      </w:r>
      <w:r>
        <w:rPr>
          <w:rFonts w:ascii="Panton Thin"/>
          <w:b w:val="0"/>
          <w:color w:val="939598"/>
          <w:sz w:val="16"/>
        </w:rPr>
        <w:t> </w:t>
      </w:r>
      <w:r>
        <w:rPr>
          <w:rFonts w:ascii="Panton Thin"/>
          <w:b w:val="0"/>
          <w:color w:val="58595B"/>
          <w:sz w:val="16"/>
        </w:rPr>
        <w:t>21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1716" w:space="19866"/>
            <w:col w:w="1758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6"/>
          <w:szCs w:val="16"/>
        </w:rPr>
        <w:sectPr>
          <w:pgSz w:w="23820" w:h="16840" w:orient="landscape"/>
          <w:pgMar w:top="240" w:bottom="0" w:left="280" w:right="220"/>
        </w:sectPr>
      </w:pPr>
    </w:p>
    <w:p>
      <w:pPr>
        <w:pStyle w:val="Heading3"/>
        <w:tabs>
          <w:tab w:pos="3582" w:val="left" w:leader="none"/>
          <w:tab w:pos="6757" w:val="left" w:leader="none"/>
        </w:tabs>
        <w:spacing w:line="240" w:lineRule="auto" w:before="7"/>
        <w:ind w:left="853" w:right="0"/>
        <w:jc w:val="left"/>
      </w:pPr>
      <w:r>
        <w:rPr/>
        <w:pict>
          <v:group style="position:absolute;margin-left:219.566406pt;margin-top:42.99036pt;width:20.6pt;height:30pt;mso-position-horizontal-relative:page;mso-position-vertical-relative:paragraph;z-index:7816" coordorigin="4391,860" coordsize="412,600">
            <v:group style="position:absolute;left:4421;top:897;width:352;height:442" coordorigin="4421,897" coordsize="352,442">
              <v:shape style="position:absolute;left:4421;top:897;width:352;height:442" coordorigin="4421,897" coordsize="352,442" path="m4458,993l4476,1052,4516,1099,4500,1111,4453,1149,4424,1203,4421,1227,4424,1252,4455,1310,4511,1338,4530,1338,4596,1324,4650,1290,4671,1272,4759,1329,4761,1330,4762,1331,4764,1331,4770,1331,4772,1331,4773,1330,4771,1328,4692,1254,4738,1210,4739,1209,4739,1207,4738,1206,4736,1204,4734,1203,4733,1203,4732,1204,4686,1248,4541,1111,4547,1108,4573,1097,4631,1063,4659,994,4657,973,4623,919,4559,897,4534,899,4479,934,4461,973,4458,993xe" filled="false" stroked="true" strokeweight="3pt" strokecolor="#8dc63f">
                <v:path arrowok="t"/>
              </v:shape>
            </v:group>
            <v:group style="position:absolute;left:4468;top:907;width:183;height:199" coordorigin="4468,907" coordsize="183,199">
              <v:shape style="position:absolute;left:4468;top:907;width:183;height:199" coordorigin="4468,907" coordsize="183,199" path="m4650,993l4631,1051,4580,1085,4535,1105,4521,1091,4481,1043,4468,1005,4470,980,4502,925,4540,907,4569,908,4629,939,4650,993xe" filled="false" stroked="true" strokeweight="3pt" strokecolor="#8dc63f">
                <v:path arrowok="t"/>
              </v:shape>
            </v:group>
            <v:group style="position:absolute;left:4430;top:1114;width:249;height:217" coordorigin="4430,1114" coordsize="249,217">
              <v:shape style="position:absolute;left:4430;top:1114;width:249;height:217" coordorigin="4430,1114" coordsize="249,217" path="m4532,1114l4679,1254,4654,1275,4633,1292,4580,1322,4535,1331,4511,1329,4454,1297,4430,1237,4432,1212,4460,1157,4512,1123,4532,1114xe" filled="false" stroked="true" strokeweight="3pt" strokecolor="#8dc63f">
                <v:path arrowok="t"/>
              </v:shape>
              <v:shape style="position:absolute;left:4391;top:860;width:412;height:600" type="#_x0000_t202" filled="false" stroked="false">
                <v:textbox inset="0,0,0,0">
                  <w:txbxContent>
                    <w:p>
                      <w:pPr>
                        <w:spacing w:line="600" w:lineRule="exact" w:before="0"/>
                        <w:ind w:left="2" w:right="0" w:firstLine="0"/>
                        <w:jc w:val="left"/>
                        <w:rPr>
                          <w:rFonts w:ascii="Panton Thin" w:hAnsi="Panton Thin" w:cs="Panton Thin" w:eastAsia="Panton Thin"/>
                          <w:sz w:val="60"/>
                          <w:szCs w:val="60"/>
                        </w:rPr>
                      </w:pPr>
                      <w:r>
                        <w:rPr>
                          <w:rFonts w:ascii="Panton Thin"/>
                          <w:b w:val="0"/>
                          <w:color w:val="8DC63F"/>
                          <w:sz w:val="60"/>
                        </w:rPr>
                        <w:t>&amp;</w:t>
                      </w:r>
                      <w:r>
                        <w:rPr>
                          <w:rFonts w:ascii="Panton Thi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52.770401pt;margin-top:49.392937pt;width:15.6pt;height:19.1pt;mso-position-horizontal-relative:page;mso-position-vertical-relative:paragraph;z-index:-79576" coordorigin="5055,988" coordsize="312,382">
            <v:group style="position:absolute;left:5085;top:1018;width:252;height:322" coordorigin="5085,1018" coordsize="252,322">
              <v:shape style="position:absolute;left:5085;top:1018;width:252;height:322" coordorigin="5085,1018" coordsize="252,322" path="m5085,1140l5085,1225,5087,1249,5113,1306,5171,1336,5197,1339,5226,1338,5290,1317,5334,1265,5334,1264,5333,1263,5330,1261,5329,1261,5328,1261,5327,1263,5317,1279,5305,1294,5290,1307,5274,1318,5254,1325,5231,1330,5199,1329,5130,1307,5095,1241,5094,1177,5329,1177,5334,1177,5337,1174,5337,1169,5337,1140,5323,1074,5279,1031,5234,1018,5203,1019,5134,1040,5089,1103,5086,1125,5085,1140xe" filled="false" stroked="true" strokeweight="3pt" strokecolor="#8dc63f">
                <v:path arrowok="t"/>
              </v:shape>
            </v:group>
            <v:group style="position:absolute;left:5094;top:1025;width:236;height:145" coordorigin="5094,1025" coordsize="236,145">
              <v:shape style="position:absolute;left:5094;top:1025;width:236;height:145" coordorigin="5094,1025" coordsize="236,145" path="m5329,1140l5329,1169,5094,1169,5094,1140,5096,1116,5121,1058,5178,1028,5204,1025,5233,1026,5295,1053,5325,1105,5329,1140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3.500305pt;margin-top:50.842129pt;width:19.9pt;height:15.75pt;mso-position-horizontal-relative:page;mso-position-vertical-relative:paragraph;z-index:-79552" coordorigin="5470,1017" coordsize="398,315">
            <v:shape style="position:absolute;left:5470;top:1017;width:398;height:315" coordorigin="5470,1017" coordsize="398,315" path="m5655,1048l5642,1036,5625,1026,5606,1020,5583,1017,5556,1018,5478,1044,5470,1329,5470,1330,5471,1331,5472,1331,5476,1331,5478,1331,5478,1330,5478,1329,5478,1068,5478,1057,5480,1049,5548,1026,5572,1024,5598,1026,5651,1057,5669,1329,5669,1330,5669,1331,5671,1331,5675,1331,5676,1331,5677,1330,5677,1329,5677,1125,5676,1102,5672,1081,5665,1064,5671,1055,5683,1045,5701,1036,5724,1029,5753,1025,5782,1026,5839,1054,5859,1116,5859,1329,5859,1330,5859,1331,5861,1331,5865,1331,5867,1331,5867,1330,5867,1329,5867,1125,5865,1098,5839,1040,5777,1017,5743,1019,5675,1037,5656,1048,5655,1048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299.209991pt;margin-top:49.353817pt;width:15pt;height:25.3pt;mso-position-horizontal-relative:page;mso-position-vertical-relative:paragraph;z-index:-79528" coordorigin="5984,987" coordsize="300,506">
            <v:group style="position:absolute;left:6014;top:1017;width:240;height:446" coordorigin="6014,1017" coordsize="240,446">
              <v:shape style="position:absolute;left:6014;top:1017;width:240;height:446" coordorigin="6014,1017" coordsize="240,446" path="m6038,1033l6019,1045,6014,1065,6014,1461,6014,1462,6015,1463,6017,1463,6020,1463,6022,1463,6023,1462,6023,1461,6023,1308,6085,1332,6137,1339,6165,1337,6226,1310,6252,1255,6254,1135,6253,1110,6228,1051,6173,1021,6147,1017,6119,1018,6058,1026,6038,1033xe" filled="false" stroked="true" strokeweight="3pt" strokecolor="#8dc63f">
                <v:path arrowok="t"/>
              </v:shape>
            </v:group>
            <v:group style="position:absolute;left:6023;top:1025;width:224;height:307" coordorigin="6023,1025" coordsize="224,307">
              <v:shape style="position:absolute;left:6023;top:1025;width:224;height:307" coordorigin="6023,1025" coordsize="224,307" path="m6246,1135l6246,1226,6244,1252,6217,1308,6153,1331,6124,1330,6056,1314,6023,1066,6023,1051,6093,1027,6116,1025,6147,1026,6212,1049,6245,1122,6246,1135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9.849701pt;margin-top:44.350021pt;width:.45pt;height:22.2pt;mso-position-horizontal-relative:page;mso-position-vertical-relative:paragraph;z-index:-79504" coordorigin="6397,887" coordsize="9,444">
            <v:shape style="position:absolute;left:6397;top:887;width:9;height:444" coordorigin="6397,887" coordsize="9,444" path="m6405,1329l6405,889,6405,888,6405,887,6403,887,6399,887,6398,887,6397,888,6397,889,6397,1329,6397,1330,6398,1331,6399,1331,6403,1331,6405,1331,6405,1330,6405,1329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325.939606pt;margin-top:49.330025pt;width:15.55pt;height:19.1pt;mso-position-horizontal-relative:page;mso-position-vertical-relative:paragraph;z-index:-79480" coordorigin="6519,987" coordsize="311,382">
            <v:group style="position:absolute;left:6549;top:1017;width:251;height:322" coordorigin="6549,1017" coordsize="251,322">
              <v:shape style="position:absolute;left:6549;top:1017;width:251;height:322" coordorigin="6549,1017" coordsize="251,322" path="m6549,1116l6549,1240,6551,1262,6584,1313,6647,1338,6679,1337,6751,1318,6797,1261,6799,1116,6797,1094,6764,1043,6701,1018,6674,1017,6647,1018,6583,1043,6551,1094,6549,1116xe" filled="false" stroked="true" strokeweight="3pt" strokecolor="#8dc63f">
                <v:path arrowok="t"/>
              </v:shape>
            </v:group>
            <v:group style="position:absolute;left:6557;top:1025;width:234;height:307" coordorigin="6557,1025" coordsize="234,307">
              <v:shape style="position:absolute;left:6557;top:1025;width:234;height:307" coordorigin="6557,1025" coordsize="234,307" path="m6791,1116l6791,1240,6788,1262,6734,1321,6685,1331,6656,1330,6590,1306,6557,1116,6560,1094,6595,1045,6663,1025,6692,1026,6758,1050,6791,1116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6.849304pt;margin-top:51.250122pt;width:12pt;height:23.05pt;mso-position-horizontal-relative:page;mso-position-vertical-relative:paragraph;z-index:-79456" coordorigin="6937,1025" coordsize="240,461">
            <v:shape style="position:absolute;left:6937;top:1025;width:240;height:461" coordorigin="6937,1025" coordsize="240,461" path="m7175,1025l7171,1025,7169,1025,7169,1026,7169,1027,7169,1306,7156,1311,7079,1330,7052,1332,7024,1330,6967,1301,6946,1239,6945,1027,6945,1026,6945,1025,6943,1025,6939,1025,6938,1025,6937,1026,6937,1027,6937,1225,6939,1251,6964,1309,7022,1337,7049,1339,7077,1338,7140,1326,7168,1315,7169,1358,7155,1427,7112,1468,7063,1478,7035,1477,6977,1452,6947,1409,6944,1410,6942,1411,6940,1412,6939,1413,6941,1415,6950,1432,6961,1448,6975,1462,6992,1473,7012,1481,7035,1486,7066,1485,7134,1462,7174,1395,7177,1027,7177,1026,7176,1025,7175,1025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366.319214pt;margin-top:50.842129pt;width:19.9pt;height:15.75pt;mso-position-horizontal-relative:page;mso-position-vertical-relative:paragraph;z-index:-79432" coordorigin="7326,1017" coordsize="398,315">
            <v:shape style="position:absolute;left:7326;top:1017;width:398;height:315" coordorigin="7326,1017" coordsize="398,315" path="m7511,1048l7498,1036,7482,1026,7462,1020,7439,1017,7412,1018,7335,1044,7326,1329,7326,1330,7328,1331,7329,1331,7332,1331,7334,1331,7335,1330,7335,1329,7335,1068,7335,1057,7336,1049,7404,1026,7428,1024,7454,1026,7508,1057,7525,1329,7525,1330,7526,1331,7527,1331,7531,1331,7533,1331,7533,1330,7533,1329,7533,1125,7532,1102,7528,1081,7521,1064,7527,1055,7539,1045,7557,1036,7581,1029,7609,1025,7638,1026,7696,1054,7715,1116,7715,1329,7715,1330,7716,1331,7718,1331,7721,1331,7723,1331,7724,1330,7724,1329,7724,1125,7722,1098,7695,1040,7633,1017,7600,1019,7531,1037,7512,1048,7511,1048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391.488892pt;margin-top:49.392937pt;width:15.6pt;height:19.1pt;mso-position-horizontal-relative:page;mso-position-vertical-relative:paragraph;z-index:-79408" coordorigin="7830,988" coordsize="312,382">
            <v:group style="position:absolute;left:7860;top:1018;width:252;height:322" coordorigin="7860,1018" coordsize="252,322">
              <v:shape style="position:absolute;left:7860;top:1018;width:252;height:322" coordorigin="7860,1018" coordsize="252,322" path="m7860,1140l7860,1225,7862,1249,7888,1306,7945,1336,7971,1339,8000,1338,8064,1317,8109,1265,8109,1264,8108,1263,8105,1261,8103,1261,8102,1261,8101,1263,8091,1279,8079,1294,8065,1307,8048,1318,8028,1325,8005,1330,7973,1329,7905,1307,7869,1241,7868,1177,8103,1177,8109,1177,8112,1174,8112,1169,8112,1140,8097,1074,8053,1031,8008,1018,7977,1019,7908,1040,7864,1103,7860,1125,7860,1140xe" filled="false" stroked="true" strokeweight="3pt" strokecolor="#8dc63f">
                <v:path arrowok="t"/>
              </v:shape>
            </v:group>
            <v:group style="position:absolute;left:7868;top:1025;width:236;height:145" coordorigin="7868,1025" coordsize="236,145">
              <v:shape style="position:absolute;left:7868;top:1025;width:236;height:145" coordorigin="7868,1025" coordsize="236,145" path="m8103,1140l8103,1169,7868,1169,7868,1140,7870,1116,7896,1058,7953,1028,7979,1025,8007,1026,8070,1053,8100,1105,8103,1140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718811pt;margin-top:46.150021pt;width:29.6pt;height:22.35pt;mso-position-horizontal-relative:page;mso-position-vertical-relative:paragraph;z-index:-79384" coordorigin="8214,923" coordsize="592,447">
            <v:group style="position:absolute;left:8244;top:1017;width:240;height:315" coordorigin="8244,1017" coordsize="240,315">
              <v:shape style="position:absolute;left:8244;top:1017;width:240;height:315" coordorigin="8244,1017" coordsize="240,315" path="m8267,1036l8249,1044,8244,1050,8244,1068,8244,1329,8244,1330,8246,1331,8247,1331,8250,1331,8252,1331,8253,1330,8253,1329,8253,1068,8253,1057,8254,1050,8318,1029,8365,1024,8394,1026,8452,1054,8475,1113,8476,1329,8476,1330,8477,1331,8478,1331,8482,1331,8484,1331,8484,1330,8484,1329,8484,1131,8483,1105,8458,1047,8399,1019,8372,1017,8345,1018,8322,1020,8302,1024,8286,1029,8271,1034,8267,1036xe" filled="false" stroked="true" strokeweight="3pt" strokecolor="#8dc63f">
                <v:path arrowok="t"/>
              </v:shape>
            </v:group>
            <v:group style="position:absolute;left:8583;top:953;width:194;height:387" coordorigin="8583,953" coordsize="194,387">
              <v:shape style="position:absolute;left:8583;top:953;width:194;height:387" coordorigin="8583,953" coordsize="194,387" path="m8665,953l8661,953,8660,953,8659,954,8659,955,8659,1025,8585,1025,8583,1025,8583,1026,8583,1027,8583,1030,8583,1032,8583,1033,8585,1033,8659,1033,8659,1227,8660,1258,8684,1317,8744,1338,8774,1339,8775,1339,8775,1337,8775,1333,8775,1332,8774,1331,8772,1331,8743,1330,8686,1307,8668,1240,8667,1033,8774,1033,8775,1033,8776,1032,8776,1030,8776,1027,8776,1026,8775,1025,8774,1025,8667,1025,8667,955,8667,954,8667,953,8665,953xe" filled="false" stroked="true" strokeweight="3.0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2.028503pt;margin-top:48.209023pt;width:9.7pt;height:19.350pt;mso-position-horizontal-relative:page;mso-position-vertical-relative:paragraph;z-index:-79360" coordorigin="13041,964" coordsize="194,387">
            <v:shape style="position:absolute;left:13041;top:964;width:194;height:387" coordorigin="13041,964" coordsize="194,387" path="m13123,964l13119,964,13117,964,13117,965,13117,967,13117,1036,13043,1036,13041,1036,13041,1037,13041,1039,13041,1042,13041,1043,13041,1044,13043,1044,13117,1044,13117,1238,13118,1269,13142,1328,13201,1349,13232,1351,13233,1350,13233,1348,13233,1345,13233,1343,13232,1342,13230,1342,13200,1341,13143,1318,13125,1251,13125,1044,13231,1044,13233,1044,13234,1043,13234,1042,13234,1039,13234,1037,13233,1036,13231,1036,13125,1036,13125,967,13125,965,13125,964,13123,964xe" filled="false" stroked="true" strokeweight="3.0pt" strokecolor="#8dc63f">
              <v:path arrowok="t"/>
            </v:shape>
            <w10:wrap type="none"/>
          </v:group>
        </w:pict>
      </w:r>
      <w:r>
        <w:rPr/>
        <w:pict>
          <v:group style="position:absolute;margin-left:667.028198pt;margin-top:44.909019pt;width:12pt;height:22.2pt;mso-position-horizontal-relative:page;mso-position-vertical-relative:paragraph;z-index:-79336" coordorigin="13341,898" coordsize="240,444">
            <v:shape style="position:absolute;left:13341;top:898;width:240;height:444" coordorigin="13341,898" coordsize="240,444" path="m13347,898l13343,898,13341,898,13341,899,13341,901,13341,1340,13341,1342,13341,1342,13343,1342,13347,1342,13348,1342,13349,1342,13349,1340,13349,1063,13366,1055,13444,1037,13466,1036,13493,1038,13550,1067,13572,1128,13572,1340,13572,1342,13573,1342,13575,1342,13578,1342,13580,1342,13581,1342,13581,1340,13581,1142,13579,1116,13554,1058,13496,1030,13468,1028,13445,1029,13385,1040,13351,1053,13349,901,13349,899,13348,898,13347,898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684.308105pt;margin-top:49.951939pt;width:15.6pt;height:19.1pt;mso-position-horizontal-relative:page;mso-position-vertical-relative:paragraph;z-index:-79312" coordorigin="13686,999" coordsize="312,382">
            <v:group style="position:absolute;left:13716;top:1029;width:252;height:322" coordorigin="13716,1029" coordsize="252,322">
              <v:shape style="position:absolute;left:13716;top:1029;width:252;height:322" coordorigin="13716,1029" coordsize="252,322" path="m13716,1151l13716,1236,13718,1260,13744,1317,13801,1347,13828,1350,13857,1349,13921,1328,13965,1276,13965,1275,13964,1274,13961,1273,13960,1272,13959,1272,13957,1274,13947,1291,13935,1306,13921,1318,13904,1329,13885,1337,13862,1341,13830,1340,13761,1318,13725,1252,13725,1188,13960,1188,13965,1188,13968,1185,13968,1180,13968,1151,13953,1085,13910,1042,13864,1029,13834,1030,13764,1051,13720,1115,13717,1136,13716,1151xe" filled="false" stroked="true" strokeweight="3pt" strokecolor="#8dc63f">
                <v:path arrowok="t"/>
              </v:shape>
            </v:group>
            <v:group style="position:absolute;left:13725;top:1036;width:236;height:145" coordorigin="13725,1036" coordsize="236,145">
              <v:shape style="position:absolute;left:13725;top:1036;width:236;height:145" coordorigin="13725,1036" coordsize="236,145" path="m13960,1151l13960,1180,13725,1180,13725,1151,13726,1127,13752,1069,13809,1039,13835,1036,13863,1038,13926,1064,13956,1117,13960,1151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2.928223pt;margin-top:44.909019pt;width:9.65pt;height:22.2pt;mso-position-horizontal-relative:page;mso-position-vertical-relative:paragraph;z-index:-79288" coordorigin="14259,898" coordsize="193,444">
            <v:shape style="position:absolute;left:14259;top:898;width:193;height:444" coordorigin="14259,898" coordsize="193,444" path="m14447,898l14443,898,14415,900,14357,923,14335,984,14334,1036,14261,1036,14259,1036,14259,1037,14259,1039,14259,1042,14259,1043,14259,1044,14261,1044,14334,1044,14334,1340,14334,1342,14334,1342,14336,1342,14340,1342,14341,1342,14342,1342,14342,1340,14342,1044,14449,1044,14451,1044,14451,1043,14451,1042,14451,1039,14451,1037,14451,1036,14449,1036,14342,1036,14342,1011,14343,980,14368,923,14434,907,14449,907,14449,906,14449,904,14449,901,14449,899,14449,898,14447,898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727.958191pt;margin-top:51.80912pt;width:12pt;height:15.75pt;mso-position-horizontal-relative:page;mso-position-vertical-relative:paragraph;z-index:-79264" coordorigin="14559,1036" coordsize="240,315">
            <v:shape style="position:absolute;left:14559;top:1036;width:240;height:315" coordorigin="14559,1036" coordsize="240,315" path="m14797,1036l14793,1036,14791,1036,14791,1037,14791,1039,14791,1299,14791,1310,14790,1317,14725,1338,14678,1343,14650,1341,14591,1313,14568,1254,14568,1039,14568,1037,14567,1036,14565,1036,14562,1036,14560,1036,14559,1037,14559,1039,14559,1237,14561,1262,14586,1320,14644,1349,14671,1351,14698,1350,14758,1338,14799,1039,14799,1037,14798,1036,14797,1036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745.207886pt;margin-top:48.209023pt;width:9.7pt;height:19.350pt;mso-position-horizontal-relative:page;mso-position-vertical-relative:paragraph;z-index:-79240" coordorigin="14904,964" coordsize="194,387">
            <v:shape style="position:absolute;left:14904;top:964;width:194;height:387" coordorigin="14904,964" coordsize="194,387" path="m14986,964l14983,964,14981,964,14980,965,14980,967,14980,1036,14907,1036,14905,1036,14904,1037,14904,1039,14904,1042,14904,1043,14905,1044,14907,1044,14980,1044,14980,1238,14982,1269,15005,1328,15065,1349,15096,1351,15096,1350,15096,1348,15096,1345,15096,1343,15096,1342,15094,1342,15064,1341,15007,1318,14989,1251,14989,1044,15095,1044,15097,1044,15097,1043,15097,1042,15097,1039,15097,1037,15097,1036,15095,1036,14989,1036,14989,967,14989,965,14988,964,14986,964xe" filled="false" stroked="true" strokeweight="3.0pt" strokecolor="#8dc63f">
              <v:path arrowok="t"/>
            </v:shape>
            <w10:wrap type="none"/>
          </v:group>
        </w:pict>
      </w:r>
      <w:r>
        <w:rPr/>
        <w:pict>
          <v:group style="position:absolute;margin-left:760.057617pt;margin-top:51.80912pt;width:12pt;height:15.75pt;mso-position-horizontal-relative:page;mso-position-vertical-relative:paragraph;z-index:-79216" coordorigin="15201,1036" coordsize="240,315">
            <v:shape style="position:absolute;left:15201;top:1036;width:240;height:315" coordorigin="15201,1036" coordsize="240,315" path="m15439,1036l15435,1036,15433,1036,15433,1037,15433,1039,15433,1299,15433,1310,15432,1317,15367,1338,15320,1343,15292,1341,15233,1313,15210,1254,15210,1039,15210,1037,15209,1036,15207,1036,15204,1036,15202,1036,15201,1037,15201,1039,15201,1237,15203,1262,15228,1320,15286,1349,15313,1351,15340,1350,15400,1338,15441,1039,15441,1037,15440,1036,15439,1036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777.937378pt;margin-top:49.889122pt;width:26.9pt;height:19.150pt;mso-position-horizontal-relative:page;mso-position-vertical-relative:paragraph;z-index:-79192" coordorigin="15559,998" coordsize="538,383">
            <v:group style="position:absolute;left:15589;top:1028;width:148;height:315" coordorigin="15589,1028" coordsize="148,315">
              <v:shape style="position:absolute;left:15589;top:1028;width:148;height:315" coordorigin="15589,1028" coordsize="148,315" path="m15716,1028l15646,1035,15589,1076,15589,1340,15589,1342,15590,1342,15591,1342,15595,1342,15597,1342,15597,1342,15597,1340,15597,1079,15597,1069,15598,1061,15663,1040,15734,1036,15736,1036,15736,1035,15736,1033,15736,1030,15736,1028,15736,1028,15734,1028,15716,1028xe" filled="false" stroked="true" strokeweight="3pt" strokecolor="#8dc63f">
                <v:path arrowok="t"/>
              </v:shape>
            </v:group>
            <v:group style="position:absolute;left:15814;top:1029;width:252;height:322" coordorigin="15814,1029" coordsize="252,322">
              <v:shape style="position:absolute;left:15814;top:1029;width:252;height:322" coordorigin="15814,1029" coordsize="252,322" path="m15814,1151l15814,1236,15816,1260,15842,1317,15900,1347,15926,1350,15955,1349,16019,1328,16063,1276,16063,1275,16062,1274,16059,1273,16058,1272,16057,1272,16056,1274,16046,1291,16034,1306,16019,1318,16003,1329,15983,1337,15960,1341,15928,1340,15859,1318,15824,1252,15823,1188,16058,1188,16063,1188,16066,1185,16066,1180,16066,1151,16052,1085,16008,1042,15963,1029,15932,1030,15863,1051,15818,1115,15815,1136,15814,1151xe" filled="false" stroked="true" strokeweight="3pt" strokecolor="#8dc63f">
                <v:path arrowok="t"/>
              </v:shape>
            </v:group>
            <v:group style="position:absolute;left:15823;top:1036;width:236;height:145" coordorigin="15823,1036" coordsize="236,145">
              <v:shape style="position:absolute;left:15823;top:1036;width:236;height:145" coordorigin="15823,1036" coordsize="236,145" path="m16058,1151l16058,1180,15823,1180,15823,1151,15824,1127,15850,1069,15907,1039,15933,1036,15962,1038,16024,1064,16054,1117,16058,1151xe" filled="false" stroked="true" strokeweight="3pt" strokecolor="#8dc63f">
                <v:path arrowok="t"/>
              </v:shape>
            </v:group>
            <w10:wrap type="none"/>
          </v:group>
        </w:pict>
      </w:r>
      <w:r>
        <w:rPr>
          <w:b w:val="0"/>
          <w:color w:val="8DC63F"/>
          <w:spacing w:val="60"/>
        </w:rPr>
        <w:t>c</w:t>
      </w:r>
      <w:r>
        <w:rPr>
          <w:b w:val="0"/>
          <w:color w:val="8DC63F"/>
          <w:spacing w:val="37"/>
        </w:rPr>
        <w:t>r</w:t>
      </w:r>
      <w:r>
        <w:rPr>
          <w:b w:val="0"/>
          <w:color w:val="8DC63F"/>
          <w:spacing w:val="60"/>
        </w:rPr>
        <w:t>e</w:t>
      </w:r>
      <w:r>
        <w:rPr>
          <w:b w:val="0"/>
          <w:color w:val="8DC63F"/>
          <w:spacing w:val="55"/>
        </w:rPr>
        <w:t>a</w:t>
      </w:r>
      <w:r>
        <w:rPr>
          <w:b w:val="0"/>
          <w:color w:val="8DC63F"/>
          <w:spacing w:val="60"/>
        </w:rPr>
        <w:t>tin</w:t>
      </w:r>
      <w:r>
        <w:rPr>
          <w:b w:val="0"/>
          <w:color w:val="8DC63F"/>
        </w:rPr>
        <w:t>g</w:t>
        <w:tab/>
      </w:r>
      <w:r>
        <w:rPr>
          <w:b w:val="0"/>
          <w:color w:val="8DC63F"/>
          <w:spacing w:val="57"/>
          <w:w w:val="95"/>
        </w:rPr>
        <w:t>p</w:t>
      </w:r>
      <w:r>
        <w:rPr>
          <w:b w:val="0"/>
          <w:color w:val="8DC63F"/>
          <w:spacing w:val="52"/>
          <w:w w:val="95"/>
        </w:rPr>
        <w:t>a</w:t>
      </w:r>
      <w:r>
        <w:rPr>
          <w:b w:val="0"/>
          <w:color w:val="8DC63F"/>
          <w:spacing w:val="57"/>
          <w:w w:val="95"/>
        </w:rPr>
        <w:t>th</w:t>
      </w:r>
      <w:r>
        <w:rPr>
          <w:b w:val="0"/>
          <w:color w:val="8DC63F"/>
          <w:spacing w:val="52"/>
          <w:w w:val="95"/>
        </w:rPr>
        <w:t>w</w:t>
      </w:r>
      <w:r>
        <w:rPr>
          <w:b w:val="0"/>
          <w:color w:val="8DC63F"/>
          <w:spacing w:val="57"/>
          <w:w w:val="95"/>
        </w:rPr>
        <w:t>ay</w:t>
      </w:r>
      <w:r>
        <w:rPr>
          <w:b w:val="0"/>
          <w:color w:val="8DC63F"/>
          <w:w w:val="95"/>
        </w:rPr>
        <w:t>s</w:t>
        <w:tab/>
      </w:r>
      <w:r>
        <w:rPr>
          <w:b w:val="0"/>
          <w:color w:val="8DC63F"/>
          <w:spacing w:val="60"/>
        </w:rPr>
        <w:t>t</w:t>
      </w:r>
      <w:r>
        <w:rPr>
          <w:b w:val="0"/>
          <w:color w:val="8DC63F"/>
        </w:rPr>
        <w:t>o</w:t>
      </w:r>
      <w:r>
        <w:rPr>
          <w:b w:val="0"/>
          <w:color w:val="8DC63F"/>
          <w:spacing w:val="-93"/>
        </w:rPr>
        <w:t> </w:t>
      </w:r>
      <w:r>
        <w:rPr/>
      </w:r>
    </w:p>
    <w:p>
      <w:pPr>
        <w:tabs>
          <w:tab w:pos="2600" w:val="left" w:leader="none"/>
        </w:tabs>
        <w:spacing w:before="18"/>
        <w:ind w:left="85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br w:type="column"/>
      </w:r>
      <w:r>
        <w:rPr>
          <w:rFonts w:ascii="Panton Thin"/>
          <w:b w:val="0"/>
          <w:color w:val="8DC63F"/>
          <w:spacing w:val="60"/>
          <w:sz w:val="60"/>
        </w:rPr>
        <w:t>skill</w:t>
      </w:r>
      <w:r>
        <w:rPr>
          <w:rFonts w:ascii="Panton Thin"/>
          <w:b w:val="0"/>
          <w:color w:val="8DC63F"/>
          <w:sz w:val="60"/>
        </w:rPr>
        <w:t>s</w:t>
        <w:tab/>
      </w:r>
      <w:r>
        <w:rPr>
          <w:rFonts w:ascii="Panton Thin"/>
          <w:b w:val="0"/>
          <w:color w:val="8DC63F"/>
          <w:spacing w:val="48"/>
          <w:sz w:val="60"/>
        </w:rPr>
        <w:t>f</w:t>
      </w:r>
      <w:r>
        <w:rPr>
          <w:rFonts w:ascii="Panton Thin"/>
          <w:b w:val="0"/>
          <w:color w:val="8DC63F"/>
          <w:spacing w:val="60"/>
          <w:sz w:val="60"/>
        </w:rPr>
        <w:t>o</w:t>
      </w:r>
      <w:r>
        <w:rPr>
          <w:rFonts w:ascii="Panton Thin"/>
          <w:b w:val="0"/>
          <w:color w:val="8DC63F"/>
          <w:sz w:val="60"/>
        </w:rPr>
        <w:t>r</w:t>
      </w:r>
      <w:r>
        <w:rPr>
          <w:rFonts w:ascii="Panton Thin"/>
          <w:b w:val="0"/>
          <w:color w:val="8DC63F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60"/>
          <w:szCs w:val="60"/>
        </w:rPr>
        <w:sectPr>
          <w:type w:val="continuous"/>
          <w:pgSz w:w="23820" w:h="16840" w:orient="landscape"/>
          <w:pgMar w:top="1580" w:bottom="280" w:left="280" w:right="220"/>
          <w:cols w:num="2" w:equalWidth="0">
            <w:col w:w="7395" w:space="4511"/>
            <w:col w:w="11414"/>
          </w:cols>
        </w:sectPr>
      </w:pPr>
    </w:p>
    <w:p>
      <w:pPr>
        <w:spacing w:before="29"/>
        <w:ind w:left="85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6.842899pt;margin-top:12.482928pt;width:15.6pt;height:19.1pt;mso-position-horizontal-relative:page;mso-position-vertical-relative:paragraph;z-index:-79816" coordorigin="1137,250" coordsize="312,382">
            <v:group style="position:absolute;left:1167;top:280;width:252;height:322" coordorigin="1167,280" coordsize="252,322">
              <v:shape style="position:absolute;left:1167;top:280;width:252;height:322" coordorigin="1167,280" coordsize="252,322" path="m1167,402l1167,487,1169,511,1195,568,1252,598,1278,601,1307,599,1371,579,1416,527,1416,526,1415,525,1412,523,1410,523,1409,523,1408,524,1398,541,1386,556,1372,569,1355,580,1335,587,1312,592,1280,591,1212,568,1176,502,1175,439,1410,439,1416,439,1419,436,1419,431,1419,402,1404,336,1360,293,1315,280,1284,281,1215,302,1171,365,1168,386,1167,402xe" filled="false" stroked="true" strokeweight="3pt" strokecolor="#8dc63f">
                <v:path arrowok="t"/>
              </v:shape>
            </v:group>
            <v:group style="position:absolute;left:1175;top:286;width:236;height:145" coordorigin="1175,286" coordsize="236,145">
              <v:shape style="position:absolute;left:1175;top:286;width:236;height:145" coordorigin="1175,286" coordsize="236,145" path="m1410,402l1410,431,1175,431,1175,402,1177,378,1203,320,1260,289,1286,286,1314,288,1377,314,1407,367,1410,402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622803pt;margin-top:5.940012pt;width:15pt;height:25.6pt;mso-position-horizontal-relative:page;mso-position-vertical-relative:paragraph;z-index:-79792" coordorigin="1512,119" coordsize="300,512">
            <v:group style="position:absolute;left:1542;top:149;width:240;height:452" coordorigin="1542,149" coordsize="240,452">
              <v:shape style="position:absolute;left:1542;top:149;width:240;height:452" coordorigin="1542,149" coordsize="240,452" path="m1542,392l1542,482,1544,508,1569,567,1624,597,1650,601,1678,600,1738,591,1782,151,1782,149,1782,149,1780,149,1776,149,1775,149,1774,149,1774,151,1774,305,1711,284,1658,278,1630,280,1570,308,1544,365,1542,389,1542,392xe" filled="false" stroked="true" strokeweight="3pt" strokecolor="#8dc63f">
                <v:path arrowok="t"/>
              </v:shape>
            </v:group>
            <v:group style="position:absolute;left:1551;top:287;width:224;height:307" coordorigin="1551,287" coordsize="224,307">
              <v:shape style="position:absolute;left:1551;top:287;width:224;height:307" coordorigin="1551,287" coordsize="224,307" path="m1774,315l1774,551,1774,567,1772,569,1704,591,1680,593,1650,592,1585,569,1551,496,1551,392,1553,367,1580,310,1643,287,1673,288,1742,301,1774,315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.442497pt;margin-top:14.340112pt;width:12pt;height:15.75pt;mso-position-horizontal-relative:page;mso-position-vertical-relative:paragraph;z-index:-79768" coordorigin="1929,287" coordsize="240,315">
            <v:shape style="position:absolute;left:1929;top:287;width:240;height:315" coordorigin="1929,287" coordsize="240,315" path="m2166,287l2163,287,2161,287,2160,287,2160,289,2160,550,2160,560,2159,568,2095,589,2048,593,2020,591,1961,564,1938,505,1937,289,1937,287,1937,287,1935,287,1931,287,1929,287,1929,287,1929,289,1929,487,1930,513,1956,571,2014,599,2041,601,2068,600,2128,589,2169,289,2169,287,2168,287,2166,287xe" filled="false" stroked="true" strokeweight="3pt" strokecolor="#8dc63f">
              <v:path arrowok="t"/>
            </v:shape>
            <w10:wrap type="none"/>
          </v:group>
        </w:pict>
      </w:r>
      <w:r>
        <w:rPr/>
        <w:pict>
          <v:group style="position:absolute;margin-left:115.342201pt;margin-top:13.932048pt;width:12.45pt;height:16.1500pt;mso-position-horizontal-relative:page;mso-position-vertical-relative:paragraph;z-index:-79744" coordorigin="2307,279" coordsize="249,323">
            <v:shape style="position:absolute;left:2307;top:279;width:249;height:323" coordorigin="2307,279" coordsize="249,323" path="m2307,392l2307,487,2309,511,2336,568,2393,598,2419,601,2447,600,2511,580,2554,515,2556,510,2555,509,2554,509,2550,508,2548,507,2547,508,2547,509,2539,532,2482,585,2435,593,2407,591,2345,564,2317,510,2315,392,2317,368,2346,314,2408,288,2440,289,2506,306,2546,367,2546,367,2548,367,2552,365,2553,365,2553,364,2553,362,2524,309,2469,282,2442,279,2413,280,2346,303,2308,373,2307,392xe" filled="false" stroked="true" strokeweight="3.0pt" strokecolor="#8dc63f">
              <v:path arrowok="t"/>
            </v:shape>
            <w10:wrap type="none"/>
          </v:group>
        </w:pict>
      </w:r>
      <w:r>
        <w:rPr/>
        <w:pict>
          <v:group style="position:absolute;margin-left:131.873245pt;margin-top:9.240011pt;width:29.3pt;height:22.35pt;mso-position-horizontal-relative:page;mso-position-vertical-relative:paragraph;z-index:-79720" coordorigin="2637,185" coordsize="586,447">
            <v:group style="position:absolute;left:2667;top:281;width:236;height:321" coordorigin="2667,281" coordsize="236,321">
              <v:shape style="position:absolute;left:2667;top:281;width:236;height:321" coordorigin="2667,281" coordsize="236,321" path="m2676,342l2675,344,2675,345,2677,346,2681,347,2682,347,2683,347,2684,346,2694,329,2763,288,2787,286,2820,289,2878,322,2895,380,2895,432,2885,430,2869,428,2796,424,2735,428,2681,457,2667,493,2668,518,2703,585,2779,601,2807,600,2879,587,2903,392,2902,370,2882,313,2822,281,2792,281,2724,295,2676,341,2676,342xe" filled="false" stroked="true" strokeweight="3pt" strokecolor="#8dc63f">
                <v:path arrowok="t"/>
              </v:shape>
            </v:group>
            <v:group style="position:absolute;left:2675;top:432;width:220;height:162" coordorigin="2675,432" coordsize="220,162">
              <v:shape style="position:absolute;left:2675;top:432;width:220;height:162" coordorigin="2675,432" coordsize="220,162" path="m2895,440l2895,551,2895,569,2892,572,2824,592,2801,593,2763,592,2695,569,2675,523,2677,497,2724,439,2777,432,2807,432,2874,437,2895,440xe" filled="false" stroked="true" strokeweight="3pt" strokecolor="#8dc63f">
                <v:path arrowok="t"/>
              </v:shape>
            </v:group>
            <v:group style="position:absolute;left:3000;top:215;width:194;height:387" coordorigin="3000,215" coordsize="194,387">
              <v:shape style="position:absolute;left:3000;top:215;width:194;height:387" coordorigin="3000,215" coordsize="194,387" path="m3082,215l3078,215,3077,215,3076,215,3076,217,3076,287,3002,287,3000,287,3000,287,3000,289,3000,292,3000,294,3000,295,3002,295,3076,295,3076,489,3077,520,3101,579,3161,600,3191,601,3192,601,3192,599,3192,595,3192,593,3191,593,3189,593,3160,592,3103,569,3085,502,3084,295,3191,295,3192,295,3193,294,3193,292,3193,289,3193,287,3192,287,3191,287,3084,287,3084,217,3084,215,3084,215,3082,215xe" filled="false" stroked="true" strokeweight="3.0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3.281693pt;margin-top:7.650012pt;width:3.85pt;height:23.5pt;mso-position-horizontal-relative:page;mso-position-vertical-relative:paragraph;z-index:-79696" coordorigin="3266,153" coordsize="77,470">
            <v:group style="position:absolute;left:3296;top:183;width:17;height:17" coordorigin="3296,183" coordsize="17,17">
              <v:shape style="position:absolute;left:3296;top:183;width:17;height:17" coordorigin="3296,183" coordsize="17,17" path="m3305,183l3303,183,3297,183,3296,185,3296,190,3296,193,3296,199,3297,200,3303,200,3305,200,3311,200,3312,198,3312,193,3312,190,3312,185,3311,183,3305,183xe" filled="false" stroked="true" strokeweight="3pt" strokecolor="#8dc63f">
                <v:path arrowok="t"/>
              </v:shape>
            </v:group>
            <v:group style="position:absolute;left:3300;top:287;width:9;height:306" coordorigin="3300,287" coordsize="9,306">
              <v:shape style="position:absolute;left:3300;top:287;width:9;height:306" coordorigin="3300,287" coordsize="9,306" path="m3306,287l3302,287,3300,287,3300,287,3300,289,3300,590,3300,592,3300,593,3302,593,3306,593,3308,593,3308,592,3308,590,3308,289,3308,287,3308,287,3306,287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0.961197pt;margin-top:12.420016pt;width:15.55pt;height:19.1pt;mso-position-horizontal-relative:page;mso-position-vertical-relative:paragraph;z-index:-79672" coordorigin="3419,248" coordsize="311,382">
            <v:group style="position:absolute;left:3449;top:278;width:251;height:322" coordorigin="3449,278" coordsize="251,322">
              <v:shape style="position:absolute;left:3449;top:278;width:251;height:322" coordorigin="3449,278" coordsize="251,322" path="m3449,378l3449,502,3452,524,3484,575,3548,600,3579,599,3652,580,3697,523,3699,378,3697,356,3665,305,3601,280,3574,278,3548,280,3484,305,3452,356,3449,378xe" filled="false" stroked="true" strokeweight="3pt" strokecolor="#8dc63f">
                <v:path arrowok="t"/>
              </v:shape>
            </v:group>
            <v:group style="position:absolute;left:3458;top:286;width:234;height:307" coordorigin="3458,286" coordsize="234,307">
              <v:shape style="position:absolute;left:3458;top:286;width:234;height:307" coordorigin="3458,286" coordsize="234,307" path="m3691,377l3691,502,3689,524,3634,583,3586,593,3557,591,3490,568,3458,377,3460,356,3495,307,3563,286,3592,288,3658,312,3691,377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1.930893pt;margin-top:13.920046pt;width:12pt;height:15.75pt;mso-position-horizontal-relative:page;mso-position-vertical-relative:paragraph;z-index:-79648" coordorigin="3839,278" coordsize="240,315">
            <v:shape style="position:absolute;left:3839;top:278;width:240;height:315" coordorigin="3839,278" coordsize="240,315" path="m3861,298l3843,305,3839,312,3839,330,3839,590,3839,592,3840,593,3841,593,3845,593,3846,593,3847,592,3847,590,3847,330,3847,319,3848,312,3912,291,3959,286,3988,288,4047,316,4069,375,4070,590,4070,592,4071,593,4073,593,4076,593,4078,593,4079,592,4079,590,4079,392,4077,367,4052,309,3994,280,3966,278,3940,279,3916,282,3897,286,3880,291,3865,296,3861,298xe" filled="false" stroked="true" strokeweight="3pt" strokecolor="#8dc63f">
              <v:path arrowok="t"/>
            </v:shape>
            <w10:wrap type="none"/>
          </v:group>
        </w:pict>
      </w:r>
      <w:r>
        <w:rPr>
          <w:rFonts w:ascii="Panton Thin"/>
          <w:b w:val="0"/>
          <w:color w:val="8DC63F"/>
          <w:spacing w:val="60"/>
          <w:sz w:val="60"/>
        </w:rPr>
        <w:t>educ</w:t>
      </w:r>
      <w:r>
        <w:rPr>
          <w:rFonts w:ascii="Panton Thin"/>
          <w:b w:val="0"/>
          <w:color w:val="8DC63F"/>
          <w:spacing w:val="55"/>
          <w:sz w:val="60"/>
        </w:rPr>
        <w:t>a</w:t>
      </w:r>
      <w:r>
        <w:rPr>
          <w:rFonts w:ascii="Panton Thin"/>
          <w:b w:val="0"/>
          <w:color w:val="8DC63F"/>
          <w:spacing w:val="60"/>
          <w:sz w:val="60"/>
        </w:rPr>
        <w:t>tio</w:t>
      </w:r>
      <w:r>
        <w:rPr>
          <w:rFonts w:ascii="Panton Thin"/>
          <w:b w:val="0"/>
          <w:color w:val="8DC63F"/>
          <w:sz w:val="60"/>
        </w:rPr>
        <w:t>n</w:t>
      </w:r>
      <w:r>
        <w:rPr>
          <w:rFonts w:ascii="Panton Thin"/>
          <w:b w:val="0"/>
          <w:color w:val="8DC63F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before="29"/>
        <w:ind w:left="831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br w:type="column"/>
      </w:r>
      <w:r>
        <w:rPr>
          <w:rFonts w:ascii="Panton Thin"/>
          <w:b w:val="0"/>
          <w:color w:val="8DC63F"/>
          <w:spacing w:val="60"/>
          <w:sz w:val="60"/>
        </w:rPr>
        <w:t>employme</w:t>
      </w:r>
      <w:r>
        <w:rPr>
          <w:rFonts w:ascii="Panton Thin"/>
          <w:b w:val="0"/>
          <w:color w:val="8DC63F"/>
          <w:spacing w:val="54"/>
          <w:sz w:val="60"/>
        </w:rPr>
        <w:t>n</w:t>
      </w:r>
      <w:r>
        <w:rPr>
          <w:rFonts w:ascii="Panton Thin"/>
          <w:b w:val="0"/>
          <w:color w:val="8DC63F"/>
          <w:sz w:val="60"/>
        </w:rPr>
        <w:t>t</w:t>
      </w:r>
      <w:r>
        <w:rPr>
          <w:rFonts w:ascii="Panton Thin"/>
          <w:sz w:val="60"/>
        </w:rPr>
      </w:r>
    </w:p>
    <w:p>
      <w:pPr>
        <w:tabs>
          <w:tab w:pos="2070" w:val="left" w:leader="none"/>
        </w:tabs>
        <w:spacing w:before="40"/>
        <w:ind w:left="85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>
          <w:w w:val="95"/>
        </w:rPr>
        <w:br w:type="column"/>
      </w:r>
      <w:r>
        <w:rPr>
          <w:rFonts w:ascii="Panton Thin"/>
          <w:b w:val="0"/>
          <w:color w:val="8DC63F"/>
          <w:spacing w:val="57"/>
          <w:w w:val="95"/>
          <w:sz w:val="60"/>
        </w:rPr>
        <w:t>th</w:t>
      </w:r>
      <w:r>
        <w:rPr>
          <w:rFonts w:ascii="Panton Thin"/>
          <w:b w:val="0"/>
          <w:color w:val="8DC63F"/>
          <w:w w:val="95"/>
          <w:sz w:val="60"/>
        </w:rPr>
        <w:t>e</w:t>
        <w:tab/>
      </w:r>
      <w:r>
        <w:rPr>
          <w:rFonts w:ascii="Panton Thin"/>
          <w:b w:val="0"/>
          <w:color w:val="8DC63F"/>
          <w:spacing w:val="60"/>
          <w:sz w:val="60"/>
        </w:rPr>
        <w:t>futu</w:t>
      </w:r>
      <w:r>
        <w:rPr>
          <w:rFonts w:ascii="Panton Thin"/>
          <w:b w:val="0"/>
          <w:color w:val="8DC63F"/>
          <w:spacing w:val="37"/>
          <w:sz w:val="60"/>
        </w:rPr>
        <w:t>r</w:t>
      </w:r>
      <w:r>
        <w:rPr>
          <w:rFonts w:ascii="Panton Thin"/>
          <w:b w:val="0"/>
          <w:color w:val="8DC63F"/>
          <w:sz w:val="60"/>
        </w:rPr>
        <w:t>e</w:t>
      </w:r>
      <w:r>
        <w:rPr>
          <w:rFonts w:ascii="Panton Thin"/>
          <w:sz w:val="60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60"/>
          <w:szCs w:val="60"/>
        </w:rPr>
        <w:sectPr>
          <w:type w:val="continuous"/>
          <w:pgSz w:w="23820" w:h="16840" w:orient="landscape"/>
          <w:pgMar w:top="1580" w:bottom="280" w:left="280" w:right="220"/>
          <w:cols w:num="3" w:equalWidth="0">
            <w:col w:w="3902" w:space="40"/>
            <w:col w:w="4557" w:space="3408"/>
            <w:col w:w="11413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7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tabs>
          <w:tab w:pos="12729" w:val="left" w:leader="none"/>
        </w:tabs>
        <w:spacing w:line="60" w:lineRule="atLeast"/>
        <w:ind w:left="823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/>
          <w:position w:val="1"/>
          <w:sz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8dc63f">
                <v:path arrowok="t"/>
              </v:shape>
            </v:group>
          </v:group>
        </w:pict>
      </w:r>
      <w:r>
        <w:rPr>
          <w:rFonts w:ascii="Panton Thin"/>
          <w:position w:val="1"/>
          <w:sz w:val="6"/>
        </w:rPr>
      </w:r>
      <w:r>
        <w:rPr>
          <w:rFonts w:ascii="Panton Thin"/>
          <w:position w:val="1"/>
          <w:sz w:val="6"/>
        </w:rPr>
        <w:tab/>
      </w:r>
      <w:r>
        <w:rPr>
          <w:rFonts w:ascii="Panton Thin"/>
          <w:sz w:val="6"/>
        </w:rPr>
        <w:pict>
          <v:group style="width:116.4pt;height:3pt;mso-position-horizontal-relative:char;mso-position-vertical-relative:line" coordorigin="0,0" coordsize="2328,60">
            <v:group style="position:absolute;left:30;top:30;width:2268;height:2" coordorigin="30,30" coordsize="2268,2">
              <v:shape style="position:absolute;left:30;top:30;width:2268;height:2" coordorigin="30,30" coordsize="2268,0" path="m30,30l2298,30e" filled="false" stroked="true" strokeweight="3pt" strokecolor="#8dc63f">
                <v:path arrowok="t"/>
              </v:shape>
            </v:group>
          </v:group>
        </w:pict>
      </w:r>
      <w:r>
        <w:rPr>
          <w:rFonts w:ascii="Panton Thin"/>
          <w:sz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2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type w:val="continuous"/>
          <w:pgSz w:w="23820" w:h="16840" w:orient="landscape"/>
          <w:pgMar w:top="1580" w:bottom="280" w:left="280" w:right="220"/>
        </w:sectPr>
      </w:pPr>
    </w:p>
    <w:p>
      <w:pPr>
        <w:pStyle w:val="Heading6"/>
        <w:spacing w:line="518" w:lineRule="exact"/>
        <w:ind w:right="0"/>
        <w:jc w:val="left"/>
      </w:pPr>
      <w:r>
        <w:rPr/>
        <w:pict>
          <v:shape style="position:absolute;margin-left:56.706902pt;margin-top:4.443141pt;width:228.6284pt;height:16.492pt;mso-position-horizontal-relative:page;mso-position-vertical-relative:paragraph;z-index:-79168" type="#_x0000_t75" stroked="false">
            <v:imagedata r:id="rId69" o:title=""/>
          </v:shape>
        </w:pict>
      </w:r>
      <w:r>
        <w:rPr>
          <w:color w:val="58595B"/>
          <w:spacing w:val="16"/>
        </w:rPr>
        <w:t>ST</w:t>
      </w:r>
      <w:r>
        <w:rPr>
          <w:color w:val="58595B"/>
          <w:spacing w:val="-12"/>
        </w:rPr>
        <w:t> </w:t>
      </w:r>
      <w:r>
        <w:rPr>
          <w:color w:val="58595B"/>
          <w:spacing w:val="7"/>
        </w:rPr>
        <w:t>EPS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National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Disability</w:t>
      </w:r>
      <w:r>
        <w:rPr>
          <w:color w:val="58595B"/>
          <w:spacing w:val="14"/>
        </w:rPr>
        <w:t> </w:t>
      </w:r>
      <w:r>
        <w:rPr>
          <w:color w:val="58595B"/>
          <w:spacing w:val="7"/>
        </w:rPr>
        <w:t>Coordination</w:t>
      </w:r>
      <w:r>
        <w:rPr>
          <w:color w:val="58595B"/>
          <w:spacing w:val="14"/>
        </w:rPr>
        <w:t> </w:t>
      </w:r>
      <w:r>
        <w:rPr>
          <w:color w:val="58595B"/>
          <w:spacing w:val="5"/>
        </w:rPr>
        <w:t>Officers</w:t>
      </w:r>
      <w:r>
        <w:rPr/>
      </w:r>
    </w:p>
    <w:p>
      <w:pPr>
        <w:pStyle w:val="BodyText"/>
        <w:spacing w:line="256" w:lineRule="auto"/>
        <w:ind w:left="853" w:right="6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National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Coordination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Officers</w:t>
      </w:r>
      <w:r>
        <w:rPr>
          <w:color w:val="58595B"/>
          <w:spacing w:val="36"/>
        </w:rPr>
        <w:t> </w:t>
      </w:r>
      <w:r>
        <w:rPr>
          <w:color w:val="58595B"/>
          <w:spacing w:val="4"/>
        </w:rPr>
        <w:t>(NDCOs)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/>
      </w:r>
    </w:p>
    <w:p>
      <w:pPr>
        <w:pStyle w:val="BodyText"/>
        <w:spacing w:line="256" w:lineRule="auto"/>
        <w:ind w:left="853" w:right="6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transition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to,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tertiary</w:t>
      </w:r>
      <w:r>
        <w:rPr>
          <w:color w:val="58595B"/>
          <w:spacing w:val="41"/>
        </w:rPr>
        <w:t> </w:t>
      </w:r>
      <w:r>
        <w:rPr>
          <w:color w:val="58595B"/>
          <w:spacing w:val="4"/>
        </w:rPr>
        <w:t>education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/>
      </w:r>
    </w:p>
    <w:p>
      <w:pPr>
        <w:pStyle w:val="BodyText"/>
        <w:spacing w:line="256" w:lineRule="auto" w:before="113"/>
        <w:ind w:left="853" w:right="347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NDCO’s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establish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strategic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partnerships</w:t>
      </w:r>
      <w:r>
        <w:rPr>
          <w:color w:val="58595B"/>
          <w:spacing w:val="53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aid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smooth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transition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individuals</w:t>
      </w:r>
      <w:r>
        <w:rPr/>
      </w:r>
    </w:p>
    <w:p>
      <w:pPr>
        <w:pStyle w:val="BodyText"/>
        <w:spacing w:line="256" w:lineRule="auto"/>
        <w:ind w:left="853" w:right="60"/>
        <w:jc w:val="left"/>
      </w:pP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study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beyond,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collaboratively</w:t>
      </w:r>
      <w:r>
        <w:rPr>
          <w:color w:val="58595B"/>
          <w:spacing w:val="44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reduce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barriers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success.</w:t>
      </w:r>
      <w:r>
        <w:rPr/>
      </w:r>
    </w:p>
    <w:p>
      <w:pPr>
        <w:pStyle w:val="BodyText"/>
        <w:spacing w:line="256" w:lineRule="auto" w:before="113"/>
        <w:ind w:left="853" w:right="6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NDCO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initiative.</w:t>
      </w:r>
      <w:r>
        <w:rPr/>
      </w:r>
    </w:p>
    <w:p>
      <w:pPr>
        <w:pStyle w:val="Heading6"/>
        <w:spacing w:line="539" w:lineRule="exact"/>
        <w:ind w:right="0"/>
        <w:jc w:val="left"/>
      </w:pPr>
      <w:r>
        <w:rPr/>
        <w:pict>
          <v:shape style="position:absolute;margin-left:56.748901pt;margin-top:6.621011pt;width:124.0797pt;height:17.010pt;mso-position-horizontal-relative:page;mso-position-vertical-relative:paragraph;z-index:-79144" type="#_x0000_t75" stroked="false">
            <v:imagedata r:id="rId70" o:title=""/>
          </v:shape>
        </w:pict>
      </w:r>
      <w:r>
        <w:rPr>
          <w:color w:val="58595B"/>
          <w:spacing w:val="6"/>
        </w:rPr>
        <w:t>Community</w:t>
      </w:r>
      <w:r>
        <w:rPr>
          <w:color w:val="58595B"/>
          <w:spacing w:val="14"/>
        </w:rPr>
        <w:t> </w:t>
      </w:r>
      <w:r>
        <w:rPr>
          <w:color w:val="58595B"/>
          <w:spacing w:val="4"/>
        </w:rPr>
        <w:t>and</w:t>
      </w:r>
      <w:r>
        <w:rPr>
          <w:color w:val="58595B"/>
          <w:spacing w:val="14"/>
        </w:rPr>
        <w:t> </w:t>
      </w:r>
      <w:r>
        <w:rPr>
          <w:color w:val="58595B"/>
          <w:spacing w:val="5"/>
        </w:rPr>
        <w:t>Aged</w:t>
      </w:r>
      <w:r>
        <w:rPr>
          <w:color w:val="58595B"/>
          <w:spacing w:val="14"/>
        </w:rPr>
        <w:t> </w:t>
      </w:r>
      <w:r>
        <w:rPr>
          <w:color w:val="58595B"/>
          <w:spacing w:val="8"/>
        </w:rPr>
        <w:t>Care</w:t>
      </w:r>
      <w:r>
        <w:rPr/>
      </w:r>
    </w:p>
    <w:p>
      <w:pPr>
        <w:pStyle w:val="BodyText"/>
        <w:spacing w:line="268" w:lineRule="exact"/>
        <w:ind w:left="853" w:right="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Education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deliver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Aged</w:t>
      </w:r>
      <w:r>
        <w:rPr/>
      </w:r>
    </w:p>
    <w:p>
      <w:pPr>
        <w:pStyle w:val="BodyText"/>
        <w:spacing w:line="256" w:lineRule="auto" w:before="19"/>
        <w:ind w:left="853" w:right="0"/>
        <w:jc w:val="left"/>
      </w:pPr>
      <w:r>
        <w:rPr>
          <w:color w:val="58595B"/>
          <w:spacing w:val="2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courses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throughout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regional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courses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designed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close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consultation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Aged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ensure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learn</w:t>
      </w:r>
      <w:r>
        <w:rPr/>
      </w:r>
    </w:p>
    <w:p>
      <w:pPr>
        <w:pStyle w:val="BodyText"/>
        <w:spacing w:line="256" w:lineRule="auto"/>
        <w:ind w:left="853" w:right="6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valued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local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providers.</w:t>
      </w:r>
      <w:r>
        <w:rPr/>
      </w:r>
    </w:p>
    <w:p>
      <w:pPr>
        <w:pStyle w:val="BodyText"/>
        <w:spacing w:line="240" w:lineRule="auto" w:before="113"/>
        <w:ind w:left="853" w:right="0"/>
        <w:jc w:val="left"/>
      </w:pP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approach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makes</w:t>
      </w:r>
      <w:r>
        <w:rPr/>
      </w:r>
    </w:p>
    <w:p>
      <w:pPr>
        <w:pStyle w:val="BodyText"/>
        <w:spacing w:line="256" w:lineRule="auto" w:before="19"/>
        <w:ind w:left="853" w:right="451"/>
        <w:jc w:val="left"/>
      </w:pP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easier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transition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employment,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led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become</w:t>
      </w:r>
      <w:r>
        <w:rPr>
          <w:color w:val="58595B"/>
          <w:spacing w:val="3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choice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many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in.</w:t>
      </w:r>
      <w:r>
        <w:rPr/>
      </w:r>
    </w:p>
    <w:p>
      <w:pPr>
        <w:pStyle w:val="Heading6"/>
        <w:spacing w:line="539" w:lineRule="exact"/>
        <w:ind w:right="0"/>
        <w:jc w:val="left"/>
      </w:pPr>
      <w:r>
        <w:rPr/>
        <w:pict>
          <v:shape style="position:absolute;margin-left:56.706902pt;margin-top:6.314715pt;width:163.5439pt;height:17.304pt;mso-position-horizontal-relative:page;mso-position-vertical-relative:paragraph;z-index:-79120" type="#_x0000_t75" stroked="false">
            <v:imagedata r:id="rId71" o:title=""/>
          </v:shape>
        </w:pict>
      </w:r>
      <w:r>
        <w:rPr>
          <w:color w:val="58595B"/>
          <w:spacing w:val="5"/>
        </w:rPr>
        <w:t>Aged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Care</w:t>
      </w:r>
      <w:r>
        <w:rPr>
          <w:color w:val="58595B"/>
          <w:spacing w:val="14"/>
        </w:rPr>
        <w:t> </w:t>
      </w:r>
      <w:r>
        <w:rPr>
          <w:color w:val="58595B"/>
          <w:spacing w:val="3"/>
        </w:rPr>
        <w:t>in</w:t>
      </w:r>
      <w:r>
        <w:rPr>
          <w:color w:val="58595B"/>
          <w:spacing w:val="14"/>
        </w:rPr>
        <w:t> </w:t>
      </w:r>
      <w:r>
        <w:rPr>
          <w:color w:val="58595B"/>
          <w:spacing w:val="2"/>
        </w:rPr>
        <w:t>the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Northern</w:t>
      </w:r>
      <w:r>
        <w:rPr>
          <w:color w:val="58595B"/>
          <w:spacing w:val="14"/>
        </w:rPr>
        <w:t> </w:t>
      </w:r>
      <w:r>
        <w:rPr>
          <w:color w:val="58595B"/>
          <w:spacing w:val="8"/>
        </w:rPr>
        <w:t>Territory</w:t>
      </w:r>
      <w:r>
        <w:rPr/>
      </w:r>
    </w:p>
    <w:p>
      <w:pPr>
        <w:pStyle w:val="BodyText"/>
        <w:spacing w:line="268" w:lineRule="exact"/>
        <w:ind w:left="853" w:right="0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quality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/>
      </w:r>
    </w:p>
    <w:p>
      <w:pPr>
        <w:pStyle w:val="BodyText"/>
        <w:spacing w:line="256" w:lineRule="auto" w:before="19"/>
        <w:ind w:left="853" w:right="339"/>
        <w:jc w:val="both"/>
      </w:pP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elderly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>
          <w:color w:val="58595B"/>
          <w:spacing w:val="37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delivery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Aged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Home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Community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training.</w:t>
      </w:r>
      <w:r>
        <w:rPr/>
      </w:r>
    </w:p>
    <w:p>
      <w:pPr>
        <w:pStyle w:val="BodyText"/>
        <w:spacing w:line="256" w:lineRule="auto" w:before="113"/>
        <w:ind w:left="853" w:right="0"/>
        <w:jc w:val="left"/>
      </w:pPr>
      <w:r>
        <w:rPr/>
        <w:pict>
          <v:group style="position:absolute;margin-left:1164.579346pt;margin-top:88.840446pt;width:8.550pt;height:6.05pt;mso-position-horizontal-relative:page;mso-position-vertical-relative:paragraph;z-index:-79864" coordorigin="23292,1777" coordsize="171,121">
            <v:group style="position:absolute;left:23294;top:1780;width:75;height:115" coordorigin="23294,1780" coordsize="75,115">
              <v:shape style="position:absolute;left:23294;top:1780;width:75;height:115" coordorigin="23294,1780" coordsize="75,115" path="m23294,1804l23294,1805,23294,1805,23295,1805,23296,1806,23296,1805,23296,1805,23308,1788,23328,1781,23352,1787,23365,1802,23360,1827,23346,1840,23319,1851,23302,1862,23294,1875,23294,1893,23294,1894,23294,1894,23294,1894,23368,1894,23368,1894,23368,1894,23368,1893,23368,1892,23368,1892,23296,1892,23296,1882,23304,1863,23322,1852,23345,1843,23361,1832,23368,1813,23362,1792,23345,1780,23319,1782,23302,1791,23294,1804xe" filled="false" stroked="true" strokeweight=".2pt" strokecolor="#58595b">
                <v:path arrowok="t"/>
              </v:shape>
            </v:group>
            <v:group style="position:absolute;left:23386;top:1779;width:75;height:117" coordorigin="23386,1779" coordsize="75,117">
              <v:shape style="position:absolute;left:23386;top:1779;width:75;height:117" coordorigin="23386,1779" coordsize="75,117" path="m23459,1810l23453,1789,23433,1779,23407,1782,23392,1794,23387,1807,23388,1807,23388,1808,23389,1808,23389,1808,23389,1807,23399,1789,23419,1781,23445,1786,23456,1801,23452,1825,23435,1835,23403,1835,23402,1835,23402,1835,23402,1836,23402,1837,23403,1837,23433,1837,23451,1837,23460,1848,23460,1864,23454,1884,23434,1894,23407,1890,23393,1879,23388,1866,23388,1866,23387,1866,23387,1866,23386,1866,23386,1867,23395,1886,23413,1895,23443,1892,23458,1881,23458,1853,23450,1839,23454,1832,23459,1821,23459,1810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color w:val="58595B"/>
          <w:spacing w:val="2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across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14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43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Territory,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collaboration</w:t>
      </w:r>
      <w:r>
        <w:rPr>
          <w:color w:val="58595B"/>
          <w:spacing w:val="43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MacDonnell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Shire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Council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Central</w:t>
      </w:r>
      <w:r>
        <w:rPr>
          <w:color w:val="58595B"/>
          <w:spacing w:val="45"/>
        </w:rPr>
        <w:t> </w:t>
      </w:r>
      <w:r>
        <w:rPr>
          <w:color w:val="58595B"/>
          <w:spacing w:val="4"/>
        </w:rPr>
        <w:t>Desert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Shires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 w:before="51"/>
        <w:ind w:left="553" w:right="472"/>
        <w:jc w:val="left"/>
      </w:pPr>
      <w:r>
        <w:rPr/>
        <w:br w:type="column"/>
      </w:r>
      <w:r>
        <w:rPr>
          <w:color w:val="58595B"/>
          <w:spacing w:val="3"/>
        </w:rPr>
        <w:t>plan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workforce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strategies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promote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participation.</w:t>
      </w:r>
      <w:r>
        <w:rPr/>
      </w:r>
    </w:p>
    <w:p>
      <w:pPr>
        <w:pStyle w:val="BodyText"/>
        <w:spacing w:line="240" w:lineRule="auto" w:before="113"/>
        <w:ind w:left="553" w:right="0"/>
        <w:jc w:val="left"/>
      </w:pPr>
      <w:r>
        <w:rPr/>
        <w:pict>
          <v:shape style="position:absolute;margin-left:926.929016pt;margin-top:-244.335602pt;width:246.614pt;height:189.122503pt;mso-position-horizontal-relative:page;mso-position-vertical-relative:paragraph;z-index:8344" type="#_x0000_t75" stroked="false">
            <v:imagedata r:id="rId72" o:title=""/>
          </v:shape>
        </w:pic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important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provides</w:t>
      </w:r>
      <w:r>
        <w:rPr/>
      </w:r>
    </w:p>
    <w:p>
      <w:pPr>
        <w:pStyle w:val="BodyText"/>
        <w:spacing w:line="256" w:lineRule="auto" w:before="19"/>
        <w:ind w:left="553" w:right="0"/>
        <w:jc w:val="left"/>
      </w:pP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required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43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community,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also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45"/>
        </w:rPr>
        <w:t> </w:t>
      </w:r>
      <w:r>
        <w:rPr>
          <w:color w:val="58595B"/>
          <w:spacing w:val="4"/>
        </w:rPr>
        <w:t>foundation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career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growing</w:t>
      </w:r>
      <w:r>
        <w:rPr/>
      </w:r>
    </w:p>
    <w:p>
      <w:pPr>
        <w:pStyle w:val="BodyText"/>
        <w:spacing w:line="240" w:lineRule="auto"/>
        <w:ind w:left="553" w:right="0"/>
        <w:jc w:val="left"/>
      </w:pPr>
      <w:r>
        <w:rPr>
          <w:color w:val="58595B"/>
          <w:spacing w:val="3"/>
        </w:rPr>
        <w:t>aged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industry.</w:t>
      </w:r>
      <w:r>
        <w:rPr/>
      </w:r>
    </w:p>
    <w:p>
      <w:pPr>
        <w:pStyle w:val="BodyText"/>
        <w:spacing w:line="240" w:lineRule="auto" w:before="132"/>
        <w:ind w:left="553" w:right="0"/>
        <w:jc w:val="left"/>
      </w:pPr>
      <w:r>
        <w:rPr>
          <w:color w:val="58595B"/>
          <w:spacing w:val="2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delivered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56" w:lineRule="auto" w:before="19"/>
        <w:ind w:left="553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Territory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Government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Department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Services.</w:t>
      </w:r>
      <w:r>
        <w:rPr/>
      </w:r>
    </w:p>
    <w:p>
      <w:pPr>
        <w:pStyle w:val="Heading6"/>
        <w:spacing w:line="537" w:lineRule="exact"/>
        <w:ind w:left="553" w:right="0"/>
        <w:jc w:val="left"/>
      </w:pPr>
      <w:r>
        <w:rPr/>
        <w:pict>
          <v:shape style="position:absolute;margin-left:331.653503pt;margin-top:5.823618pt;width:172.0291pt;height:17.724pt;mso-position-horizontal-relative:page;mso-position-vertical-relative:paragraph;z-index:-79096" type="#_x0000_t75" stroked="false">
            <v:imagedata r:id="rId73" o:title=""/>
          </v:shape>
        </w:pict>
      </w:r>
      <w:r>
        <w:rPr>
          <w:color w:val="58595B"/>
          <w:spacing w:val="5"/>
        </w:rPr>
        <w:t>Jobs,</w:t>
      </w:r>
      <w:r>
        <w:rPr>
          <w:color w:val="58595B"/>
          <w:spacing w:val="14"/>
        </w:rPr>
        <w:t> </w:t>
      </w:r>
      <w:r>
        <w:rPr>
          <w:color w:val="58595B"/>
          <w:spacing w:val="5"/>
        </w:rPr>
        <w:t>Land</w:t>
      </w:r>
      <w:r>
        <w:rPr>
          <w:color w:val="58595B"/>
          <w:spacing w:val="14"/>
        </w:rPr>
        <w:t> </w:t>
      </w:r>
      <w:r>
        <w:rPr>
          <w:color w:val="58595B"/>
          <w:spacing w:val="4"/>
        </w:rPr>
        <w:t>and</w:t>
      </w:r>
      <w:r>
        <w:rPr>
          <w:color w:val="58595B"/>
          <w:spacing w:val="14"/>
        </w:rPr>
        <w:t> </w:t>
      </w:r>
      <w:r>
        <w:rPr>
          <w:color w:val="58595B"/>
          <w:spacing w:val="6"/>
        </w:rPr>
        <w:t>Economy</w:t>
      </w:r>
      <w:r>
        <w:rPr>
          <w:color w:val="58595B"/>
          <w:spacing w:val="14"/>
        </w:rPr>
        <w:t> </w:t>
      </w:r>
      <w:r>
        <w:rPr>
          <w:color w:val="58595B"/>
          <w:spacing w:val="7"/>
        </w:rPr>
        <w:t>Programme</w:t>
      </w:r>
      <w:r>
        <w:rPr/>
      </w:r>
    </w:p>
    <w:p>
      <w:pPr>
        <w:pStyle w:val="BodyText"/>
        <w:spacing w:line="256" w:lineRule="auto"/>
        <w:ind w:left="553" w:right="6"/>
        <w:jc w:val="both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Jobs,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Economy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forms</w:t>
      </w:r>
      <w:r>
        <w:rPr>
          <w:color w:val="58595B"/>
          <w:spacing w:val="39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Government’s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Indigenous</w:t>
      </w:r>
      <w:r>
        <w:rPr>
          <w:color w:val="58595B"/>
          <w:spacing w:val="37"/>
        </w:rPr>
        <w:t> </w:t>
      </w:r>
      <w:r>
        <w:rPr>
          <w:color w:val="58595B"/>
          <w:spacing w:val="4"/>
        </w:rPr>
        <w:t>Advancement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aims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improve</w:t>
      </w:r>
      <w:r>
        <w:rPr/>
      </w:r>
    </w:p>
    <w:p>
      <w:pPr>
        <w:pStyle w:val="BodyText"/>
        <w:spacing w:line="256" w:lineRule="auto"/>
        <w:ind w:left="553" w:right="0"/>
        <w:jc w:val="left"/>
      </w:pP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Indigenous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Australians.</w:t>
      </w:r>
      <w:r>
        <w:rPr/>
      </w:r>
    </w:p>
    <w:p>
      <w:pPr>
        <w:pStyle w:val="BodyText"/>
        <w:spacing w:line="256" w:lineRule="auto" w:before="113"/>
        <w:ind w:left="553" w:right="536"/>
        <w:jc w:val="left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deliver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throughout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Tasmania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individuals</w:t>
      </w:r>
      <w:r>
        <w:rPr>
          <w:color w:val="58595B"/>
          <w:spacing w:val="34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identify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need</w:t>
      </w:r>
      <w:r>
        <w:rPr>
          <w:color w:val="58595B"/>
          <w:spacing w:val="34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reduce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barriers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The</w:t>
      </w:r>
      <w:r>
        <w:rPr/>
      </w:r>
    </w:p>
    <w:p>
      <w:pPr>
        <w:pStyle w:val="BodyText"/>
        <w:spacing w:line="256" w:lineRule="auto"/>
        <w:ind w:left="553" w:right="279"/>
        <w:jc w:val="both"/>
      </w:pPr>
      <w:r>
        <w:rPr>
          <w:color w:val="58595B"/>
          <w:spacing w:val="2"/>
        </w:rPr>
        <w:t>level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customised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each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individual’s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requirements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ranging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from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language,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literacy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numeracy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553" w:right="0"/>
        <w:jc w:val="left"/>
      </w:pPr>
      <w:r>
        <w:rPr>
          <w:color w:val="58595B"/>
          <w:spacing w:val="4"/>
        </w:rPr>
        <w:t>interview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preparation,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assistance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obtaining</w:t>
      </w:r>
      <w:r>
        <w:rPr>
          <w:color w:val="58595B"/>
          <w:spacing w:val="63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drivers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licence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health</w:t>
      </w:r>
      <w:r>
        <w:rPr/>
      </w:r>
    </w:p>
    <w:p>
      <w:pPr>
        <w:pStyle w:val="BodyText"/>
        <w:spacing w:line="240" w:lineRule="auto"/>
        <w:ind w:left="553" w:right="0"/>
        <w:jc w:val="left"/>
      </w:pPr>
      <w:r>
        <w:rPr>
          <w:color w:val="58595B"/>
          <w:spacing w:val="4"/>
        </w:rPr>
        <w:t>issues.</w:t>
      </w:r>
      <w:r>
        <w:rPr/>
      </w:r>
    </w:p>
    <w:p>
      <w:pPr>
        <w:pStyle w:val="BodyText"/>
        <w:spacing w:line="256" w:lineRule="auto" w:before="132"/>
        <w:ind w:left="553" w:right="688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extensive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4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identify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pathways,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employment-based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seek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out</w:t>
      </w:r>
      <w:r>
        <w:rPr/>
      </w:r>
    </w:p>
    <w:p>
      <w:pPr>
        <w:pStyle w:val="BodyText"/>
        <w:spacing w:line="256" w:lineRule="auto"/>
        <w:ind w:left="553" w:right="333"/>
        <w:jc w:val="both"/>
      </w:pP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seen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us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successfully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place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100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Indigenous</w:t>
      </w:r>
      <w:r>
        <w:rPr>
          <w:color w:val="58595B"/>
          <w:spacing w:val="27"/>
        </w:rPr>
        <w:t> </w:t>
      </w:r>
      <w:r>
        <w:rPr>
          <w:color w:val="58595B"/>
          <w:spacing w:val="3"/>
        </w:rPr>
        <w:t>job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seekers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across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Tasmania.</w:t>
      </w:r>
      <w:r>
        <w:rPr/>
      </w:r>
    </w:p>
    <w:p>
      <w:pPr>
        <w:pStyle w:val="BodyText"/>
        <w:spacing w:line="240" w:lineRule="auto" w:before="61"/>
        <w:ind w:left="853" w:right="0"/>
        <w:jc w:val="both"/>
      </w:pPr>
      <w:r>
        <w:rPr/>
        <w:br w:type="column"/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collaboration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Motor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Trades</w:t>
      </w:r>
      <w:r>
        <w:rPr/>
      </w:r>
    </w:p>
    <w:p>
      <w:pPr>
        <w:pStyle w:val="BodyText"/>
        <w:spacing w:line="256" w:lineRule="auto" w:before="19"/>
        <w:ind w:left="853" w:right="375"/>
        <w:jc w:val="left"/>
      </w:pPr>
      <w:r>
        <w:rPr>
          <w:color w:val="58595B"/>
          <w:spacing w:val="4"/>
        </w:rPr>
        <w:t>Association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(MTA)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Territory</w:t>
      </w:r>
      <w:r>
        <w:rPr>
          <w:color w:val="58595B"/>
          <w:spacing w:val="45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formed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result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proactive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move</w:t>
      </w:r>
      <w:r>
        <w:rPr>
          <w:color w:val="58595B"/>
          <w:spacing w:val="26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peak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body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tackle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critical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shortage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affecting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multi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billion-dollar</w:t>
      </w:r>
      <w:r>
        <w:rPr/>
      </w:r>
    </w:p>
    <w:p>
      <w:pPr>
        <w:pStyle w:val="BodyText"/>
        <w:spacing w:line="240" w:lineRule="auto"/>
        <w:ind w:left="853" w:right="0"/>
        <w:jc w:val="both"/>
      </w:pPr>
      <w:r>
        <w:rPr>
          <w:color w:val="58595B"/>
          <w:spacing w:val="2"/>
        </w:rPr>
        <w:t>industry.</w:t>
      </w:r>
      <w:r>
        <w:rPr/>
      </w:r>
    </w:p>
    <w:p>
      <w:pPr>
        <w:pStyle w:val="BodyText"/>
        <w:spacing w:line="256" w:lineRule="auto" w:before="132"/>
        <w:ind w:left="853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MTA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(NT)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approached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shortage</w:t>
      </w:r>
      <w:r>
        <w:rPr>
          <w:color w:val="58595B"/>
          <w:spacing w:val="5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/>
      </w:r>
    </w:p>
    <w:p>
      <w:pPr>
        <w:pStyle w:val="BodyText"/>
        <w:spacing w:line="256" w:lineRule="auto"/>
        <w:ind w:left="853" w:right="0"/>
        <w:jc w:val="both"/>
      </w:pP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comprised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multiple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collaborations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aimed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gaining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some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disadvantaged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individuals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across</w:t>
      </w:r>
      <w:r>
        <w:rPr/>
      </w:r>
    </w:p>
    <w:p>
      <w:pPr>
        <w:pStyle w:val="BodyText"/>
        <w:spacing w:line="240" w:lineRule="auto"/>
        <w:ind w:left="853" w:right="0"/>
        <w:jc w:val="both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state.</w:t>
      </w:r>
      <w:r>
        <w:rPr/>
      </w:r>
    </w:p>
    <w:p>
      <w:pPr>
        <w:pStyle w:val="BodyText"/>
        <w:spacing w:line="256" w:lineRule="auto" w:before="132"/>
        <w:ind w:left="853" w:right="375"/>
        <w:jc w:val="left"/>
      </w:pP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conjunction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Department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Correctional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Centre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56" w:lineRule="auto"/>
        <w:ind w:left="853" w:right="315"/>
        <w:jc w:val="both"/>
      </w:pPr>
      <w:r>
        <w:rPr>
          <w:color w:val="58595B"/>
          <w:spacing w:val="3"/>
        </w:rPr>
        <w:t>Appropriate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Technology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Charles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Darwin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University,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formed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develop</w:t>
      </w:r>
      <w:r>
        <w:rPr>
          <w:color w:val="58595B"/>
          <w:spacing w:val="47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automotive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trades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while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significantly</w:t>
      </w:r>
      <w:r>
        <w:rPr/>
      </w:r>
    </w:p>
    <w:p>
      <w:pPr>
        <w:spacing w:line="240" w:lineRule="auto" w:before="5"/>
        <w:rPr>
          <w:rFonts w:ascii="DINOT" w:hAnsi="DINOT" w:cs="DINOT" w:eastAsia="DINOT"/>
          <w:sz w:val="29"/>
          <w:szCs w:val="29"/>
        </w:rPr>
      </w:pPr>
    </w:p>
    <w:p>
      <w:pPr>
        <w:pStyle w:val="Heading3"/>
        <w:spacing w:line="240" w:lineRule="auto"/>
        <w:ind w:left="857" w:right="0"/>
        <w:jc w:val="both"/>
      </w:pPr>
      <w:r>
        <w:rPr>
          <w:b w:val="0"/>
          <w:color w:val="8DC63F"/>
          <w:spacing w:val="60"/>
        </w:rPr>
        <w:t>SE</w:t>
      </w:r>
      <w:r>
        <w:rPr>
          <w:b w:val="0"/>
          <w:color w:val="8DC63F"/>
        </w:rPr>
        <w:t>E</w:t>
      </w:r>
      <w:r>
        <w:rPr>
          <w:b w:val="0"/>
          <w:color w:val="8DC63F"/>
          <w:spacing w:val="-93"/>
        </w:rPr>
        <w:t> </w:t>
      </w:r>
      <w:r>
        <w:rPr/>
      </w:r>
    </w:p>
    <w:p>
      <w:pPr>
        <w:spacing w:before="40"/>
        <w:ind w:left="857" w:right="0" w:firstLine="0"/>
        <w:jc w:val="both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652.8396pt;margin-top:12.993783pt;width:15pt;height:25.3pt;mso-position-horizontal-relative:page;mso-position-vertical-relative:paragraph;z-index:-79048" coordorigin="13057,260" coordsize="300,506">
            <v:group style="position:absolute;left:13087;top:290;width:240;height:446" coordorigin="13087,290" coordsize="240,446">
              <v:shape style="position:absolute;left:13087;top:290;width:240;height:446" coordorigin="13087,290" coordsize="240,446" path="m13111,306l13092,318,13087,338,13087,733,13087,735,13087,736,13089,736,13093,736,13095,736,13095,735,13095,733,13095,580,13158,605,13209,612,13238,610,13298,583,13325,527,13327,408,13325,382,13301,324,13245,293,13219,290,13191,290,13131,299,13111,306xe" filled="false" stroked="true" strokeweight="3pt" strokecolor="#8dc63f">
                <v:path arrowok="t"/>
              </v:shape>
            </v:group>
            <v:group style="position:absolute;left:13095;top:298;width:224;height:307" coordorigin="13095,298" coordsize="224,307">
              <v:shape style="position:absolute;left:13095;top:298;width:224;height:307" coordorigin="13095,298" coordsize="224,307" path="m13318,408l13318,499,13317,524,13289,581,13226,604,13197,603,13129,587,13095,339,13095,324,13166,300,13189,298,13219,299,13285,322,13318,395,13318,408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1.769287pt;margin-top:12.969987pt;width:26.95pt;height:19.1pt;mso-position-horizontal-relative:page;mso-position-vertical-relative:paragraph;z-index:-79024" coordorigin="13435,259" coordsize="539,382">
            <v:group style="position:absolute;left:13465;top:289;width:148;height:315" coordorigin="13465,289" coordsize="148,315">
              <v:shape style="position:absolute;left:13465;top:289;width:148;height:315" coordorigin="13465,289" coordsize="148,315" path="m13593,289l13523,297,13465,337,13465,601,13465,603,13467,604,13468,604,13471,604,13473,604,13474,603,13474,601,13474,341,13474,330,13475,323,13539,302,13611,297,13612,297,13613,297,13613,295,13613,292,13613,290,13612,289,13611,289,13593,289xe" filled="false" stroked="true" strokeweight="3pt" strokecolor="#8dc63f">
                <v:path arrowok="t"/>
              </v:shape>
            </v:group>
            <v:group style="position:absolute;left:13693;top:289;width:251;height:322" coordorigin="13693,289" coordsize="251,322">
              <v:shape style="position:absolute;left:13693;top:289;width:251;height:322" coordorigin="13693,289" coordsize="251,322" path="m13693,389l13693,513,13696,535,13728,586,13792,611,13823,610,13896,591,13941,534,13944,389,13941,367,13909,316,13845,291,13818,289,13792,291,13728,316,13696,367,13693,389xe" filled="false" stroked="true" strokeweight="3pt" strokecolor="#8dc63f">
                <v:path arrowok="t"/>
              </v:shape>
            </v:group>
            <v:group style="position:absolute;left:13702;top:297;width:234;height:307" coordorigin="13702,297" coordsize="234,307">
              <v:shape style="position:absolute;left:13702;top:297;width:234;height:307" coordorigin="13702,297" coordsize="234,307" path="m13935,388l13935,513,13933,535,13878,594,13830,604,13801,602,13735,579,13702,388,13704,367,13740,318,13807,297,13836,299,13903,323,13935,388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2.189087pt;margin-top:13.001948pt;width:15pt;height:26.45pt;mso-position-horizontal-relative:page;mso-position-vertical-relative:paragraph;z-index:-79000" coordorigin="14044,260" coordsize="300,529">
            <v:group style="position:absolute;left:14074;top:290;width:240;height:469" coordorigin="14074,290" coordsize="240,469">
              <v:shape style="position:absolute;left:14074;top:290;width:240;height:469" coordorigin="14074,290" coordsize="240,469" path="m14074,408l14074,499,14075,524,14101,582,14159,610,14192,610,14264,600,14302,587,14305,631,14292,700,14249,741,14200,751,14172,749,14115,724,14086,682,14083,683,14081,684,14079,685,14079,686,14080,688,14089,705,14101,721,14114,735,14131,746,14151,754,14174,759,14205,757,14272,735,14311,667,14314,339,14309,318,14238,292,14216,290,14185,291,14116,312,14076,378,14074,401,14074,408xe" filled="false" stroked="true" strokeweight="3pt" strokecolor="#8dc63f">
                <v:path arrowok="t"/>
              </v:shape>
            </v:group>
            <v:group style="position:absolute;left:14082;top:299;width:224;height:306" coordorigin="14082,299" coordsize="224,306">
              <v:shape style="position:absolute;left:14082;top:299;width:224;height:306" coordorigin="14082,299" coordsize="224,306" path="m14287,314l14304,321,14305,324,14305,339,14305,576,14243,598,14190,604,14162,602,14104,574,14083,513,14082,408,14084,382,14110,325,14170,299,14201,299,14264,306,14287,314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1.568909pt;margin-top:12.969987pt;width:26.1pt;height:19.150pt;mso-position-horizontal-relative:page;mso-position-vertical-relative:paragraph;z-index:-78976" coordorigin="14431,259" coordsize="522,383">
            <v:group style="position:absolute;left:14461;top:289;width:148;height:315" coordorigin="14461,289" coordsize="148,315">
              <v:shape style="position:absolute;left:14461;top:289;width:148;height:315" coordorigin="14461,289" coordsize="148,315" path="m14589,289l14519,297,14461,337,14461,601,14461,603,14463,604,14464,604,14467,604,14469,604,14470,603,14470,601,14470,341,14470,330,14471,323,14535,302,14607,297,14608,297,14609,297,14609,295,14609,292,14609,290,14608,289,14607,289,14589,289xe" filled="false" stroked="true" strokeweight="3pt" strokecolor="#8dc63f">
                <v:path arrowok="t"/>
              </v:shape>
            </v:group>
            <v:group style="position:absolute;left:14688;top:292;width:236;height:321" coordorigin="14688,292" coordsize="236,321">
              <v:shape style="position:absolute;left:14688;top:292;width:236;height:321" coordorigin="14688,292" coordsize="236,321" path="m14696,353l14695,355,14695,356,14697,357,14701,358,14703,358,14703,358,14704,357,14714,340,14783,299,14808,297,14840,300,14898,333,14915,391,14915,443,14905,441,14889,439,14816,435,14755,439,14701,468,14688,504,14688,529,14723,596,14800,612,14828,611,14900,598,14923,403,14922,381,14902,324,14843,292,14812,292,14744,306,14696,352,14696,353xe" filled="false" stroked="true" strokeweight="3pt" strokecolor="#8dc63f">
                <v:path arrowok="t"/>
              </v:shape>
            </v:group>
            <v:group style="position:absolute;left:14695;top:443;width:220;height:162" coordorigin="14695,443" coordsize="220,162">
              <v:shape style="position:absolute;left:14695;top:443;width:220;height:162" coordorigin="14695,443" coordsize="220,162" path="m14915,451l14915,562,14915,580,14913,583,14844,603,14821,604,14784,603,14715,580,14695,534,14697,508,14744,450,14797,443,14828,443,14894,448,14915,451xe" filled="false" stroked="true" strokeweight="3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3.338623pt;margin-top:14.482095pt;width:19.9pt;height:15.75pt;mso-position-horizontal-relative:page;mso-position-vertical-relative:paragraph;z-index:-78952" coordorigin="15067,290" coordsize="398,315">
            <v:shape style="position:absolute;left:15067;top:290;width:398;height:315" coordorigin="15067,290" coordsize="398,315" path="m15252,321l15238,308,15222,299,15202,293,15180,290,15152,291,15075,317,15067,601,15067,603,15068,604,15069,604,15073,604,15075,604,15075,603,15075,601,15075,341,15075,330,15076,322,15145,298,15169,297,15195,299,15248,329,15265,601,15265,603,15266,604,15268,604,15271,604,15273,604,15274,603,15274,601,15274,397,15272,374,15269,354,15262,337,15267,328,15280,318,15298,309,15321,302,15349,298,15379,299,15436,326,15455,389,15456,601,15456,603,15456,604,15458,604,15462,604,15463,604,15464,603,15464,601,15464,397,15462,370,15435,312,15374,290,15340,292,15271,310,15252,321,15252,321xe" filled="false" stroked="true" strokeweight="3pt" strokecolor="#8dc63f">
              <v:path arrowok="t"/>
            </v:shape>
            <w10:wrap type="none"/>
          </v:group>
        </w:pict>
      </w:r>
      <w:r>
        <w:rPr>
          <w:rFonts w:ascii="Panton Thin"/>
          <w:b w:val="0"/>
          <w:color w:val="8DC63F"/>
          <w:spacing w:val="60"/>
          <w:sz w:val="60"/>
        </w:rPr>
        <w:t>p</w:t>
      </w:r>
      <w:r>
        <w:rPr>
          <w:rFonts w:ascii="Panton Thin"/>
          <w:b w:val="0"/>
          <w:color w:val="8DC63F"/>
          <w:spacing w:val="37"/>
          <w:sz w:val="60"/>
        </w:rPr>
        <w:t>r</w:t>
      </w:r>
      <w:r>
        <w:rPr>
          <w:rFonts w:ascii="Panton Thin"/>
          <w:b w:val="0"/>
          <w:color w:val="8DC63F"/>
          <w:spacing w:val="60"/>
          <w:sz w:val="60"/>
        </w:rPr>
        <w:t>og</w:t>
      </w:r>
      <w:r>
        <w:rPr>
          <w:rFonts w:ascii="Panton Thin"/>
          <w:b w:val="0"/>
          <w:color w:val="8DC63F"/>
          <w:spacing w:val="43"/>
          <w:sz w:val="60"/>
        </w:rPr>
        <w:t>r</w:t>
      </w:r>
      <w:r>
        <w:rPr>
          <w:rFonts w:ascii="Panton Thin"/>
          <w:b w:val="0"/>
          <w:color w:val="8DC63F"/>
          <w:spacing w:val="60"/>
          <w:sz w:val="60"/>
        </w:rPr>
        <w:t>a</w:t>
      </w:r>
      <w:r>
        <w:rPr>
          <w:rFonts w:ascii="Panton Thin"/>
          <w:b w:val="0"/>
          <w:color w:val="8DC63F"/>
          <w:sz w:val="60"/>
        </w:rPr>
        <w:t>m</w:t>
      </w:r>
      <w:r>
        <w:rPr>
          <w:rFonts w:ascii="Panton Thin"/>
          <w:b w:val="0"/>
          <w:color w:val="8DC63F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60" w:lineRule="atLeast"/>
        <w:ind w:left="807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69.2pt;height:3pt;mso-position-horizontal-relative:char;mso-position-vertical-relative:line" coordorigin="0,0" coordsize="1384,60">
            <v:group style="position:absolute;left:30;top:30;width:1324;height:2" coordorigin="30,30" coordsize="1324,2">
              <v:shape style="position:absolute;left:30;top:30;width:1324;height:2" coordorigin="30,30" coordsize="1324,0" path="m30,30l1354,30e" filled="false" stroked="true" strokeweight="3pt" strokecolor="#8dc63f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256" w:lineRule="auto" w:before="506"/>
        <w:ind w:left="853" w:right="87"/>
        <w:jc w:val="both"/>
      </w:pP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deliver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language,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literacy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numeracy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areas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Queensland,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Western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Australia,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Northern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Territory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Tasmania</w:t>
      </w:r>
      <w:r>
        <w:rPr/>
      </w:r>
    </w:p>
    <w:p>
      <w:pPr>
        <w:pStyle w:val="BodyText"/>
        <w:spacing w:line="256" w:lineRule="auto"/>
        <w:ind w:left="853" w:right="0"/>
        <w:jc w:val="left"/>
      </w:pP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Government’s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35"/>
        </w:rPr>
        <w:t> </w:t>
      </w:r>
      <w:r>
        <w:rPr>
          <w:color w:val="58595B"/>
          <w:spacing w:val="4"/>
        </w:rPr>
        <w:t>Education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(SEE).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SEE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programme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aims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individuals</w:t>
      </w:r>
      <w:r>
        <w:rPr/>
      </w:r>
    </w:p>
    <w:p>
      <w:pPr>
        <w:pStyle w:val="BodyText"/>
        <w:spacing w:line="256" w:lineRule="auto"/>
        <w:ind w:left="853" w:right="0"/>
        <w:jc w:val="left"/>
      </w:pP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foundation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participate</w:t>
      </w:r>
      <w:r>
        <w:rPr>
          <w:color w:val="58595B"/>
          <w:spacing w:val="26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further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study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employment.</w:t>
      </w:r>
      <w:r>
        <w:rPr/>
      </w:r>
    </w:p>
    <w:p>
      <w:pPr>
        <w:pStyle w:val="BodyText"/>
        <w:spacing w:line="240" w:lineRule="auto" w:before="113"/>
        <w:ind w:left="853" w:right="0"/>
        <w:jc w:val="both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success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been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understanding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local</w:t>
      </w:r>
      <w:r>
        <w:rPr/>
      </w:r>
    </w:p>
    <w:p>
      <w:pPr>
        <w:pStyle w:val="BodyText"/>
        <w:spacing w:line="256" w:lineRule="auto" w:before="49"/>
        <w:ind w:left="530" w:right="434"/>
        <w:jc w:val="both"/>
      </w:pPr>
      <w:r>
        <w:rPr/>
        <w:br w:type="column"/>
      </w:r>
      <w:r>
        <w:rPr>
          <w:color w:val="58595B"/>
          <w:spacing w:val="3"/>
        </w:rPr>
        <w:t>improving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employability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prisoners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post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sentence.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based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on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figures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showing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previous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prison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based</w:t>
      </w:r>
      <w:r>
        <w:rPr/>
      </w:r>
    </w:p>
    <w:p>
      <w:pPr>
        <w:pStyle w:val="BodyText"/>
        <w:spacing w:line="240" w:lineRule="auto"/>
        <w:ind w:left="530" w:right="0"/>
        <w:jc w:val="both"/>
      </w:pP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building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significantly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decreased</w:t>
      </w:r>
      <w:r>
        <w:rPr/>
      </w:r>
    </w:p>
    <w:p>
      <w:pPr>
        <w:pStyle w:val="BodyText"/>
        <w:spacing w:line="256" w:lineRule="auto" w:before="19"/>
        <w:ind w:left="530" w:right="0"/>
        <w:jc w:val="left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repeat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incarceration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50%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just</w:t>
      </w:r>
      <w:r>
        <w:rPr>
          <w:color w:val="58595B"/>
          <w:spacing w:val="24"/>
        </w:rPr>
        <w:t> </w:t>
      </w:r>
      <w:r>
        <w:rPr>
          <w:color w:val="58595B"/>
          <w:spacing w:val="5"/>
        </w:rPr>
        <w:t>18%.</w:t>
      </w:r>
      <w:r>
        <w:rPr/>
      </w:r>
    </w:p>
    <w:p>
      <w:pPr>
        <w:pStyle w:val="BodyText"/>
        <w:spacing w:line="256" w:lineRule="auto" w:before="113"/>
        <w:ind w:left="530" w:right="0"/>
        <w:jc w:val="left"/>
      </w:pPr>
      <w:r>
        <w:rPr>
          <w:color w:val="58595B"/>
          <w:spacing w:val="4"/>
        </w:rPr>
        <w:t>Utilising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unique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blend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language,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literacy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numeracy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work</w:t>
      </w:r>
      <w:r>
        <w:rPr/>
      </w:r>
    </w:p>
    <w:p>
      <w:pPr>
        <w:pStyle w:val="BodyText"/>
        <w:spacing w:line="256" w:lineRule="auto"/>
        <w:ind w:left="530" w:right="0"/>
        <w:jc w:val="left"/>
      </w:pPr>
      <w:r>
        <w:rPr>
          <w:color w:val="58595B"/>
          <w:spacing w:val="3"/>
        </w:rPr>
        <w:t>experience,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employability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building,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/>
        <w:ind w:left="530" w:right="0"/>
        <w:jc w:val="left"/>
      </w:pPr>
      <w:r>
        <w:rPr>
          <w:color w:val="58595B"/>
          <w:spacing w:val="4"/>
        </w:rPr>
        <w:t>guide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Automotive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Vocational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Preparation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qualifications,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readiness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/>
      </w:r>
    </w:p>
    <w:p>
      <w:pPr>
        <w:pStyle w:val="BodyText"/>
        <w:spacing w:line="240" w:lineRule="auto"/>
        <w:ind w:left="530" w:right="0"/>
        <w:jc w:val="both"/>
      </w:pP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automotive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industry.</w:t>
      </w:r>
      <w:r>
        <w:rPr/>
      </w:r>
    </w:p>
    <w:p>
      <w:pPr>
        <w:pStyle w:val="BodyText"/>
        <w:spacing w:line="240" w:lineRule="auto" w:before="132"/>
        <w:ind w:left="530" w:right="0"/>
        <w:jc w:val="both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MTA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(NT)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example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56" w:lineRule="auto" w:before="19"/>
        <w:ind w:left="530" w:right="310"/>
        <w:jc w:val="both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innovative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approach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design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focused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training.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collaborative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such</w:t>
      </w:r>
      <w:r>
        <w:rPr/>
      </w:r>
    </w:p>
    <w:p>
      <w:pPr>
        <w:pStyle w:val="BodyText"/>
        <w:spacing w:line="256" w:lineRule="auto"/>
        <w:ind w:left="530" w:right="391"/>
        <w:jc w:val="left"/>
      </w:pP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great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industry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can</w:t>
      </w:r>
      <w:r>
        <w:rPr>
          <w:color w:val="58595B"/>
          <w:spacing w:val="47"/>
        </w:rPr>
        <w:t> </w:t>
      </w:r>
      <w:r>
        <w:rPr>
          <w:color w:val="58595B"/>
          <w:spacing w:val="2"/>
        </w:rPr>
        <w:t>be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along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positive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530" w:right="0"/>
        <w:jc w:val="both"/>
      </w:pPr>
      <w:r>
        <w:rPr>
          <w:color w:val="58595B"/>
          <w:spacing w:val="4"/>
        </w:rPr>
        <w:t>economic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benefits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local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community.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7"/>
        <w:rPr>
          <w:rFonts w:ascii="DINOT" w:hAnsi="DINOT" w:cs="DINOT" w:eastAsia="DINOT"/>
          <w:sz w:val="23"/>
          <w:szCs w:val="23"/>
        </w:rPr>
      </w:pPr>
    </w:p>
    <w:p>
      <w:pPr>
        <w:pStyle w:val="BodyText"/>
        <w:spacing w:line="256" w:lineRule="auto"/>
        <w:ind w:left="530" w:right="0"/>
        <w:jc w:val="left"/>
      </w:pPr>
      <w:r>
        <w:rPr>
          <w:color w:val="58595B"/>
          <w:spacing w:val="2"/>
        </w:rPr>
        <w:t>market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importantly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cultural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9"/>
        </w:rPr>
        <w:t> </w:t>
      </w:r>
      <w:r>
        <w:rPr>
          <w:color w:val="58595B"/>
          <w:spacing w:val="4"/>
        </w:rPr>
        <w:t>physiological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</w:t>
      </w:r>
      <w:r>
        <w:rPr/>
      </w:r>
    </w:p>
    <w:p>
      <w:pPr>
        <w:pStyle w:val="BodyText"/>
        <w:spacing w:line="240" w:lineRule="auto"/>
        <w:ind w:left="530" w:right="0"/>
        <w:jc w:val="both"/>
      </w:pPr>
      <w:r>
        <w:rPr>
          <w:color w:val="58595B"/>
          <w:spacing w:val="3"/>
        </w:rPr>
        <w:t>regional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remote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indigenous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communities,</w:t>
      </w:r>
      <w:r>
        <w:rPr/>
      </w:r>
    </w:p>
    <w:p>
      <w:pPr>
        <w:pStyle w:val="BodyText"/>
        <w:spacing w:line="256" w:lineRule="auto" w:before="19"/>
        <w:ind w:left="530" w:right="0"/>
        <w:jc w:val="left"/>
      </w:pPr>
      <w:r>
        <w:rPr>
          <w:color w:val="58595B"/>
          <w:spacing w:val="2"/>
        </w:rPr>
        <w:t>or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0"/>
        </w:rPr>
        <w:t> </w:t>
      </w:r>
      <w:r>
        <w:rPr>
          <w:color w:val="58595B"/>
          <w:spacing w:val="4"/>
        </w:rPr>
        <w:t>identify</w:t>
      </w:r>
      <w:r>
        <w:rPr>
          <w:color w:val="58595B"/>
          <w:spacing w:val="10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0"/>
        </w:rPr>
        <w:t> </w:t>
      </w:r>
      <w:r>
        <w:rPr>
          <w:color w:val="58595B"/>
          <w:spacing w:val="4"/>
        </w:rPr>
        <w:t>migrants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0"/>
        </w:rPr>
        <w:t> </w:t>
      </w:r>
      <w:r>
        <w:rPr>
          <w:color w:val="58595B"/>
          <w:spacing w:val="3"/>
        </w:rPr>
        <w:t>refugees,</w:t>
      </w:r>
      <w:r>
        <w:rPr>
          <w:color w:val="58595B"/>
          <w:spacing w:val="10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barriers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greatest.</w:t>
      </w:r>
      <w:r>
        <w:rPr/>
      </w:r>
    </w:p>
    <w:p>
      <w:pPr>
        <w:pStyle w:val="BodyText"/>
        <w:spacing w:line="256" w:lineRule="auto" w:before="113"/>
        <w:ind w:left="530" w:right="0"/>
        <w:jc w:val="left"/>
      </w:pP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aim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motivate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as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aspire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become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important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contributing</w:t>
      </w:r>
      <w:r>
        <w:rPr/>
      </w:r>
    </w:p>
    <w:p>
      <w:pPr>
        <w:pStyle w:val="BodyText"/>
        <w:spacing w:line="240" w:lineRule="auto"/>
        <w:ind w:left="530" w:right="0"/>
        <w:jc w:val="both"/>
      </w:pPr>
      <w:r>
        <w:rPr>
          <w:color w:val="58595B"/>
          <w:spacing w:val="4"/>
        </w:rPr>
        <w:t>members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communities.</w:t>
      </w:r>
      <w:r>
        <w:rPr/>
      </w:r>
    </w:p>
    <w:p>
      <w:pPr>
        <w:spacing w:after="0" w:line="240" w:lineRule="auto"/>
        <w:jc w:val="both"/>
        <w:sectPr>
          <w:type w:val="continuous"/>
          <w:pgSz w:w="23820" w:h="16840" w:orient="landscape"/>
          <w:pgMar w:top="1580" w:bottom="280" w:left="280" w:right="220"/>
          <w:cols w:num="4" w:equalWidth="0">
            <w:col w:w="5760" w:space="40"/>
            <w:col w:w="5475" w:space="632"/>
            <w:col w:w="5783" w:space="40"/>
            <w:col w:w="5590"/>
          </w:cols>
        </w:sectPr>
      </w:pPr>
    </w:p>
    <w:p>
      <w:pPr>
        <w:spacing w:line="240" w:lineRule="auto" w:before="10"/>
        <w:rPr>
          <w:rFonts w:ascii="DINOT" w:hAnsi="DINOT" w:cs="DINOT" w:eastAsia="DINOT"/>
          <w:sz w:val="27"/>
          <w:szCs w:val="27"/>
        </w:rPr>
      </w:pPr>
    </w:p>
    <w:p>
      <w:pPr>
        <w:spacing w:after="0" w:line="240" w:lineRule="auto"/>
        <w:rPr>
          <w:rFonts w:ascii="DINOT" w:hAnsi="DINOT" w:cs="DINOT" w:eastAsia="DINOT"/>
          <w:sz w:val="27"/>
          <w:szCs w:val="27"/>
        </w:rPr>
        <w:sectPr>
          <w:type w:val="continuous"/>
          <w:pgSz w:w="23820" w:h="16840" w:orient="landscape"/>
          <w:pgMar w:top="1580" w:bottom="280" w:left="280" w:right="220"/>
        </w:sectPr>
      </w:pP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08.562698pt;margin-top:5.447794pt;width:8.6pt;height:5.95pt;mso-position-horizontal-relative:page;mso-position-vertical-relative:paragraph;z-index:-79840" coordorigin="2171,109" coordsize="172,119">
            <v:group style="position:absolute;left:2173;top:111;width:75;height:115" coordorigin="2173,111" coordsize="75,115">
              <v:shape style="position:absolute;left:2173;top:111;width:75;height:115" coordorigin="2173,111" coordsize="75,115" path="m2173,135l2173,136,2174,136,2175,137,2175,137,2175,137,2176,136,2188,119,2207,112,2232,118,2244,133,2240,158,2226,171,2199,182,2182,193,2174,207,2173,225,2173,225,2174,225,2174,225,2247,225,2248,225,2248,225,2248,224,2248,223,2247,223,2176,223,2176,213,2183,194,2202,184,2225,174,2241,163,2248,145,2242,123,2224,111,2198,113,2182,122,2173,135xe" filled="false" stroked="true" strokeweight=".2pt" strokecolor="#58595b">
                <v:path arrowok="t"/>
              </v:shape>
            </v:group>
            <v:group style="position:absolute;left:2266;top:111;width:75;height:115" coordorigin="2266,111" coordsize="75,115">
              <v:shape style="position:absolute;left:2266;top:111;width:75;height:115" coordorigin="2266,111" coordsize="75,115" path="m2266,135l2266,136,2267,136,2268,137,2268,137,2268,137,2268,136,2281,119,2300,112,2325,118,2337,133,2332,158,2319,171,2292,182,2275,193,2267,207,2266,225,2266,225,2266,225,2267,225,2340,225,2341,225,2341,225,2341,224,2341,223,2340,223,2268,223,2268,213,2276,194,2295,184,2318,174,2334,163,2341,145,2334,123,2317,111,2291,113,2275,122,2266,135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education</w:t>
      </w:r>
      <w:r>
        <w:rPr>
          <w:rFonts w:ascii="Panton Thin"/>
          <w:b w:val="0"/>
          <w:color w:val="939598"/>
          <w:sz w:val="16"/>
        </w:rPr>
        <w:t> &amp; </w:t>
      </w:r>
      <w:r>
        <w:rPr>
          <w:rFonts w:ascii="Panton Thin"/>
          <w:b w:val="0"/>
          <w:color w:val="939598"/>
          <w:spacing w:val="-1"/>
          <w:sz w:val="16"/>
        </w:rPr>
        <w:t>employment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22</w:t>
      </w:r>
      <w:r>
        <w:rPr>
          <w:rFonts w:ascii="Panton Thin"/>
          <w:sz w:val="16"/>
        </w:rPr>
      </w: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br w:type="column"/>
      </w:r>
      <w:r>
        <w:rPr>
          <w:rFonts w:ascii="Panton Thin"/>
          <w:b w:val="0"/>
          <w:color w:val="939598"/>
          <w:spacing w:val="-1"/>
          <w:sz w:val="16"/>
        </w:rPr>
        <w:t>education</w:t>
      </w:r>
      <w:r>
        <w:rPr>
          <w:rFonts w:ascii="Panton Thin"/>
          <w:b w:val="0"/>
          <w:color w:val="939598"/>
          <w:sz w:val="16"/>
        </w:rPr>
        <w:t> &amp;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training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23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80" w:right="220"/>
          <w:cols w:num="2" w:equalWidth="0">
            <w:col w:w="2070" w:space="19409"/>
            <w:col w:w="1841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pStyle w:val="Heading3"/>
        <w:spacing w:line="240" w:lineRule="auto" w:before="7"/>
        <w:ind w:left="12799" w:right="0"/>
        <w:jc w:val="left"/>
      </w:pPr>
      <w:r>
        <w:rPr>
          <w:b w:val="0"/>
          <w:color w:val="FDB913"/>
          <w:spacing w:val="60"/>
        </w:rPr>
        <w:t>p</w:t>
      </w:r>
      <w:r>
        <w:rPr>
          <w:b w:val="0"/>
          <w:color w:val="FDB913"/>
          <w:spacing w:val="55"/>
        </w:rPr>
        <w:t>a</w:t>
      </w:r>
      <w:r>
        <w:rPr>
          <w:b w:val="0"/>
          <w:color w:val="FDB913"/>
          <w:spacing w:val="60"/>
        </w:rPr>
        <w:t>th</w:t>
      </w:r>
      <w:r>
        <w:rPr>
          <w:b w:val="0"/>
          <w:color w:val="FDB913"/>
          <w:spacing w:val="55"/>
        </w:rPr>
        <w:t>w</w:t>
      </w:r>
      <w:r>
        <w:rPr>
          <w:b w:val="0"/>
          <w:color w:val="FDB913"/>
          <w:spacing w:val="60"/>
        </w:rPr>
        <w:t>ay</w:t>
      </w:r>
      <w:r>
        <w:rPr>
          <w:b w:val="0"/>
          <w:color w:val="FDB913"/>
        </w:rPr>
        <w:t>s</w:t>
      </w:r>
      <w:r>
        <w:rPr>
          <w:b w:val="0"/>
          <w:color w:val="FDB913"/>
          <w:spacing w:val="-93"/>
        </w:rPr>
        <w:t> </w:t>
      </w:r>
      <w:r>
        <w:rPr/>
      </w:r>
    </w:p>
    <w:p>
      <w:pPr>
        <w:tabs>
          <w:tab w:pos="15403" w:val="left" w:leader="none"/>
        </w:tabs>
        <w:spacing w:before="40"/>
        <w:ind w:left="12799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653.678528pt;margin-top:14.492058pt;width:12.45pt;height:16.1500pt;mso-position-horizontal-relative:page;mso-position-vertical-relative:paragraph;z-index:-78784" coordorigin="13074,290" coordsize="249,323">
            <v:shape style="position:absolute;left:13074;top:290;width:249;height:323" coordorigin="13074,290" coordsize="249,323" path="m13074,403l13074,498,13075,522,13102,579,13160,609,13186,612,13214,611,13277,591,13321,526,13323,521,13322,521,13321,520,13317,519,13315,518,13314,519,13314,521,13306,543,13249,597,13202,604,13174,602,13112,575,13084,521,13082,403,13084,379,13112,325,13175,299,13207,300,13272,317,13312,378,13313,378,13315,378,13318,377,13320,376,13320,375,13320,373,13291,320,13236,293,13209,290,13179,291,13113,315,13075,384,13074,403xe" filled="false" stroked="true" strokeweight="3.0pt" strokecolor="#fdb913">
              <v:path arrowok="t"/>
            </v:shape>
            <w10:wrap type="none"/>
          </v:group>
        </w:pict>
      </w:r>
      <w:r>
        <w:rPr/>
        <w:pict>
          <v:group style="position:absolute;margin-left:670.209534pt;margin-top:13.098322pt;width:14.8pt;height:19.05pt;mso-position-horizontal-relative:page;mso-position-vertical-relative:paragraph;z-index:-78760" coordorigin="13404,262" coordsize="296,381">
            <v:group style="position:absolute;left:13434;top:292;width:236;height:321" coordorigin="13434,292" coordsize="236,321">
              <v:shape style="position:absolute;left:13434;top:292;width:236;height:321" coordorigin="13434,292" coordsize="236,321" path="m13443,353l13441,356,13442,356,13444,357,13447,358,13449,359,13450,358,13450,357,13461,340,13530,300,13554,297,13587,300,13645,333,13661,391,13662,443,13651,442,13635,440,13562,435,13501,440,13448,468,13434,504,13435,529,13470,596,13546,612,13574,612,13646,598,13670,404,13669,382,13649,324,13589,292,13558,292,13491,306,13443,353,13443,353xe" filled="false" stroked="true" strokeweight="3pt" strokecolor="#fdb913">
                <v:path arrowok="t"/>
              </v:shape>
            </v:group>
            <v:group style="position:absolute;left:13442;top:443;width:220;height:162" coordorigin="13442,443" coordsize="220,162">
              <v:shape style="position:absolute;left:13442;top:443;width:220;height:162" coordorigin="13442,443" coordsize="220,162" path="m13662,451l13662,563,13662,580,13659,584,13590,603,13568,604,13530,603,13462,581,13442,534,13443,508,13491,451,13544,443,13574,443,13641,448,13662,451xe" filled="false" stroked="true" strokeweight="3pt" strokecolor="#fdb9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0.66803pt;margin-top:14.492129pt;width:19.9pt;height:15.75pt;mso-position-horizontal-relative:page;mso-position-vertical-relative:paragraph;z-index:-78736" coordorigin="13813,290" coordsize="398,315">
            <v:shape style="position:absolute;left:13813;top:290;width:398;height:315" coordorigin="13813,290" coordsize="398,315" path="m13998,321l13985,309,13969,299,13949,293,13926,290,13899,291,13822,317,13813,602,13813,603,13815,604,13816,604,13819,604,13821,604,13822,603,13822,602,13822,341,13822,330,13823,322,13891,299,13915,297,13941,299,13995,330,14012,602,14012,603,14013,604,14014,604,14018,604,14020,604,14020,603,14020,602,14020,398,14019,375,14015,354,14008,337,14014,328,14026,318,14044,309,14068,302,14096,298,14125,299,14183,327,14202,389,14202,602,14202,603,14203,604,14205,604,14208,604,14210,604,14211,603,14211,602,14211,398,14209,371,14182,313,14120,290,14087,292,14018,310,13999,321,13998,321xe" filled="false" stroked="true" strokeweight="3pt" strokecolor="#fdb913">
              <v:path arrowok="t"/>
            </v:shape>
            <w10:wrap type="none"/>
          </v:group>
        </w:pict>
      </w:r>
      <w:r>
        <w:rPr/>
        <w:pict>
          <v:group style="position:absolute;margin-left:716.377808pt;margin-top:13.003818pt;width:15pt;height:25.3pt;mso-position-horizontal-relative:page;mso-position-vertical-relative:paragraph;z-index:-78712" coordorigin="14328,260" coordsize="300,506">
            <v:group style="position:absolute;left:14358;top:290;width:240;height:446" coordorigin="14358,290" coordsize="240,446">
              <v:shape style="position:absolute;left:14358;top:290;width:240;height:446" coordorigin="14358,290" coordsize="240,446" path="m14382,306l14363,318,14358,338,14358,734,14358,735,14358,736,14360,736,14364,736,14365,736,14366,735,14366,734,14366,581,14428,605,14480,612,14509,610,14569,583,14595,528,14598,408,14596,383,14571,324,14516,294,14490,290,14462,291,14402,299,14382,306xe" filled="false" stroked="true" strokeweight="3pt" strokecolor="#fdb913">
                <v:path arrowok="t"/>
              </v:shape>
            </v:group>
            <v:group style="position:absolute;left:14366;top:298;width:224;height:307" coordorigin="14366,298" coordsize="224,307">
              <v:shape style="position:absolute;left:14366;top:298;width:224;height:307" coordorigin="14366,298" coordsize="224,307" path="m14589,408l14589,499,14587,525,14560,581,14497,604,14468,603,14399,587,14366,339,14366,324,14436,300,14460,298,14490,299,14555,322,14589,395,14589,408xe" filled="false" stroked="true" strokeweight="3pt" strokecolor="#fdb9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6.747375pt;margin-top:14.900122pt;width:12pt;height:15.75pt;mso-position-horizontal-relative:page;mso-position-vertical-relative:paragraph;z-index:-78688" coordorigin="14735,298" coordsize="240,315">
            <v:shape style="position:absolute;left:14735;top:298;width:240;height:315" coordorigin="14735,298" coordsize="240,315" path="m14973,298l14969,298,14967,298,14967,299,14967,300,14967,561,14967,572,14965,579,14901,600,14854,605,14826,603,14767,575,14744,516,14743,300,14743,299,14743,298,14741,298,14737,298,14736,298,14735,299,14735,300,14735,498,14737,524,14762,582,14820,610,14847,612,14874,611,14934,600,14975,300,14975,299,14974,298,14973,298xe" filled="false" stroked="true" strokeweight="3pt" strokecolor="#fdb913">
              <v:path arrowok="t"/>
            </v:shape>
            <w10:wrap type="none"/>
          </v:group>
        </w:pict>
      </w:r>
      <w:r>
        <w:rPr/>
        <w:pict>
          <v:group style="position:absolute;margin-left:755.137207pt;margin-top:14.520713pt;width:12.05pt;height:16.1pt;mso-position-horizontal-relative:page;mso-position-vertical-relative:paragraph;z-index:-78664" coordorigin="15103,290" coordsize="241,322">
            <v:shape style="position:absolute;left:15103;top:290;width:241;height:322" coordorigin="15103,290" coordsize="241,322" path="m15112,372l15137,433,15199,453,15224,456,15252,459,15315,480,15334,513,15333,537,15284,597,15232,605,15207,603,15148,584,15111,534,15110,531,15109,530,15108,531,15105,532,15103,533,15103,534,15103,536,15140,588,15197,610,15220,612,15253,611,15320,587,15344,539,15341,511,15303,464,15237,449,15210,446,15186,443,15164,438,15146,429,15132,416,15124,397,15125,369,15153,315,15216,297,15247,299,15307,322,15334,360,15334,362,15337,360,15339,359,15340,359,15340,357,15340,356,15290,301,15244,290,15210,292,15141,312,15113,357,15112,372xe" filled="false" stroked="true" strokeweight="3pt" strokecolor="#fdb913">
              <v:path arrowok="t"/>
            </v:shape>
            <w10:wrap type="none"/>
          </v:group>
        </w:pict>
      </w:r>
      <w:r>
        <w:rPr/>
        <w:pict>
          <v:group style="position:absolute;margin-left:782.886902pt;margin-top:13.003818pt;width:15pt;height:25.3pt;mso-position-horizontal-relative:page;mso-position-vertical-relative:paragraph;z-index:-78640" coordorigin="15658,260" coordsize="300,506">
            <v:group style="position:absolute;left:15688;top:290;width:240;height:446" coordorigin="15688,290" coordsize="240,446">
              <v:shape style="position:absolute;left:15688;top:290;width:240;height:446" coordorigin="15688,290" coordsize="240,446" path="m15712,306l15693,318,15688,338,15688,734,15688,735,15688,736,15690,736,15694,736,15696,736,15696,735,15696,734,15696,581,15759,605,15810,612,15839,610,15899,583,15926,528,15928,408,15926,383,15902,324,15846,294,15820,290,15792,291,15732,299,15712,306xe" filled="false" stroked="true" strokeweight="3pt" strokecolor="#fdb913">
                <v:path arrowok="t"/>
              </v:shape>
            </v:group>
            <v:group style="position:absolute;left:15696;top:298;width:224;height:307" coordorigin="15696,298" coordsize="224,307">
              <v:shape style="position:absolute;left:15696;top:298;width:224;height:307" coordorigin="15696,298" coordsize="224,307" path="m15919,408l15919,499,15918,525,15890,581,15827,604,15798,603,15730,587,15696,339,15696,324,15767,300,15790,298,15820,299,15886,322,15919,395,15919,408xe" filled="false" stroked="true" strokeweight="3pt" strokecolor="#fdb9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01.816589pt;margin-top:8.210021pt;width:34.6pt;height:30.4pt;mso-position-horizontal-relative:page;mso-position-vertical-relative:paragraph;z-index:-78616" coordorigin="16036,164" coordsize="692,608">
            <v:group style="position:absolute;left:16066;top:290;width:148;height:315" coordorigin="16066,290" coordsize="148,315">
              <v:shape style="position:absolute;left:16066;top:290;width:148;height:315" coordorigin="16066,290" coordsize="148,315" path="m16194,290l16124,297,16066,337,16066,602,16066,603,16068,604,16069,604,16072,604,16074,604,16075,603,16075,602,16075,341,16075,330,16076,323,16140,302,16212,297,16213,297,16214,297,16214,295,16214,292,16214,290,16213,290,16212,290,16194,290xe" filled="false" stroked="true" strokeweight="3pt" strokecolor="#fdb913">
                <v:path arrowok="t"/>
              </v:shape>
            </v:group>
            <v:group style="position:absolute;left:16294;top:290;width:251;height:322" coordorigin="16294,290" coordsize="251,322">
              <v:shape style="position:absolute;left:16294;top:290;width:251;height:322" coordorigin="16294,290" coordsize="251,322" path="m16294,389l16294,513,16297,535,16329,586,16393,611,16424,610,16497,591,16542,534,16545,389,16542,367,16510,316,16446,291,16419,290,16393,291,16329,316,16297,367,16294,389xe" filled="false" stroked="true" strokeweight="3pt" strokecolor="#fdb913">
                <v:path arrowok="t"/>
              </v:shape>
            </v:group>
            <v:group style="position:absolute;left:16303;top:298;width:234;height:307" coordorigin="16303,298" coordsize="234,307">
              <v:shape style="position:absolute;left:16303;top:298;width:234;height:307" coordorigin="16303,298" coordsize="234,307" path="m16536,389l16536,513,16534,535,16479,594,16431,604,16402,603,16336,579,16303,389,16305,367,16341,318,16408,298,16437,299,16504,323,16536,389xe" filled="false" stroked="true" strokeweight="3pt" strokecolor="#fdb913">
                <v:path arrowok="t"/>
              </v:shape>
            </v:group>
            <v:group style="position:absolute;left:16681;top:194;width:17;height:17" coordorigin="16681,194" coordsize="17,17">
              <v:shape style="position:absolute;left:16681;top:194;width:17;height:17" coordorigin="16681,194" coordsize="17,17" path="m16691,194l16689,194,16683,194,16681,196,16681,201,16681,204,16681,210,16683,211,16689,211,16691,211,16696,211,16698,209,16698,204,16698,201,16698,196,16696,194,16691,194xe" filled="false" stroked="true" strokeweight="3pt" strokecolor="#fdb913">
                <v:path arrowok="t"/>
              </v:shape>
            </v:group>
            <v:group style="position:absolute;left:16581;top:298;width:114;height:444" coordorigin="16581,298" coordsize="114,444">
              <v:shape style="position:absolute;left:16581;top:298;width:114;height:444" coordorigin="16581,298" coordsize="114,444" path="m16692,298l16688,298,16686,298,16686,299,16686,300,16686,611,16684,638,16665,702,16611,732,16581,734,16581,734,16581,736,16581,740,16581,741,16581,742,16583,742,16611,740,16667,712,16691,654,16694,300,16694,299,16693,298,16692,298xe" filled="false" stroked="true" strokeweight="3pt" strokecolor="#fdb9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0.125977pt;margin-top:13.042938pt;width:15.6pt;height:19.1pt;mso-position-horizontal-relative:page;mso-position-vertical-relative:paragraph;z-index:-78592" coordorigin="16803,261" coordsize="312,382">
            <v:group style="position:absolute;left:16833;top:291;width:252;height:322" coordorigin="16833,291" coordsize="252,322">
              <v:shape style="position:absolute;left:16833;top:291;width:252;height:322" coordorigin="16833,291" coordsize="252,322" path="m16833,413l16833,498,16834,522,16860,579,16918,609,16944,612,16973,611,17037,590,17082,538,17082,537,17080,536,17077,534,17076,534,17075,534,17074,536,17064,552,17052,567,17038,580,17021,591,17001,598,16978,603,16946,602,16878,580,16842,514,16841,450,17076,450,17082,450,17085,447,17085,442,17085,413,17070,347,17026,304,16981,291,16950,292,16881,313,16837,376,16833,398,16833,413xe" filled="false" stroked="true" strokeweight="3pt" strokecolor="#fdb913">
                <v:path arrowok="t"/>
              </v:shape>
            </v:group>
            <v:group style="position:absolute;left:16841;top:298;width:236;height:145" coordorigin="16841,298" coordsize="236,145">
              <v:shape style="position:absolute;left:16841;top:298;width:236;height:145" coordorigin="16841,298" coordsize="236,145" path="m17076,413l17076,442,16841,442,16841,413,16843,389,16868,331,16925,301,16951,298,16980,299,17042,326,17072,378,17076,413xe" filled="false" stroked="true" strokeweight="3pt" strokecolor="#fdb9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8.875916pt;margin-top:9.800021pt;width:29.4pt;height:22.35pt;mso-position-horizontal-relative:page;mso-position-vertical-relative:paragraph;z-index:-78568" coordorigin="17178,196" coordsize="588,447">
            <v:group style="position:absolute;left:17208;top:290;width:249;height:323" coordorigin="17208,290" coordsize="249,323">
              <v:shape style="position:absolute;left:17208;top:290;width:249;height:323" coordorigin="17208,290" coordsize="249,323" path="m17208,403l17208,498,17209,522,17236,579,17294,609,17320,612,17348,611,17411,591,17455,526,17457,521,17456,521,17455,520,17451,519,17449,518,17448,519,17448,521,17440,543,17383,597,17335,604,17307,602,17246,575,17218,521,17216,403,17218,379,17246,325,17309,299,17341,300,17406,317,17446,378,17447,378,17449,378,17452,377,17454,376,17454,375,17454,373,17425,320,17369,293,17343,290,17313,291,17247,315,17209,384,17208,403xe" filled="false" stroked="true" strokeweight="3.0pt" strokecolor="#fdb913">
                <v:path arrowok="t"/>
              </v:shape>
            </v:group>
            <v:group style="position:absolute;left:17542;top:226;width:194;height:387" coordorigin="17542,226" coordsize="194,387">
              <v:shape style="position:absolute;left:17542;top:226;width:194;height:387" coordorigin="17542,226" coordsize="194,387" path="m17624,226l17620,226,17619,226,17618,227,17618,228,17618,298,17544,298,17542,298,17542,299,17542,300,17542,303,17542,305,17542,306,17544,306,17618,306,17618,500,17619,531,17643,590,17703,611,17733,612,17734,612,17734,610,17734,606,17734,605,17733,604,17731,604,17701,603,17645,580,17627,513,17626,306,17733,306,17734,306,17735,305,17735,303,17735,300,17735,299,17734,298,17733,298,17626,298,17626,228,17626,227,17626,226,17624,226xe" filled="false" stroked="true" strokeweight="3.0pt" strokecolor="#fdb913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FDB913"/>
          <w:spacing w:val="60"/>
          <w:sz w:val="60"/>
        </w:rPr>
        <w:t>campu</w:t>
      </w:r>
      <w:r>
        <w:rPr>
          <w:rFonts w:ascii="Panton Thin"/>
          <w:b w:val="0"/>
          <w:color w:val="FDB913"/>
          <w:sz w:val="60"/>
        </w:rPr>
        <w:t>s</w:t>
        <w:tab/>
      </w:r>
      <w:r>
        <w:rPr>
          <w:rFonts w:ascii="Panton Thin"/>
          <w:b w:val="0"/>
          <w:color w:val="FDB913"/>
          <w:spacing w:val="60"/>
          <w:sz w:val="60"/>
        </w:rPr>
        <w:t>p</w:t>
      </w:r>
      <w:r>
        <w:rPr>
          <w:rFonts w:ascii="Panton Thin"/>
          <w:b w:val="0"/>
          <w:color w:val="FDB913"/>
          <w:spacing w:val="37"/>
          <w:sz w:val="60"/>
        </w:rPr>
        <w:t>r</w:t>
      </w:r>
      <w:r>
        <w:rPr>
          <w:rFonts w:ascii="Panton Thin"/>
          <w:b w:val="0"/>
          <w:color w:val="FDB913"/>
          <w:spacing w:val="60"/>
          <w:sz w:val="60"/>
        </w:rPr>
        <w:t>ojec</w:t>
      </w:r>
      <w:r>
        <w:rPr>
          <w:rFonts w:ascii="Panton Thin"/>
          <w:b w:val="0"/>
          <w:color w:val="FDB913"/>
          <w:sz w:val="60"/>
        </w:rPr>
        <w:t>t</w:t>
      </w:r>
      <w:r>
        <w:rPr>
          <w:rFonts w:ascii="Panton Thin"/>
          <w:b w:val="0"/>
          <w:color w:val="FDB913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12769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fdb913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2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pgSz w:w="23820" w:h="16840" w:orient="landscape"/>
          <w:pgMar w:top="240" w:bottom="0" w:left="240" w:right="240"/>
        </w:sectPr>
      </w:pPr>
    </w:p>
    <w:p>
      <w:pPr>
        <w:pStyle w:val="BodyText"/>
        <w:spacing w:line="256" w:lineRule="auto" w:before="49"/>
        <w:ind w:left="12799" w:right="170"/>
        <w:jc w:val="left"/>
      </w:pP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2015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Charity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embarked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one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ambitious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date.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31"/>
        </w:rPr>
        <w:t> </w:t>
      </w:r>
      <w:r>
        <w:rPr>
          <w:color w:val="58595B"/>
          <w:spacing w:val="3"/>
        </w:rPr>
        <w:t>Pathways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Campus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established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2"/>
        </w:rPr>
        <w:t> </w:t>
      </w:r>
      <w:r>
        <w:rPr>
          <w:color w:val="58595B"/>
          <w:spacing w:val="4"/>
        </w:rPr>
        <w:t>support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rights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disability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freedom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choice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/>
      </w:r>
    </w:p>
    <w:p>
      <w:pPr>
        <w:pStyle w:val="BodyText"/>
        <w:spacing w:line="256" w:lineRule="auto"/>
        <w:ind w:left="12799" w:right="114"/>
        <w:jc w:val="left"/>
      </w:pP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arrangements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lifestyle.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-2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were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motivated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innovative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approach</w:t>
      </w:r>
      <w:r>
        <w:rPr>
          <w:color w:val="58595B"/>
          <w:spacing w:val="32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disability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housing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crisis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amid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climbing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statistics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aged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/>
      </w:r>
    </w:p>
    <w:p>
      <w:pPr>
        <w:pStyle w:val="BodyText"/>
        <w:spacing w:line="256" w:lineRule="auto"/>
        <w:ind w:left="12799" w:right="0"/>
        <w:jc w:val="left"/>
      </w:pPr>
      <w:r>
        <w:rPr>
          <w:color w:val="58595B"/>
          <w:spacing w:val="4"/>
        </w:rPr>
        <w:t>facilities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hospitals,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34"/>
        </w:rPr>
        <w:t> </w:t>
      </w:r>
      <w:r>
        <w:rPr>
          <w:color w:val="58595B"/>
          <w:spacing w:val="2"/>
        </w:rPr>
        <w:t>no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choice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when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eat,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shower,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see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friends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or</w:t>
      </w:r>
      <w:r>
        <w:rPr>
          <w:color w:val="58595B"/>
          <w:spacing w:val="11"/>
        </w:rPr>
        <w:t> </w:t>
      </w:r>
      <w:r>
        <w:rPr>
          <w:color w:val="58595B"/>
        </w:rPr>
        <w:t>family.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moved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aging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population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fearful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35"/>
        </w:rPr>
        <w:t> </w:t>
      </w:r>
      <w:r>
        <w:rPr>
          <w:color w:val="58595B"/>
          <w:spacing w:val="2"/>
        </w:rPr>
        <w:t>child’s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future,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knowing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would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happen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child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when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longer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able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32"/>
        </w:rPr>
        <w:t> </w:t>
      </w: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them.</w:t>
      </w:r>
      <w:r>
        <w:rPr/>
      </w:r>
    </w:p>
    <w:p>
      <w:pPr>
        <w:pStyle w:val="BodyText"/>
        <w:spacing w:line="256" w:lineRule="auto" w:before="113"/>
        <w:ind w:left="12799" w:right="114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answer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wasn’t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develop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disability</w:t>
      </w:r>
      <w:r>
        <w:rPr>
          <w:color w:val="58595B"/>
          <w:spacing w:val="34"/>
        </w:rPr>
        <w:t> </w:t>
      </w:r>
      <w:r>
        <w:rPr>
          <w:color w:val="58595B"/>
          <w:spacing w:val="4"/>
        </w:rPr>
        <w:t>housing,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was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need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independently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own</w:t>
      </w:r>
      <w:r>
        <w:rPr/>
      </w:r>
    </w:p>
    <w:p>
      <w:pPr>
        <w:pStyle w:val="BodyText"/>
        <w:spacing w:line="240" w:lineRule="auto"/>
        <w:ind w:left="0" w:right="4148"/>
        <w:jc w:val="right"/>
      </w:pPr>
      <w:r>
        <w:rPr>
          <w:color w:val="58595B"/>
          <w:spacing w:val="4"/>
          <w:w w:val="95"/>
        </w:rPr>
        <w:t>home.</w:t>
      </w:r>
      <w:r>
        <w:rPr/>
      </w:r>
    </w:p>
    <w:p>
      <w:pPr>
        <w:pStyle w:val="BodyText"/>
        <w:spacing w:line="256" w:lineRule="auto" w:before="132"/>
        <w:ind w:left="12799" w:right="66"/>
        <w:jc w:val="both"/>
      </w:pP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Pathways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Campus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Project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comprises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22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facility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simulates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an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independent</w:t>
      </w:r>
      <w:r>
        <w:rPr>
          <w:color w:val="58595B"/>
          <w:spacing w:val="33"/>
        </w:rPr>
        <w:t> </w:t>
      </w: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environment,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program</w:t>
      </w:r>
      <w:r>
        <w:rPr/>
      </w:r>
    </w:p>
    <w:p>
      <w:pPr>
        <w:pStyle w:val="BodyText"/>
        <w:spacing w:line="256" w:lineRule="auto" w:before="49"/>
        <w:ind w:left="671" w:right="111"/>
        <w:jc w:val="left"/>
      </w:pPr>
      <w:r>
        <w:rPr/>
        <w:br w:type="column"/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learn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independent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skills.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During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stay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students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safe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supportive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environment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where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/>
      </w:r>
    </w:p>
    <w:p>
      <w:pPr>
        <w:pStyle w:val="BodyText"/>
        <w:spacing w:line="256" w:lineRule="auto"/>
        <w:ind w:left="671" w:right="111"/>
        <w:jc w:val="left"/>
      </w:pPr>
      <w:r>
        <w:rPr>
          <w:color w:val="58595B"/>
          <w:spacing w:val="3"/>
        </w:rPr>
        <w:t>learn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life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long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suited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8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needs,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including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exclusively: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40" w:lineRule="auto" w:before="113" w:after="0"/>
        <w:ind w:left="914" w:right="0" w:hanging="243"/>
        <w:jc w:val="left"/>
      </w:pPr>
      <w:r>
        <w:rPr>
          <w:color w:val="58595B"/>
          <w:spacing w:val="4"/>
        </w:rPr>
        <w:t>Shopping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healthy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diet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40" w:lineRule="auto" w:before="19" w:after="0"/>
        <w:ind w:left="914" w:right="0" w:hanging="243"/>
        <w:jc w:val="left"/>
      </w:pPr>
      <w:r>
        <w:rPr>
          <w:color w:val="58595B"/>
          <w:spacing w:val="4"/>
        </w:rPr>
        <w:t>Learning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cook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nutritious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meals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40" w:lineRule="auto" w:before="19" w:after="0"/>
        <w:ind w:left="914" w:right="0" w:hanging="243"/>
        <w:jc w:val="left"/>
      </w:pPr>
      <w:r>
        <w:rPr>
          <w:color w:val="58595B"/>
          <w:spacing w:val="4"/>
        </w:rPr>
        <w:t>Budgeting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living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expenses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40" w:lineRule="auto" w:before="19" w:after="0"/>
        <w:ind w:left="914" w:right="0" w:hanging="243"/>
        <w:jc w:val="left"/>
      </w:pPr>
      <w:r>
        <w:rPr>
          <w:color w:val="58595B"/>
          <w:spacing w:val="3"/>
        </w:rPr>
        <w:t>Personal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care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housekeeping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56" w:lineRule="auto" w:before="19" w:after="0"/>
        <w:ind w:left="912" w:right="726" w:hanging="241"/>
        <w:jc w:val="left"/>
      </w:pPr>
      <w:r>
        <w:rPr>
          <w:color w:val="58595B"/>
          <w:spacing w:val="2"/>
        </w:rPr>
        <w:t>How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access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arrange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need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56" w:lineRule="auto" w:before="0" w:after="0"/>
        <w:ind w:left="912" w:right="1230" w:hanging="241"/>
        <w:jc w:val="left"/>
      </w:pPr>
      <w:r>
        <w:rPr>
          <w:color w:val="58595B"/>
          <w:spacing w:val="4"/>
        </w:rPr>
        <w:t>Communication,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interpersonal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skills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40" w:lineRule="auto" w:before="0" w:after="0"/>
        <w:ind w:left="914" w:right="0" w:hanging="243"/>
        <w:jc w:val="left"/>
      </w:pPr>
      <w:r>
        <w:rPr>
          <w:color w:val="58595B"/>
          <w:spacing w:val="4"/>
        </w:rPr>
        <w:t>Conflict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resolution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strategies</w:t>
      </w:r>
      <w:r>
        <w:rPr/>
      </w:r>
    </w:p>
    <w:p>
      <w:pPr>
        <w:pStyle w:val="BodyText"/>
        <w:numPr>
          <w:ilvl w:val="0"/>
          <w:numId w:val="2"/>
        </w:numPr>
        <w:tabs>
          <w:tab w:pos="915" w:val="left" w:leader="none"/>
        </w:tabs>
        <w:spacing w:line="256" w:lineRule="auto" w:before="19" w:after="0"/>
        <w:ind w:left="912" w:right="962" w:hanging="241"/>
        <w:jc w:val="left"/>
      </w:pPr>
      <w:r>
        <w:rPr>
          <w:color w:val="58595B"/>
          <w:spacing w:val="3"/>
        </w:rPr>
        <w:t>Use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modern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technology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including</w:t>
      </w:r>
      <w:r>
        <w:rPr>
          <w:color w:val="58595B"/>
          <w:spacing w:val="30"/>
        </w:rPr>
        <w:t> </w:t>
      </w:r>
      <w:r>
        <w:rPr>
          <w:color w:val="58595B"/>
          <w:spacing w:val="3"/>
        </w:rPr>
        <w:t>computers,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phones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assistive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aids</w:t>
      </w:r>
      <w:r>
        <w:rPr/>
      </w:r>
    </w:p>
    <w:p>
      <w:pPr>
        <w:pStyle w:val="BodyText"/>
        <w:spacing w:line="256" w:lineRule="auto" w:before="113"/>
        <w:ind w:left="671" w:right="111"/>
        <w:jc w:val="left"/>
      </w:pPr>
      <w:r>
        <w:rPr>
          <w:color w:val="58595B"/>
          <w:spacing w:val="3"/>
        </w:rPr>
        <w:t>Over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next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12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months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will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continue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raise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funds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Charity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>
          <w:color w:val="58595B"/>
          <w:spacing w:val="3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ensure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disability</w:t>
      </w:r>
      <w:r>
        <w:rPr/>
      </w:r>
    </w:p>
    <w:p>
      <w:pPr>
        <w:spacing w:line="454" w:lineRule="exact" w:before="0"/>
        <w:ind w:left="671" w:right="0" w:firstLine="0"/>
        <w:jc w:val="left"/>
        <w:rPr>
          <w:rFonts w:ascii="Manus" w:hAnsi="Manus" w:cs="Manus" w:eastAsia="Manus"/>
          <w:sz w:val="30"/>
          <w:szCs w:val="30"/>
        </w:rPr>
      </w:pPr>
      <w:r>
        <w:rPr>
          <w:rFonts w:ascii="DINOT"/>
          <w:color w:val="58595B"/>
          <w:spacing w:val="3"/>
          <w:sz w:val="22"/>
        </w:rPr>
        <w:t>have</w:t>
      </w:r>
      <w:r>
        <w:rPr>
          <w:rFonts w:ascii="DINOT"/>
          <w:color w:val="58595B"/>
          <w:spacing w:val="11"/>
          <w:sz w:val="22"/>
        </w:rPr>
        <w:t> </w:t>
      </w:r>
      <w:r>
        <w:rPr>
          <w:rFonts w:ascii="DINOT"/>
          <w:color w:val="58595B"/>
          <w:spacing w:val="3"/>
          <w:sz w:val="22"/>
        </w:rPr>
        <w:t>the</w:t>
      </w:r>
      <w:r>
        <w:rPr>
          <w:rFonts w:ascii="DINOT"/>
          <w:color w:val="58595B"/>
          <w:spacing w:val="11"/>
          <w:sz w:val="22"/>
        </w:rPr>
        <w:t> </w:t>
      </w:r>
      <w:r>
        <w:rPr>
          <w:rFonts w:ascii="DINOT"/>
          <w:color w:val="58595B"/>
          <w:spacing w:val="4"/>
          <w:sz w:val="22"/>
        </w:rPr>
        <w:t>opportunity</w:t>
      </w:r>
      <w:r>
        <w:rPr>
          <w:rFonts w:ascii="DINOT"/>
          <w:color w:val="58595B"/>
          <w:spacing w:val="11"/>
          <w:sz w:val="22"/>
        </w:rPr>
        <w:t> </w:t>
      </w:r>
      <w:r>
        <w:rPr>
          <w:rFonts w:ascii="DINOT"/>
          <w:color w:val="58595B"/>
          <w:spacing w:val="2"/>
          <w:sz w:val="22"/>
        </w:rPr>
        <w:t>to</w:t>
      </w:r>
      <w:r>
        <w:rPr>
          <w:rFonts w:ascii="DINOT"/>
          <w:color w:val="58595B"/>
          <w:spacing w:val="10"/>
          <w:sz w:val="22"/>
        </w:rPr>
        <w:t> </w:t>
      </w:r>
      <w:r>
        <w:rPr>
          <w:rFonts w:ascii="Manus"/>
          <w:color w:val="58595B"/>
          <w:spacing w:val="12"/>
          <w:sz w:val="30"/>
        </w:rPr>
        <w:t>live</w:t>
      </w:r>
      <w:r>
        <w:rPr>
          <w:rFonts w:ascii="Manus"/>
          <w:color w:val="58595B"/>
          <w:spacing w:val="29"/>
          <w:sz w:val="30"/>
        </w:rPr>
        <w:t> </w:t>
      </w:r>
      <w:r>
        <w:rPr>
          <w:rFonts w:ascii="Manus"/>
          <w:color w:val="58595B"/>
          <w:spacing w:val="15"/>
          <w:sz w:val="30"/>
        </w:rPr>
        <w:t>freely.</w:t>
      </w:r>
      <w:r>
        <w:rPr>
          <w:rFonts w:ascii="Manus"/>
          <w:sz w:val="30"/>
        </w:rPr>
      </w:r>
    </w:p>
    <w:p>
      <w:pPr>
        <w:spacing w:after="0" w:line="454" w:lineRule="exact"/>
        <w:jc w:val="left"/>
        <w:rPr>
          <w:rFonts w:ascii="Manus" w:hAnsi="Manus" w:cs="Manus" w:eastAsia="Manus"/>
          <w:sz w:val="30"/>
          <w:szCs w:val="30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17587" w:space="40"/>
            <w:col w:w="5713"/>
          </w:cols>
        </w:sect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0"/>
        <w:rPr>
          <w:rFonts w:ascii="Manus" w:hAnsi="Manus" w:cs="Manus" w:eastAsia="Manus"/>
          <w:sz w:val="20"/>
          <w:szCs w:val="20"/>
        </w:rPr>
      </w:pPr>
    </w:p>
    <w:p>
      <w:pPr>
        <w:spacing w:line="240" w:lineRule="auto" w:before="17"/>
        <w:rPr>
          <w:rFonts w:ascii="Manus" w:hAnsi="Manus" w:cs="Manus" w:eastAsia="Manus"/>
          <w:sz w:val="23"/>
          <w:szCs w:val="23"/>
        </w:rPr>
      </w:pPr>
    </w:p>
    <w:p>
      <w:pPr>
        <w:spacing w:after="0" w:line="240" w:lineRule="auto"/>
        <w:rPr>
          <w:rFonts w:ascii="Manus" w:hAnsi="Manus" w:cs="Manus" w:eastAsia="Manus"/>
          <w:sz w:val="23"/>
          <w:szCs w:val="23"/>
        </w:rPr>
        <w:sectPr>
          <w:type w:val="continuous"/>
          <w:pgSz w:w="23820" w:h="16840" w:orient="landscape"/>
          <w:pgMar w:top="1580" w:bottom="280" w:left="240" w:right="240"/>
        </w:sectPr>
      </w:pPr>
    </w:p>
    <w:p>
      <w:pPr>
        <w:spacing w:before="76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7.007999pt;margin-top:17.008015pt;width:561.3pt;height:768.2pt;mso-position-horizontal-relative:page;mso-position-vertical-relative:page;z-index:8560" coordorigin="340,340" coordsize="11226,15364">
            <v:shape style="position:absolute;left:340;top:340;width:11225;height:15364" type="#_x0000_t75" stroked="false">
              <v:imagedata r:id="rId74" o:title=""/>
            </v:shape>
            <v:group style="position:absolute;left:1168;top:2398;width:249;height:323" coordorigin="1168,2398" coordsize="249,323">
              <v:shape style="position:absolute;left:1168;top:2398;width:249;height:323" coordorigin="1168,2398" coordsize="249,323" path="m1168,2511l1168,2606,1170,2630,1197,2687,1255,2716,1280,2720,1309,2719,1372,2698,1416,2634,1417,2629,1416,2628,1415,2628,1411,2627,1409,2626,1409,2627,1408,2628,1400,2650,1343,2704,1296,2712,1268,2710,1206,2683,1178,2629,1176,2511,1178,2487,1207,2433,1269,2407,1301,2408,1367,2425,1407,2486,1407,2486,1409,2486,1413,2484,1414,2484,1415,2483,1414,2481,1386,2428,1330,2400,1304,2398,1274,2399,1207,2422,1169,2491,1168,2511xe" filled="false" stroked="true" strokeweight="3.0pt" strokecolor="#fdb913">
                <v:path arrowok="t"/>
              </v:shape>
            </v:group>
            <v:group style="position:absolute;left:1547;top:2268;width:240;height:444" coordorigin="1547,2268" coordsize="240,444">
              <v:shape style="position:absolute;left:1547;top:2268;width:240;height:444" coordorigin="1547,2268" coordsize="240,444" path="m1553,2268l1549,2268,1547,2268,1547,2268,1547,2270,1547,2709,1547,2711,1547,2712,1549,2712,1553,2712,1554,2712,1555,2711,1555,2709,1555,2432,1572,2424,1650,2406,1672,2405,1699,2407,1756,2436,1778,2498,1778,2709,1778,2711,1779,2712,1781,2712,1784,2712,1786,2712,1787,2711,1787,2709,1787,2511,1785,2486,1760,2427,1702,2399,1674,2397,1651,2398,1591,2409,1557,2422,1555,2270,1555,2268,1554,2268,1553,2268xe" filled="false" stroked="true" strokeweight="3pt" strokecolor="#fdb913">
                <v:path arrowok="t"/>
              </v:shape>
            </v:group>
            <v:group style="position:absolute;left:1917;top:2400;width:236;height:321" coordorigin="1917,2400" coordsize="236,321">
              <v:shape style="position:absolute;left:1917;top:2400;width:236;height:321" coordorigin="1917,2400" coordsize="236,321" path="m1925,2461l1924,2463,1925,2464,1926,2465,1930,2466,1932,2466,1932,2466,1933,2465,1944,2448,2012,2407,2037,2405,2069,2408,2127,2441,2144,2499,2144,2551,2134,2549,2118,2547,2045,2543,1984,2547,1931,2576,1917,2611,1918,2637,1953,2704,2029,2720,2057,2719,2129,2705,2153,2511,2152,2489,2131,2432,2072,2400,2041,2400,1973,2414,1926,2460,1925,2461xe" filled="false" stroked="true" strokeweight="3pt" strokecolor="#fdb913">
                <v:path arrowok="t"/>
              </v:shape>
            </v:group>
            <v:group style="position:absolute;left:1924;top:2551;width:220;height:162" coordorigin="1924,2551" coordsize="220,162">
              <v:shape style="position:absolute;left:1924;top:2551;width:220;height:162" coordorigin="1924,2551" coordsize="220,162" path="m2144,2559l2144,2670,2144,2688,2142,2691,2073,2711,2051,2712,2013,2711,1944,2688,1924,2641,1926,2616,1974,2558,2026,2551,2057,2551,2124,2556,2144,2559xe" filled="false" stroked="true" strokeweight="3pt" strokecolor="#fdb913">
                <v:path arrowok="t"/>
              </v:shape>
            </v:group>
            <v:group style="position:absolute;left:2296;top:2397;width:148;height:315" coordorigin="2296,2397" coordsize="148,315">
              <v:shape style="position:absolute;left:2296;top:2397;width:148;height:315" coordorigin="2296,2397" coordsize="148,315" path="m2423,2397l2354,2405,2296,2445,2296,2709,2296,2711,2297,2712,2298,2712,2302,2712,2304,2712,2304,2711,2304,2709,2304,2449,2304,2438,2306,2431,2370,2410,2441,2405,2443,2405,2444,2405,2444,2403,2444,2400,2444,2398,2443,2397,2441,2397,2423,2397xe" filled="false" stroked="true" strokeweight="3pt" strokecolor="#fdb913">
                <v:path arrowok="t"/>
              </v:shape>
            </v:group>
            <v:group style="position:absolute;left:2552;top:2302;width:17;height:17" coordorigin="2552,2302" coordsize="17,17">
              <v:shape style="position:absolute;left:2552;top:2302;width:17;height:17" coordorigin="2552,2302" coordsize="17,17" path="m2562,2302l2559,2302,2554,2302,2552,2304,2552,2309,2552,2312,2552,2318,2554,2319,2559,2319,2562,2319,2567,2319,2569,2317,2569,2312,2569,2309,2569,2304,2567,2302,2562,2302xe" filled="false" stroked="true" strokeweight="3pt" strokecolor="#fdb913">
                <v:path arrowok="t"/>
              </v:shape>
            </v:group>
            <v:group style="position:absolute;left:2556;top:2406;width:9;height:306" coordorigin="2556,2406" coordsize="9,306">
              <v:shape style="position:absolute;left:2556;top:2406;width:9;height:306" coordorigin="2556,2406" coordsize="9,306" path="m2562,2406l2559,2406,2557,2406,2556,2406,2556,2408,2556,2709,2556,2711,2557,2712,2559,2712,2562,2712,2564,2712,2565,2711,2565,2709,2565,2408,2565,2406,2564,2406,2562,2406xe" filled="false" stroked="true" strokeweight="3pt" strokecolor="#fdb913">
                <v:path arrowok="t"/>
              </v:shape>
            </v:group>
            <v:group style="position:absolute;left:2672;top:2334;width:194;height:387" coordorigin="2672,2334" coordsize="194,387">
              <v:shape style="position:absolute;left:2672;top:2334;width:194;height:387" coordorigin="2672,2334" coordsize="194,387" path="m2754,2334l2750,2334,2748,2334,2748,2334,2748,2336,2748,2406,2674,2406,2672,2406,2672,2406,2672,2408,2672,2411,2672,2413,2672,2414,2674,2414,2748,2414,2748,2608,2749,2638,2773,2698,2832,2719,2863,2720,2864,2720,2864,2718,2864,2714,2864,2712,2863,2712,2861,2712,2831,2711,2775,2688,2756,2621,2756,2414,2862,2414,2864,2414,2865,2413,2865,2411,2865,2408,2865,2406,2864,2406,2862,2406,2756,2406,2756,2336,2756,2334,2756,2334,2754,2334xe" filled="false" stroked="true" strokeweight="3.0pt" strokecolor="#fdb913">
                <v:path arrowok="t"/>
              </v:shape>
            </v:group>
            <v:group style="position:absolute;left:2969;top:2406;width:240;height:461" coordorigin="2969,2406" coordsize="240,461">
              <v:shape style="position:absolute;left:2969;top:2406;width:240;height:461" coordorigin="2969,2406" coordsize="240,461" path="m3206,2406l3203,2406,3201,2406,3200,2406,3200,2408,3200,2687,3188,2692,3110,2711,3083,2712,3056,2710,2999,2681,2978,2620,2977,2408,2977,2406,2976,2406,2975,2406,2971,2406,2969,2406,2969,2406,2969,2408,2969,2606,2970,2631,2995,2690,3054,2718,3081,2720,3109,2719,3172,2706,3199,2696,3200,2739,3187,2807,3143,2849,3095,2859,3067,2857,3009,2833,2978,2790,2976,2791,2973,2792,2972,2793,2971,2794,2972,2796,2982,2813,2993,2829,3007,2843,3024,2854,3043,2862,3067,2867,3098,2865,3166,2843,3205,2776,3209,2408,3209,2406,3208,2406,3206,2406xe" filled="false" stroked="true" strokeweight="3pt" strokecolor="#fdb913">
                <v:path arrowok="t"/>
              </v:shape>
            </v:group>
            <v:group style="position:absolute;left:1134;top:3356;width:900;height:2" coordorigin="1134,3356" coordsize="900,2">
              <v:shape style="position:absolute;left:1134;top:3356;width:900;height:2" coordorigin="1134,3356" coordsize="900,0" path="m1134,3356l2034,3356e" filled="false" stroked="true" strokeweight="3pt" strokecolor="#fdb913">
                <v:path arrowok="t"/>
              </v:shape>
            </v:group>
            <v:group style="position:absolute;left:1145;top:7120;width:86;height:109" coordorigin="1145,7120" coordsize="86,109">
              <v:shape style="position:absolute;left:1145;top:7120;width:86;height:109" coordorigin="1145,7120" coordsize="86,109" path="m1231,7227l1231,7153,1226,7133,1209,7121,1179,7120,1162,7123,1151,7132,1160,7144,1167,7135,1174,7131,1187,7131,1207,7131,1215,7139,1215,7155,1215,7165,1183,7165,1159,7171,1146,7187,1145,7205,1148,7213,1153,7218,1161,7226,1169,7228,1184,7228,1198,7228,1206,7225,1215,7217,1215,7227,1231,7227xe" filled="false" stroked="true" strokeweight="0pt" strokecolor="#58595b">
                <v:path arrowok="t"/>
              </v:shape>
            </v:group>
            <v:group style="position:absolute;left:1160;top:7177;width:55;height:38" coordorigin="1160,7177" coordsize="55,38">
              <v:shape style="position:absolute;left:1160;top:7177;width:55;height:38" coordorigin="1160,7177" coordsize="55,38" path="m1215,7189l1215,7198,1213,7204,1210,7207,1202,7214,1195,7215,1186,7215,1168,7215,1160,7209,1160,7196,1160,7183,1169,7177,1185,7177,1215,7177,1215,7189xe" filled="false" stroked="true" strokeweight="0pt" strokecolor="#58595b">
                <v:path arrowok="t"/>
              </v:shape>
            </v:group>
            <v:group style="position:absolute;left:1275;top:7117;width:86;height:110" coordorigin="1275,7117" coordsize="86,110">
              <v:shape style="position:absolute;left:1275;top:7117;width:86;height:110" coordorigin="1275,7117" coordsize="86,110" path="m1360,7227l1360,7158,1360,7145,1356,7135,1349,7127,1342,7121,1333,7117,1321,7117,1309,7117,1298,7122,1291,7131,1291,7119,1275,7119,1275,7227,1291,7227,1291,7160,1291,7141,1301,7131,1318,7131,1334,7131,1344,7141,1344,7160,1344,7227,1360,7227xe" filled="false" stroked="true" strokeweight="0pt" strokecolor="#58595b">
                <v:path arrowok="t"/>
              </v:shape>
            </v:group>
            <v:group style="position:absolute;left:1399;top:7070;width:86;height:158" coordorigin="1399,7070" coordsize="86,158">
              <v:shape style="position:absolute;left:1399;top:7070;width:86;height:158" coordorigin="1399,7070" coordsize="86,158" path="m1484,7227l1484,7070,1468,7070,1468,7131,1459,7120,1450,7117,1438,7117,1427,7117,1417,7121,1411,7127,1402,7143,1399,7164,1400,7189,1404,7208,1417,7224,1427,7228,1438,7228,1450,7228,1460,7225,1469,7214,1469,7227,1484,7227xe" filled="false" stroked="true" strokeweight="0pt" strokecolor="#58595b">
                <v:path arrowok="t"/>
              </v:shape>
            </v:group>
            <v:group style="position:absolute;left:1416;top:7132;width:53;height:80" coordorigin="1416,7132" coordsize="53,80">
              <v:shape style="position:absolute;left:1416;top:7132;width:53;height:80" coordorigin="1416,7132" coordsize="53,80" path="m1468,7173l1466,7197,1453,7212,1427,7207,1416,7192,1416,7161,1422,7141,1435,7132,1459,7139,1467,7157,1468,7173xe" filled="false" stroked="true" strokeweight="0pt" strokecolor="#58595b">
                <v:path arrowok="t"/>
              </v:shape>
              <v:shape style="position:absolute;left:1134;top:2240;width:2181;height:600" type="#_x0000_t202" filled="false" stroked="false">
                <v:textbox inset="0,0,0,0">
                  <w:txbxContent>
                    <w:p>
                      <w:pPr>
                        <w:spacing w:line="600" w:lineRule="exact" w:before="0"/>
                        <w:ind w:left="0" w:right="0" w:firstLine="0"/>
                        <w:jc w:val="left"/>
                        <w:rPr>
                          <w:rFonts w:ascii="Panton Thin" w:hAnsi="Panton Thin" w:cs="Panton Thin" w:eastAsia="Panton Thin"/>
                          <w:sz w:val="60"/>
                          <w:szCs w:val="60"/>
                        </w:rPr>
                      </w:pPr>
                      <w:r>
                        <w:rPr>
                          <w:rFonts w:ascii="Panton Thin"/>
                          <w:b w:val="0"/>
                          <w:color w:val="FDB913"/>
                          <w:spacing w:val="60"/>
                          <w:sz w:val="60"/>
                        </w:rPr>
                        <w:t>charit</w:t>
                      </w:r>
                      <w:r>
                        <w:rPr>
                          <w:rFonts w:ascii="Panton Thin"/>
                          <w:b w:val="0"/>
                          <w:color w:val="FDB913"/>
                          <w:sz w:val="60"/>
                        </w:rPr>
                        <w:t>y</w:t>
                      </w:r>
                      <w:r>
                        <w:rPr>
                          <w:rFonts w:ascii="Panton Thin"/>
                          <w:b w:val="0"/>
                          <w:color w:val="FDB913"/>
                          <w:spacing w:val="-93"/>
                          <w:sz w:val="60"/>
                        </w:rPr>
                        <w:t> </w:t>
                      </w:r>
                      <w:r>
                        <w:rPr>
                          <w:rFonts w:ascii="Panton Thin"/>
                          <w:sz w:val="60"/>
                        </w:rPr>
                      </w:r>
                    </w:p>
                  </w:txbxContent>
                </v:textbox>
                <w10:wrap type="none"/>
              </v:shape>
              <v:shape style="position:absolute;left:1134;top:3935;width:2660;height:393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STEPS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Charity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raises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before="19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funds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22"/>
                        </w:rPr>
                        <w:t>to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undertake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line="256" w:lineRule="auto" w:before="19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projects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22"/>
                        </w:rPr>
                        <w:t>in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community</w:t>
                      </w:r>
                      <w:r>
                        <w:rPr>
                          <w:rFonts w:ascii="DINOT"/>
                          <w:color w:val="58595B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that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provide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positive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social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5"/>
                          <w:sz w:val="22"/>
                        </w:rPr>
                        <w:t>impact.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line="256" w:lineRule="auto" w:before="132"/>
                        <w:ind w:left="0" w:right="75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-2"/>
                          <w:sz w:val="22"/>
                        </w:rPr>
                        <w:t>We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collaborate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with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local</w:t>
                      </w:r>
                      <w:r>
                        <w:rPr>
                          <w:rFonts w:ascii="DINOT"/>
                          <w:color w:val="58595B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business,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industry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5"/>
                          <w:sz w:val="22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29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community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organisations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line="131" w:lineRule="auto" w:before="103"/>
                        <w:ind w:left="0" w:right="55" w:firstLine="0"/>
                        <w:jc w:val="left"/>
                        <w:rPr>
                          <w:rFonts w:ascii="Manus" w:hAnsi="Manus" w:cs="Manus" w:eastAsia="Manus"/>
                          <w:sz w:val="30"/>
                          <w:szCs w:val="30"/>
                        </w:rPr>
                      </w:pPr>
                      <w:r>
                        <w:rPr>
                          <w:rFonts w:ascii="DINOT"/>
                          <w:color w:val="58595B"/>
                          <w:spacing w:val="2"/>
                          <w:sz w:val="22"/>
                        </w:rPr>
                        <w:t>to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develop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strategies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5"/>
                          <w:sz w:val="22"/>
                        </w:rPr>
                        <w:t>that</w:t>
                      </w:r>
                      <w:r>
                        <w:rPr>
                          <w:rFonts w:ascii="DINOT"/>
                          <w:color w:val="58595B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promote</w:t>
                      </w:r>
                      <w:r>
                        <w:rPr>
                          <w:rFonts w:ascii="DINOT"/>
                          <w:color w:val="58595B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Manus"/>
                          <w:color w:val="58595B"/>
                          <w:spacing w:val="13"/>
                          <w:sz w:val="30"/>
                        </w:rPr>
                        <w:t>inclusiveness</w:t>
                      </w:r>
                      <w:r>
                        <w:rPr>
                          <w:rFonts w:ascii="Manus"/>
                          <w:sz w:val="30"/>
                        </w:rPr>
                      </w:r>
                    </w:p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Manus"/>
                          <w:color w:val="58595B"/>
                          <w:spacing w:val="14"/>
                          <w:sz w:val="30"/>
                        </w:rPr>
                        <w:t>opportunities</w:t>
                      </w:r>
                      <w:r>
                        <w:rPr>
                          <w:rFonts w:ascii="Manus"/>
                          <w:color w:val="58595B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22"/>
                        </w:rPr>
                        <w:t>for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those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who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22"/>
                        </w:rPr>
                        <w:t>need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z w:val="22"/>
                        </w:rPr>
                        <w:t>a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  <w:p>
                      <w:pPr>
                        <w:spacing w:line="271" w:lineRule="exact" w:before="19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22"/>
                          <w:szCs w:val="22"/>
                        </w:rPr>
                      </w:pPr>
                      <w:r>
                        <w:rPr>
                          <w:rFonts w:ascii="DINOT"/>
                          <w:color w:val="58595B"/>
                          <w:spacing w:val="4"/>
                          <w:sz w:val="22"/>
                        </w:rPr>
                        <w:t>helping</w:t>
                      </w:r>
                      <w:r>
                        <w:rPr>
                          <w:rFonts w:ascii="DINOT"/>
                          <w:color w:val="58595B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5"/>
                          <w:sz w:val="22"/>
                        </w:rPr>
                        <w:t>hand.</w:t>
                      </w:r>
                      <w:r>
                        <w:rPr>
                          <w:rFonts w:ascii="DINOT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164.659546pt;margin-top:818.956238pt;width:8.5pt;height:6.05pt;mso-position-horizontal-relative:page;mso-position-vertical-relative:page;z-index:-78832" coordorigin="23293,16379" coordsize="170,121">
            <v:group style="position:absolute;left:23295;top:16381;width:75;height:115" coordorigin="23295,16381" coordsize="75,115">
              <v:shape style="position:absolute;left:23295;top:16381;width:75;height:115" coordorigin="23295,16381" coordsize="75,115" path="m23295,16405l23295,16406,23296,16406,23297,16407,23297,16407,23297,16407,23298,16406,23310,16390,23329,16382,23354,16388,23366,16403,23362,16428,23348,16441,23321,16453,23304,16463,23296,16477,23295,16495,23295,16495,23296,16496,23296,16496,23369,16496,23370,16496,23370,16495,23370,16494,23370,16493,23369,16493,23298,16493,23298,16483,23305,16465,23324,16454,23347,16444,23363,16433,23370,16415,23363,16393,23346,16381,23320,16383,23304,16392,23295,16405xe" filled="false" stroked="true" strokeweight=".2pt" strokecolor="#58595b">
                <v:path arrowok="t"/>
              </v:shape>
            </v:group>
            <v:group style="position:absolute;left:23386;top:16382;width:75;height:116" coordorigin="23386,16382" coordsize="75,116">
              <v:shape style="position:absolute;left:23386;top:16382;width:75;height:116" coordorigin="23386,16382" coordsize="75,116" path="m23459,16382l23398,16382,23397,16382,23396,16382,23396,16384,23392,16431,23391,16432,23392,16432,23393,16432,23428,16432,23451,16440,23461,16458,23455,16480,23440,16494,23411,16492,23396,16484,23389,16472,23388,16472,23388,16472,23387,16473,23386,16473,23387,16473,23398,16490,23417,16497,23444,16493,23459,16479,23459,16452,23449,16436,23432,16430,23394,16430,23399,16384,23459,16384,23459,16384,23459,16384,23459,16383,23459,16382,23459,16382xe" filled="false" stroked="true" strokeweight=".2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.891399pt;margin-top:5.4269pt;width:8.65pt;height:6pt;mso-position-horizontal-relative:page;mso-position-vertical-relative:paragraph;z-index:-78808" coordorigin="898,109" coordsize="173,120">
            <v:group style="position:absolute;left:900;top:112;width:75;height:115" coordorigin="900,112" coordsize="75,115">
              <v:shape style="position:absolute;left:900;top:112;width:75;height:115" coordorigin="900,112" coordsize="75,115" path="m900,136l900,137,900,137,901,138,902,138,902,138,902,137,915,120,934,113,959,119,971,134,966,159,953,172,926,183,908,194,900,208,900,226,900,226,900,226,901,226,974,226,974,226,975,226,975,225,975,224,974,224,902,224,902,214,910,195,928,185,951,175,968,164,974,146,968,124,951,112,925,114,909,123,900,136xe" filled="false" stroked="true" strokeweight=".2pt" strokecolor="#58595b">
                <v:path arrowok="t"/>
              </v:shape>
            </v:group>
            <v:group style="position:absolute;left:984;top:111;width:85;height:116" coordorigin="984,111" coordsize="85,116">
              <v:shape style="position:absolute;left:984;top:111;width:85;height:116" coordorigin="984,111" coordsize="85,116" path="m1068,188l1049,188,1049,111,1049,111,1048,111,1047,111,1047,111,1046,111,984,188,984,189,984,189,984,190,984,190,985,191,1047,191,1047,226,1047,226,1047,226,1048,226,1049,226,1049,226,1049,191,1068,191,1069,191,1069,190,1069,189,1069,188,1068,188xe" filled="false" stroked="true" strokeweight=".2pt" strokecolor="#58595b">
                <v:path arrowok="t"/>
              </v:shape>
            </v:group>
            <v:group style="position:absolute;left:987;top:114;width:60;height:74" coordorigin="987,114" coordsize="60,74">
              <v:shape style="position:absolute;left:987;top:114;width:60;height:74" coordorigin="987,114" coordsize="60,74" path="m1047,188l987,188,1047,114,1047,188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charity  </w:t>
      </w:r>
      <w:r>
        <w:rPr>
          <w:rFonts w:ascii="Panton Thin"/>
          <w:b w:val="0"/>
          <w:color w:val="58595B"/>
          <w:spacing w:val="-4"/>
          <w:sz w:val="16"/>
        </w:rPr>
        <w:t>24</w:t>
      </w:r>
      <w:r>
        <w:rPr>
          <w:rFonts w:ascii="Panton Thin"/>
          <w:sz w:val="16"/>
        </w:rPr>
      </w: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br w:type="column"/>
      </w:r>
      <w:r>
        <w:rPr>
          <w:rFonts w:ascii="Panton Thin"/>
          <w:b w:val="0"/>
          <w:color w:val="939598"/>
          <w:spacing w:val="-1"/>
          <w:sz w:val="16"/>
        </w:rPr>
        <w:t>pathways</w:t>
      </w:r>
      <w:r>
        <w:rPr>
          <w:rFonts w:ascii="Panton Thin"/>
          <w:b w:val="0"/>
          <w:color w:val="939598"/>
          <w:sz w:val="16"/>
        </w:rPr>
        <w:t> campus </w:t>
      </w:r>
      <w:r>
        <w:rPr>
          <w:rFonts w:ascii="Panton Thin"/>
          <w:b w:val="0"/>
          <w:color w:val="939598"/>
          <w:spacing w:val="-1"/>
          <w:sz w:val="16"/>
        </w:rPr>
        <w:t>project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25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830" w:space="20284"/>
            <w:col w:w="2226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6"/>
          <w:szCs w:val="16"/>
        </w:rPr>
        <w:sectPr>
          <w:pgSz w:w="23820" w:h="16840" w:orient="landscape"/>
          <w:pgMar w:top="240" w:bottom="0" w:left="220" w:right="200"/>
        </w:sectPr>
      </w:pPr>
    </w:p>
    <w:p>
      <w:pPr>
        <w:pStyle w:val="Heading3"/>
        <w:spacing w:line="240" w:lineRule="auto" w:before="7"/>
        <w:ind w:left="907" w:right="0"/>
        <w:jc w:val="left"/>
      </w:pPr>
      <w:r>
        <w:rPr/>
        <w:pict>
          <v:group style="position:absolute;margin-left:56.594299pt;margin-top:4.850021pt;width:15pt;height:25.6pt;mso-position-horizontal-relative:page;mso-position-vertical-relative:paragraph;z-index:-77728" coordorigin="1132,97" coordsize="300,512">
            <v:group style="position:absolute;left:1162;top:127;width:240;height:452" coordorigin="1162,127" coordsize="240,452">
              <v:shape style="position:absolute;left:1162;top:127;width:240;height:452" coordorigin="1162,127" coordsize="240,452" path="m1162,371l1162,461,1163,486,1188,545,1243,575,1269,579,1297,578,1358,570,1402,129,1402,128,1401,127,1399,127,1396,127,1394,127,1393,128,1393,129,1393,284,1330,262,1278,257,1250,259,1190,286,1164,343,1162,367,1162,371xe" filled="false" stroked="true" strokeweight="3pt" strokecolor="#00afdd">
                <v:path arrowok="t"/>
              </v:shape>
            </v:group>
            <v:group style="position:absolute;left:1170;top:265;width:224;height:307" coordorigin="1170,265" coordsize="224,307">
              <v:shape style="position:absolute;left:1170;top:265;width:224;height:307" coordorigin="1170,265" coordsize="224,307" path="m1393,293l1393,530,1393,545,1392,548,1323,569,1300,571,1269,570,1204,547,1171,474,1170,371,1172,345,1199,288,1262,265,1293,266,1362,279,1393,29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.853996pt;margin-top:6.560021pt;width:3.85pt;height:23.5pt;mso-position-horizontal-relative:page;mso-position-vertical-relative:paragraph;z-index:-77704" coordorigin="1517,131" coordsize="77,470">
            <v:group style="position:absolute;left:1547;top:161;width:17;height:17" coordorigin="1547,161" coordsize="17,17">
              <v:shape style="position:absolute;left:1547;top:161;width:17;height:17" coordorigin="1547,161" coordsize="17,17" path="m1557,161l1554,161,1549,161,1547,163,1547,168,1547,171,1547,177,1549,178,1554,178,1557,178,1562,178,1564,176,1564,171,1564,168,1564,163,1562,161,1557,161xe" filled="false" stroked="true" strokeweight="3pt" strokecolor="#00afdd">
                <v:path arrowok="t"/>
              </v:shape>
            </v:group>
            <v:group style="position:absolute;left:1551;top:265;width:9;height:306" coordorigin="1551,265" coordsize="9,306">
              <v:shape style="position:absolute;left:1551;top:265;width:9;height:306" coordorigin="1551,265" coordsize="9,306" path="m1557,265l1554,265,1552,265,1551,266,1551,267,1551,569,1551,570,1552,571,1554,571,1557,571,1559,571,1560,570,1560,569,1560,267,1560,266,1559,265,1557,265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2.273598pt;margin-top:11.392938pt;width:34.15pt;height:19.1pt;mso-position-horizontal-relative:page;mso-position-vertical-relative:paragraph;z-index:-77680" coordorigin="1645,228" coordsize="683,382">
            <v:group style="position:absolute;left:1675;top:265;width:275;height:309" coordorigin="1675,265" coordsize="275,309">
              <v:shape style="position:absolute;left:1675;top:265;width:275;height:309" coordorigin="1675,265" coordsize="275,309" path="m1947,265l1944,265,1941,265,1941,266,1940,267,1830,525,1813,563,1813,563,1805,545,1797,526,1686,268,1684,266,1684,265,1682,265,1678,265,1676,265,1675,266,1677,268,1807,571,1809,573,1809,574,1812,574,1814,574,1816,574,1817,573,1818,571,1949,267,1950,265,1949,265,1947,265xe" filled="false" stroked="true" strokeweight="3pt" strokecolor="#00afdd">
                <v:path arrowok="t"/>
              </v:shape>
            </v:group>
            <v:group style="position:absolute;left:2046;top:258;width:252;height:322" coordorigin="2046,258" coordsize="252,322">
              <v:shape style="position:absolute;left:2046;top:258;width:252;height:322" coordorigin="2046,258" coordsize="252,322" path="m2046,380l2046,465,2048,489,2074,546,2132,576,2158,579,2187,578,2251,557,2295,505,2295,504,2294,503,2291,501,2290,501,2289,501,2287,503,2277,519,2266,534,2251,547,2234,558,2215,565,2192,570,2160,569,2091,547,2055,481,2055,417,2290,417,2295,417,2298,414,2298,409,2298,380,2284,314,2240,271,2195,258,2164,259,2095,280,2050,343,2047,365,2046,380xe" filled="false" stroked="true" strokeweight="3pt" strokecolor="#00afdd">
                <v:path arrowok="t"/>
              </v:shape>
            </v:group>
            <v:group style="position:absolute;left:2055;top:265;width:236;height:145" coordorigin="2055,265" coordsize="236,145">
              <v:shape style="position:absolute;left:2055;top:265;width:236;height:145" coordorigin="2055,265" coordsize="236,145" path="m2290,380l2290,409,2055,409,2055,380,2056,356,2082,298,2139,268,2165,265,2194,266,2256,293,2286,345,2290,380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0.0438pt;margin-top:11.330121pt;width:26.4pt;height:19.150pt;mso-position-horizontal-relative:page;mso-position-vertical-relative:paragraph;z-index:-77656" coordorigin="2401,227" coordsize="528,383">
            <v:group style="position:absolute;left:2431;top:257;width:148;height:315" coordorigin="2431,257" coordsize="148,315">
              <v:shape style="position:absolute;left:2431;top:257;width:148;height:315" coordorigin="2431,257" coordsize="148,315" path="m2558,257l2489,264,2431,304,2431,569,2431,570,2432,571,2433,571,2437,571,2439,571,2439,570,2439,569,2439,308,2439,297,2440,290,2505,269,2576,264,2578,264,2578,264,2578,262,2578,259,2578,257,2578,257,2576,257,2558,257xe" filled="false" stroked="true" strokeweight="3.0pt" strokecolor="#00afdd">
                <v:path arrowok="t"/>
              </v:shape>
            </v:group>
            <v:group style="position:absolute;left:2658;top:257;width:241;height:322" coordorigin="2658,257" coordsize="241,322">
              <v:shape style="position:absolute;left:2658;top:257;width:241;height:322" coordorigin="2658,257" coordsize="241,322" path="m2667,339l2692,400,2754,420,2779,423,2807,426,2870,447,2889,480,2888,504,2839,564,2787,572,2762,570,2703,551,2666,501,2665,498,2664,497,2662,498,2659,499,2658,500,2658,501,2658,503,2695,555,2752,577,2775,579,2808,578,2875,554,2898,506,2896,478,2858,431,2792,416,2765,413,2741,410,2719,405,2701,396,2687,383,2679,364,2680,336,2708,282,2771,264,2802,266,2862,289,2889,327,2889,329,2892,327,2894,326,2895,326,2895,324,2895,323,2845,268,2798,257,2765,259,2696,279,2668,324,2667,33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8936pt;margin-top:6.560021pt;width:3.85pt;height:23.5pt;mso-position-horizontal-relative:page;mso-position-vertical-relative:paragraph;z-index:-77632" coordorigin="2998,131" coordsize="77,470">
            <v:group style="position:absolute;left:3028;top:161;width:17;height:17" coordorigin="3028,161" coordsize="17,17">
              <v:shape style="position:absolute;left:3028;top:161;width:17;height:17" coordorigin="3028,161" coordsize="17,17" path="m3037,161l3035,161,3030,161,3028,163,3028,168,3028,171,3028,177,3030,178,3035,178,3037,178,3043,178,3045,176,3045,171,3045,168,3045,163,3043,161,3037,161xe" filled="false" stroked="true" strokeweight="3pt" strokecolor="#00afdd">
                <v:path arrowok="t"/>
              </v:shape>
            </v:group>
            <v:group style="position:absolute;left:3032;top:265;width:9;height:306" coordorigin="3032,265" coordsize="9,306">
              <v:shape style="position:absolute;left:3032;top:265;width:9;height:306" coordorigin="3032,265" coordsize="9,306" path="m3038,265l3034,265,3033,265,3032,266,3032,267,3032,569,3032,570,3033,571,3034,571,3038,571,3040,571,3040,570,3040,569,3040,267,3040,266,3040,265,3038,265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363205pt;margin-top:9.650022pt;width:9.7pt;height:19.350pt;mso-position-horizontal-relative:page;mso-position-vertical-relative:paragraph;z-index:-77608" coordorigin="3147,193" coordsize="194,387">
            <v:shape style="position:absolute;left:3147;top:193;width:194;height:387" coordorigin="3147,193" coordsize="194,387" path="m3229,193l3226,193,3224,193,3223,194,3223,195,3223,265,3150,265,3148,265,3147,266,3147,267,3147,270,3147,272,3148,273,3150,273,3223,273,3223,467,3225,498,3248,557,3308,578,3339,579,3339,579,3339,577,3339,573,3339,572,3339,571,3337,571,3307,570,3250,547,3232,480,3232,273,3338,273,3340,273,3340,272,3340,270,3340,267,3340,266,3340,265,3338,265,3232,265,3232,195,3232,194,3231,193,3229,19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172.212906pt;margin-top:13.250121pt;width:12pt;height:23.05pt;mso-position-horizontal-relative:page;mso-position-vertical-relative:paragraph;z-index:-77584" coordorigin="3444,265" coordsize="240,461">
            <v:shape style="position:absolute;left:3444;top:265;width:240;height:461" coordorigin="3444,265" coordsize="240,461" path="m3682,265l3678,265,3676,265,3676,266,3676,267,3676,546,3664,551,3586,570,3559,572,3531,570,3475,541,3453,479,3453,267,3453,266,3452,265,3450,265,3447,265,3445,265,3444,266,3444,267,3444,465,3446,491,3471,549,3529,577,3557,579,3585,578,3647,566,3675,555,3676,598,3663,667,3619,708,3571,718,3543,717,3484,692,3454,649,3451,650,3449,651,3447,652,3447,653,3448,655,3457,672,3469,688,3483,702,3499,713,3519,721,3542,726,3573,725,3641,702,3681,635,3684,267,3684,266,3684,265,3682,265xe" filled="false" stroked="true" strokeweight="3pt" strokecolor="#00afdd">
              <v:path arrowok="t"/>
            </v:shape>
            <w10:wrap type="none"/>
          </v:group>
        </w:pict>
      </w:r>
      <w:r>
        <w:rPr>
          <w:b w:val="0"/>
          <w:color w:val="00AFDD"/>
          <w:spacing w:val="60"/>
        </w:rPr>
        <w:t>di</w:t>
      </w:r>
      <w:r>
        <w:rPr>
          <w:b w:val="0"/>
          <w:color w:val="00AFDD"/>
          <w:spacing w:val="53"/>
        </w:rPr>
        <w:t>v</w:t>
      </w:r>
      <w:r>
        <w:rPr>
          <w:b w:val="0"/>
          <w:color w:val="00AFDD"/>
          <w:spacing w:val="60"/>
        </w:rPr>
        <w:t>e</w:t>
      </w:r>
      <w:r>
        <w:rPr>
          <w:b w:val="0"/>
          <w:color w:val="00AFDD"/>
          <w:spacing w:val="48"/>
        </w:rPr>
        <w:t>r</w:t>
      </w:r>
      <w:r>
        <w:rPr>
          <w:b w:val="0"/>
          <w:color w:val="00AFDD"/>
          <w:spacing w:val="60"/>
        </w:rPr>
        <w:t>sit</w:t>
      </w:r>
      <w:r>
        <w:rPr>
          <w:b w:val="0"/>
          <w:color w:val="00AFDD"/>
        </w:rPr>
        <w:t>y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2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60" w:lineRule="atLeast"/>
        <w:ind w:left="891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48pt;height:3pt;mso-position-horizontal-relative:char;mso-position-vertical-relative:line" coordorigin="0,0" coordsize="960,60">
            <v:group style="position:absolute;left:30;top:30;width:900;height:2" coordorigin="30,30" coordsize="900,2">
              <v:shape style="position:absolute;left:30;top:30;width:900;height:2" coordorigin="30,30" coordsize="900,0" path="m30,30l930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pStyle w:val="BodyText"/>
        <w:spacing w:line="256" w:lineRule="auto" w:before="481"/>
        <w:ind w:left="907" w:right="0"/>
        <w:jc w:val="left"/>
      </w:pPr>
      <w:r>
        <w:rPr>
          <w:color w:val="58595B"/>
        </w:rPr>
        <w:t>From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diversity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get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learn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culture,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/>
      </w:r>
    </w:p>
    <w:p>
      <w:pPr>
        <w:pStyle w:val="BodyText"/>
        <w:spacing w:line="256" w:lineRule="auto"/>
        <w:ind w:left="907" w:right="396"/>
        <w:jc w:val="left"/>
      </w:pPr>
      <w:r>
        <w:rPr>
          <w:color w:val="58595B"/>
          <w:spacing w:val="1"/>
        </w:rPr>
        <w:t>make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lives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vibrant.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4"/>
        </w:rPr>
        <w:t>Diversity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great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teacher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empathy,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respect</w:t>
      </w:r>
      <w:r>
        <w:rPr/>
      </w:r>
    </w:p>
    <w:p>
      <w:pPr>
        <w:pStyle w:val="BodyText"/>
        <w:spacing w:line="256" w:lineRule="auto"/>
        <w:ind w:left="907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understanding.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2"/>
        </w:rPr>
        <w:t>It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allows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grow</w:t>
      </w:r>
      <w:r>
        <w:rPr>
          <w:color w:val="58595B"/>
          <w:spacing w:val="30"/>
        </w:rPr>
        <w:t> </w:t>
      </w:r>
      <w:r>
        <w:rPr>
          <w:color w:val="58595B"/>
          <w:spacing w:val="3"/>
        </w:rPr>
        <w:t>personally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back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ways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36"/>
        </w:rPr>
        <w:t> </w:t>
      </w:r>
      <w:r>
        <w:rPr>
          <w:color w:val="58595B"/>
          <w:spacing w:val="2"/>
        </w:rPr>
        <w:t>more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meaningful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valuable.</w:t>
      </w:r>
      <w:r>
        <w:rPr/>
      </w:r>
    </w:p>
    <w:p>
      <w:pPr>
        <w:pStyle w:val="BodyText"/>
        <w:spacing w:line="240" w:lineRule="auto" w:before="113"/>
        <w:ind w:left="907" w:right="0"/>
        <w:jc w:val="left"/>
      </w:pP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come</w:t>
      </w:r>
      <w:r>
        <w:rPr/>
      </w:r>
    </w:p>
    <w:p>
      <w:pPr>
        <w:pStyle w:val="BodyText"/>
        <w:spacing w:line="256" w:lineRule="auto" w:before="19"/>
        <w:ind w:left="907" w:right="0"/>
        <w:jc w:val="left"/>
      </w:pPr>
      <w:r>
        <w:rPr>
          <w:color w:val="58595B"/>
          <w:spacing w:val="2"/>
        </w:rPr>
        <w:t>from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range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backgrounds</w:t>
      </w:r>
      <w:r>
        <w:rPr>
          <w:color w:val="58595B"/>
          <w:spacing w:val="38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throughout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</w:t>
      </w:r>
      <w:r>
        <w:rPr/>
      </w:r>
    </w:p>
    <w:p>
      <w:pPr>
        <w:pStyle w:val="BodyText"/>
        <w:spacing w:line="256" w:lineRule="auto"/>
        <w:ind w:left="907"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abroad.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young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old,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skills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talents,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907" w:right="0"/>
        <w:jc w:val="left"/>
      </w:pPr>
      <w:r>
        <w:rPr>
          <w:color w:val="58595B"/>
          <w:spacing w:val="3"/>
        </w:rPr>
        <w:t>celebrate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multitude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cultures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go</w:t>
      </w:r>
      <w:r>
        <w:rPr>
          <w:color w:val="58595B"/>
          <w:spacing w:val="4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creating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rich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fabric.</w:t>
      </w:r>
      <w:r>
        <w:rPr/>
      </w:r>
    </w:p>
    <w:p>
      <w:pPr>
        <w:pStyle w:val="BodyText"/>
        <w:spacing w:line="256" w:lineRule="auto" w:before="113"/>
        <w:ind w:left="907" w:right="0"/>
        <w:jc w:val="left"/>
      </w:pPr>
      <w:r>
        <w:rPr>
          <w:color w:val="58595B"/>
          <w:spacing w:val="4"/>
        </w:rPr>
        <w:t>Understanding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something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hard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37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best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possible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diverse</w:t>
      </w:r>
      <w:r>
        <w:rPr/>
      </w:r>
    </w:p>
    <w:p>
      <w:pPr>
        <w:pStyle w:val="BodyText"/>
        <w:spacing w:line="256" w:lineRule="auto"/>
        <w:ind w:left="907" w:right="71"/>
        <w:jc w:val="left"/>
      </w:pPr>
      <w:r>
        <w:rPr>
          <w:color w:val="58595B"/>
          <w:spacing w:val="4"/>
        </w:rPr>
        <w:t>customers.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ways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do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this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is</w:t>
      </w:r>
      <w:r>
        <w:rPr>
          <w:color w:val="58595B"/>
          <w:spacing w:val="27"/>
        </w:rPr>
        <w:t> </w:t>
      </w:r>
      <w:r>
        <w:rPr>
          <w:color w:val="58595B"/>
          <w:spacing w:val="2"/>
        </w:rPr>
        <w:t>by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building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workforce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reflects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who</w:t>
      </w:r>
      <w:r>
        <w:rPr>
          <w:color w:val="58595B"/>
          <w:spacing w:val="3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</w:rPr>
        <w:t>-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vibrant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mix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ages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gender,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ethnicity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38"/>
        </w:rPr>
        <w:t> </w:t>
      </w:r>
      <w:r>
        <w:rPr>
          <w:color w:val="58595B"/>
          <w:spacing w:val="3"/>
        </w:rPr>
        <w:t>religion,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celebrating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cultures,</w:t>
      </w:r>
      <w:r>
        <w:rPr/>
      </w:r>
    </w:p>
    <w:p>
      <w:pPr>
        <w:pStyle w:val="BodyText"/>
        <w:spacing w:line="240" w:lineRule="auto"/>
        <w:ind w:left="907" w:right="0"/>
        <w:jc w:val="left"/>
      </w:pPr>
      <w:r>
        <w:rPr>
          <w:color w:val="58595B"/>
          <w:spacing w:val="3"/>
        </w:rPr>
        <w:t>lifestyles,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ideas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aspirations.</w:t>
      </w:r>
      <w:r>
        <w:rPr/>
      </w:r>
    </w:p>
    <w:p>
      <w:pPr>
        <w:pStyle w:val="BodyText"/>
        <w:spacing w:line="240" w:lineRule="auto" w:before="132"/>
        <w:ind w:left="907" w:right="0"/>
        <w:jc w:val="left"/>
      </w:pPr>
      <w:r>
        <w:rPr>
          <w:color w:val="58595B"/>
          <w:spacing w:val="3"/>
        </w:rPr>
        <w:t>Just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advocate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right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/>
      </w:r>
    </w:p>
    <w:p>
      <w:pPr>
        <w:pStyle w:val="BodyText"/>
        <w:spacing w:line="256" w:lineRule="auto" w:before="19"/>
        <w:ind w:left="907" w:right="0"/>
        <w:jc w:val="left"/>
      </w:pPr>
      <w:r>
        <w:rPr>
          <w:color w:val="58595B"/>
          <w:spacing w:val="4"/>
        </w:rPr>
        <w:t>equality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clients,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we’re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too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passionate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promoters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equity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workplace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907" w:right="0"/>
        <w:jc w:val="left"/>
      </w:pPr>
      <w:r>
        <w:rPr>
          <w:color w:val="58595B"/>
          <w:spacing w:val="3"/>
        </w:rPr>
        <w:t>actively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encourage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employees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40"/>
        </w:rPr>
        <w:t> </w:t>
      </w:r>
      <w:r>
        <w:rPr>
          <w:color w:val="58595B"/>
          <w:spacing w:val="4"/>
        </w:rPr>
        <w:t>enact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human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right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be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treated</w:t>
      </w:r>
      <w:r>
        <w:rPr>
          <w:color w:val="58595B"/>
          <w:spacing w:val="33"/>
        </w:rPr>
        <w:t> </w:t>
      </w:r>
      <w:r>
        <w:rPr>
          <w:color w:val="58595B"/>
          <w:spacing w:val="2"/>
        </w:rPr>
        <w:t>fairly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equally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life.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10"/>
        <w:rPr>
          <w:rFonts w:ascii="DINOT" w:hAnsi="DINOT" w:cs="DINOT" w:eastAsia="DINOT"/>
          <w:sz w:val="25"/>
          <w:szCs w:val="25"/>
        </w:rPr>
      </w:pPr>
    </w:p>
    <w:p>
      <w:pPr>
        <w:spacing w:before="0"/>
        <w:ind w:left="107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49.069901pt;margin-top:1.639956pt;width:8.8pt;height:6pt;mso-position-horizontal-relative:page;mso-position-vertical-relative:paragraph;z-index:-78472" coordorigin="981,33" coordsize="176,120">
            <v:group style="position:absolute;left:983;top:36;width:75;height:115" coordorigin="983,36" coordsize="75,115">
              <v:shape style="position:absolute;left:983;top:36;width:75;height:115" coordorigin="983,36" coordsize="75,115" path="m984,60l983,61,984,61,985,62,985,62,986,62,986,61,998,44,1017,37,1042,43,1054,58,1050,83,1036,96,1009,107,992,118,984,132,983,150,983,150,984,150,984,150,1057,150,1058,150,1058,150,1058,149,1058,148,1057,148,986,148,986,138,994,119,1012,109,1035,99,1051,88,1058,70,1052,48,1034,36,1008,38,992,47,984,60xe" filled="false" stroked="true" strokeweight=".2pt" strokecolor="#58595b">
                <v:path arrowok="t"/>
              </v:shape>
            </v:group>
            <v:group style="position:absolute;left:1077;top:35;width:79;height:115" coordorigin="1077,35" coordsize="79,115">
              <v:shape style="position:absolute;left:1077;top:35;width:79;height:115" coordorigin="1077,35" coordsize="79,115" path="m1080,94l1080,74,1085,51,1102,39,1130,40,1146,48,1152,59,1153,59,1154,59,1154,59,1154,58,1143,42,1123,35,1097,39,1082,52,1077,114,1083,136,1098,149,1129,148,1147,141,1155,127,1151,102,1137,90,1104,89,1086,92,1080,94xe" filled="false" stroked="true" strokeweight=".2pt" strokecolor="#58595b">
                <v:path arrowok="t"/>
              </v:shape>
            </v:group>
            <v:group style="position:absolute;left:1080;top:89;width:74;height:59" coordorigin="1080,89" coordsize="74,59">
              <v:shape style="position:absolute;left:1080;top:89;width:74;height:59" coordorigin="1080,89" coordsize="74,59" path="m1080,114l1080,97,1082,95,1097,89,1118,89,1142,95,1153,111,1148,136,1133,148,1103,146,1087,136,1080,120,1080,114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diversity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26</w:t>
      </w:r>
      <w:r>
        <w:rPr>
          <w:rFonts w:ascii="Panton Thin"/>
          <w:sz w:val="1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  <w:r>
        <w:rPr/>
        <w:br w:type="column"/>
      </w:r>
      <w:r>
        <w:rPr>
          <w:rFonts w:ascii="Panton Thin"/>
          <w:b w:val="0"/>
          <w:sz w:val="3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36"/>
          <w:szCs w:val="36"/>
        </w:rPr>
      </w:pP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38"/>
          <w:szCs w:val="38"/>
        </w:rPr>
      </w:pPr>
    </w:p>
    <w:p>
      <w:pPr>
        <w:pStyle w:val="Heading5"/>
        <w:spacing w:line="475" w:lineRule="exact"/>
        <w:ind w:left="107" w:right="0"/>
        <w:jc w:val="left"/>
      </w:pPr>
      <w:r>
        <w:rPr/>
        <w:pict>
          <v:shape style="position:absolute;margin-left:325.984009pt;margin-top:-393.774597pt;width:252.284pt;height:374.937pt;mso-position-horizontal-relative:page;mso-position-vertical-relative:paragraph;z-index:9856" type="#_x0000_t75" stroked="false">
            <v:imagedata r:id="rId75" o:title=""/>
          </v:shape>
        </w:pict>
      </w:r>
      <w:r>
        <w:rPr>
          <w:color w:val="58595B"/>
        </w:rPr>
        <w:t>"We embrace, </w:t>
      </w:r>
      <w:r>
        <w:rPr>
          <w:color w:val="58595B"/>
          <w:spacing w:val="-1"/>
        </w:rPr>
        <w:t>promote</w:t>
      </w:r>
      <w:r>
        <w:rPr>
          <w:color w:val="58595B"/>
        </w:rPr>
        <w:t> and </w:t>
      </w:r>
      <w:r>
        <w:rPr>
          <w:color w:val="58595B"/>
          <w:spacing w:val="1"/>
        </w:rPr>
        <w:t>celebrate</w:t>
      </w:r>
      <w:r>
        <w:rPr/>
      </w:r>
    </w:p>
    <w:p>
      <w:pPr>
        <w:spacing w:line="156" w:lineRule="auto" w:before="0"/>
        <w:ind w:left="107" w:right="202" w:hanging="1"/>
        <w:jc w:val="left"/>
        <w:rPr>
          <w:rFonts w:ascii="Manus" w:hAnsi="Manus" w:cs="Manus" w:eastAsia="Manus"/>
          <w:sz w:val="36"/>
          <w:szCs w:val="36"/>
        </w:rPr>
      </w:pPr>
      <w:r>
        <w:rPr>
          <w:rFonts w:ascii="Manus"/>
          <w:color w:val="939598"/>
          <w:sz w:val="56"/>
        </w:rPr>
        <w:t>diversity</w:t>
      </w:r>
      <w:r>
        <w:rPr>
          <w:rFonts w:ascii="Manus"/>
          <w:color w:val="939598"/>
          <w:spacing w:val="7"/>
          <w:sz w:val="56"/>
        </w:rPr>
        <w:t> </w:t>
      </w:r>
      <w:r>
        <w:rPr>
          <w:rFonts w:ascii="Manus"/>
          <w:color w:val="58595B"/>
          <w:sz w:val="36"/>
        </w:rPr>
        <w:t>in every facet of </w:t>
      </w:r>
      <w:r>
        <w:rPr>
          <w:rFonts w:ascii="Manus"/>
          <w:color w:val="58595B"/>
          <w:spacing w:val="1"/>
          <w:sz w:val="36"/>
        </w:rPr>
        <w:t>our</w:t>
      </w:r>
      <w:r>
        <w:rPr>
          <w:rFonts w:ascii="Manus"/>
          <w:color w:val="58595B"/>
          <w:sz w:val="36"/>
        </w:rPr>
        <w:t> </w:t>
      </w:r>
      <w:r>
        <w:rPr>
          <w:rFonts w:ascii="Manus"/>
          <w:color w:val="58595B"/>
          <w:spacing w:val="-3"/>
          <w:sz w:val="36"/>
        </w:rPr>
        <w:t>business</w:t>
      </w:r>
      <w:r>
        <w:rPr>
          <w:rFonts w:ascii="Manus"/>
          <w:color w:val="58595B"/>
          <w:spacing w:val="28"/>
          <w:sz w:val="36"/>
        </w:rPr>
        <w:t> </w:t>
      </w:r>
      <w:r>
        <w:rPr>
          <w:rFonts w:ascii="Manus"/>
          <w:color w:val="58595B"/>
          <w:sz w:val="36"/>
        </w:rPr>
        <w:t>operations.</w:t>
      </w:r>
      <w:r>
        <w:rPr>
          <w:rFonts w:ascii="Manus"/>
          <w:sz w:val="36"/>
        </w:rPr>
      </w:r>
    </w:p>
    <w:p>
      <w:pPr>
        <w:spacing w:line="159" w:lineRule="auto" w:before="117"/>
        <w:ind w:left="107" w:right="407" w:firstLine="0"/>
        <w:jc w:val="left"/>
        <w:rPr>
          <w:rFonts w:ascii="Manus" w:hAnsi="Manus" w:cs="Manus" w:eastAsia="Manus"/>
          <w:sz w:val="36"/>
          <w:szCs w:val="36"/>
        </w:rPr>
      </w:pPr>
      <w:r>
        <w:rPr>
          <w:rFonts w:ascii="Manus"/>
          <w:color w:val="58595B"/>
          <w:spacing w:val="-1"/>
          <w:sz w:val="36"/>
        </w:rPr>
        <w:t>Our</w:t>
      </w:r>
      <w:r>
        <w:rPr>
          <w:rFonts w:ascii="Manus"/>
          <w:color w:val="58595B"/>
          <w:spacing w:val="5"/>
          <w:sz w:val="36"/>
        </w:rPr>
        <w:t> </w:t>
      </w:r>
      <w:r>
        <w:rPr>
          <w:rFonts w:ascii="Manus"/>
          <w:color w:val="58595B"/>
          <w:sz w:val="36"/>
        </w:rPr>
        <w:t>wor</w:t>
      </w:r>
      <w:r>
        <w:rPr>
          <w:rFonts w:ascii="Manus"/>
          <w:color w:val="58595B"/>
          <w:spacing w:val="1"/>
          <w:sz w:val="36"/>
        </w:rPr>
        <w:t>kforce</w:t>
      </w:r>
      <w:r>
        <w:rPr>
          <w:rFonts w:ascii="Manus"/>
          <w:color w:val="58595B"/>
          <w:spacing w:val="6"/>
          <w:sz w:val="36"/>
        </w:rPr>
        <w:t> </w:t>
      </w:r>
      <w:r>
        <w:rPr>
          <w:rFonts w:ascii="Manus"/>
          <w:color w:val="58595B"/>
          <w:spacing w:val="-4"/>
          <w:sz w:val="36"/>
        </w:rPr>
        <w:t>is</w:t>
      </w:r>
      <w:r>
        <w:rPr>
          <w:rFonts w:ascii="Manus"/>
          <w:color w:val="58595B"/>
          <w:spacing w:val="6"/>
          <w:sz w:val="36"/>
        </w:rPr>
        <w:t> </w:t>
      </w:r>
      <w:r>
        <w:rPr>
          <w:rFonts w:ascii="Manus"/>
          <w:color w:val="58595B"/>
          <w:sz w:val="36"/>
        </w:rPr>
        <w:t>ta</w:t>
      </w:r>
      <w:r>
        <w:rPr>
          <w:rFonts w:ascii="Manus"/>
          <w:color w:val="58595B"/>
          <w:spacing w:val="1"/>
          <w:sz w:val="36"/>
        </w:rPr>
        <w:t>lented,</w:t>
      </w:r>
      <w:r>
        <w:rPr>
          <w:rFonts w:ascii="Manus"/>
          <w:color w:val="58595B"/>
          <w:spacing w:val="6"/>
          <w:sz w:val="36"/>
        </w:rPr>
        <w:t> </w:t>
      </w:r>
      <w:r>
        <w:rPr>
          <w:rFonts w:ascii="Manus"/>
          <w:color w:val="58595B"/>
          <w:sz w:val="36"/>
        </w:rPr>
        <w:t>creative</w:t>
      </w:r>
      <w:r>
        <w:rPr>
          <w:rFonts w:ascii="Manus"/>
          <w:color w:val="58595B"/>
          <w:spacing w:val="6"/>
          <w:sz w:val="36"/>
        </w:rPr>
        <w:t> </w:t>
      </w:r>
      <w:r>
        <w:rPr>
          <w:rFonts w:ascii="Manus"/>
          <w:color w:val="58595B"/>
          <w:sz w:val="36"/>
        </w:rPr>
        <w:t>and</w:t>
      </w:r>
      <w:r>
        <w:rPr>
          <w:rFonts w:ascii="Manus"/>
          <w:color w:val="58595B"/>
          <w:spacing w:val="25"/>
          <w:sz w:val="36"/>
        </w:rPr>
        <w:t> </w:t>
      </w:r>
      <w:r>
        <w:rPr>
          <w:rFonts w:ascii="Manus"/>
          <w:color w:val="58595B"/>
          <w:spacing w:val="1"/>
          <w:sz w:val="36"/>
        </w:rPr>
        <w:t>innovative.</w:t>
      </w:r>
      <w:r>
        <w:rPr>
          <w:rFonts w:ascii="Manus"/>
          <w:color w:val="58595B"/>
          <w:spacing w:val="61"/>
          <w:sz w:val="36"/>
        </w:rPr>
        <w:t> </w:t>
      </w:r>
      <w:r>
        <w:rPr>
          <w:rFonts w:ascii="Manus"/>
          <w:color w:val="58595B"/>
          <w:sz w:val="36"/>
        </w:rPr>
        <w:t>We</w:t>
      </w:r>
      <w:r>
        <w:rPr>
          <w:rFonts w:ascii="Manus"/>
          <w:color w:val="58595B"/>
          <w:spacing w:val="-5"/>
          <w:sz w:val="36"/>
        </w:rPr>
        <w:t> </w:t>
      </w:r>
      <w:r>
        <w:rPr>
          <w:rFonts w:ascii="Manus"/>
          <w:color w:val="58595B"/>
          <w:spacing w:val="1"/>
          <w:sz w:val="36"/>
        </w:rPr>
        <w:t>genuinely</w:t>
      </w:r>
      <w:r>
        <w:rPr>
          <w:rFonts w:ascii="Manus"/>
          <w:color w:val="58595B"/>
          <w:spacing w:val="-5"/>
          <w:sz w:val="36"/>
        </w:rPr>
        <w:t> </w:t>
      </w:r>
      <w:r>
        <w:rPr>
          <w:rFonts w:ascii="Manus"/>
          <w:color w:val="58595B"/>
          <w:spacing w:val="1"/>
          <w:sz w:val="36"/>
        </w:rPr>
        <w:t>care</w:t>
      </w:r>
      <w:r>
        <w:rPr>
          <w:rFonts w:ascii="Manus"/>
          <w:color w:val="58595B"/>
          <w:spacing w:val="-5"/>
          <w:sz w:val="36"/>
        </w:rPr>
        <w:t> </w:t>
      </w:r>
      <w:r>
        <w:rPr>
          <w:rFonts w:ascii="Manus"/>
          <w:color w:val="58595B"/>
          <w:spacing w:val="1"/>
          <w:sz w:val="36"/>
        </w:rPr>
        <w:t>about</w:t>
      </w:r>
      <w:r>
        <w:rPr>
          <w:rFonts w:ascii="Manus"/>
          <w:color w:val="58595B"/>
          <w:spacing w:val="-5"/>
          <w:sz w:val="36"/>
        </w:rPr>
        <w:t> </w:t>
      </w:r>
      <w:r>
        <w:rPr>
          <w:rFonts w:ascii="Manus"/>
          <w:color w:val="58595B"/>
          <w:spacing w:val="-2"/>
          <w:sz w:val="36"/>
        </w:rPr>
        <w:t>each</w:t>
      </w:r>
      <w:r>
        <w:rPr>
          <w:rFonts w:ascii="Manus"/>
          <w:color w:val="58595B"/>
          <w:spacing w:val="22"/>
          <w:sz w:val="36"/>
        </w:rPr>
        <w:t> </w:t>
      </w:r>
      <w:r>
        <w:rPr>
          <w:rFonts w:ascii="Manus"/>
          <w:color w:val="58595B"/>
          <w:spacing w:val="-2"/>
          <w:sz w:val="36"/>
        </w:rPr>
        <w:t>other</w:t>
      </w:r>
      <w:r>
        <w:rPr>
          <w:rFonts w:ascii="Manus"/>
          <w:color w:val="58595B"/>
          <w:spacing w:val="7"/>
          <w:sz w:val="36"/>
        </w:rPr>
        <w:t> </w:t>
      </w:r>
      <w:r>
        <w:rPr>
          <w:rFonts w:ascii="Manus"/>
          <w:color w:val="58595B"/>
          <w:sz w:val="36"/>
        </w:rPr>
        <w:t>and</w:t>
      </w:r>
      <w:r>
        <w:rPr>
          <w:rFonts w:ascii="Manus"/>
          <w:color w:val="58595B"/>
          <w:spacing w:val="8"/>
          <w:sz w:val="36"/>
        </w:rPr>
        <w:t> </w:t>
      </w:r>
      <w:r>
        <w:rPr>
          <w:rFonts w:ascii="Manus"/>
          <w:color w:val="58595B"/>
          <w:spacing w:val="-3"/>
          <w:sz w:val="36"/>
        </w:rPr>
        <w:t>the</w:t>
      </w:r>
      <w:r>
        <w:rPr>
          <w:rFonts w:ascii="Manus"/>
          <w:color w:val="58595B"/>
          <w:spacing w:val="8"/>
          <w:sz w:val="36"/>
        </w:rPr>
        <w:t> </w:t>
      </w:r>
      <w:r>
        <w:rPr>
          <w:rFonts w:ascii="Manus"/>
          <w:color w:val="58595B"/>
          <w:spacing w:val="-1"/>
          <w:sz w:val="36"/>
        </w:rPr>
        <w:t>power</w:t>
      </w:r>
      <w:r>
        <w:rPr>
          <w:rFonts w:ascii="Manus"/>
          <w:color w:val="58595B"/>
          <w:spacing w:val="8"/>
          <w:sz w:val="36"/>
        </w:rPr>
        <w:t> </w:t>
      </w:r>
      <w:r>
        <w:rPr>
          <w:rFonts w:ascii="Manus"/>
          <w:color w:val="58595B"/>
          <w:sz w:val="36"/>
        </w:rPr>
        <w:t>of</w:t>
      </w:r>
      <w:r>
        <w:rPr>
          <w:rFonts w:ascii="Manus"/>
          <w:color w:val="58595B"/>
          <w:spacing w:val="7"/>
          <w:sz w:val="36"/>
        </w:rPr>
        <w:t> </w:t>
      </w:r>
      <w:r>
        <w:rPr>
          <w:rFonts w:ascii="Manus"/>
          <w:color w:val="58595B"/>
          <w:spacing w:val="1"/>
          <w:sz w:val="36"/>
        </w:rPr>
        <w:t>wor</w:t>
      </w:r>
      <w:r>
        <w:rPr>
          <w:rFonts w:ascii="Manus"/>
          <w:color w:val="58595B"/>
          <w:spacing w:val="2"/>
          <w:sz w:val="36"/>
        </w:rPr>
        <w:t>king</w:t>
      </w:r>
      <w:r>
        <w:rPr>
          <w:rFonts w:ascii="Manus"/>
          <w:color w:val="58595B"/>
          <w:spacing w:val="8"/>
          <w:sz w:val="36"/>
        </w:rPr>
        <w:t> </w:t>
      </w:r>
      <w:r>
        <w:rPr>
          <w:rFonts w:ascii="Manus"/>
          <w:color w:val="58595B"/>
          <w:spacing w:val="-1"/>
          <w:sz w:val="36"/>
        </w:rPr>
        <w:t>together</w:t>
      </w:r>
      <w:r>
        <w:rPr>
          <w:rFonts w:ascii="Manus"/>
          <w:color w:val="58595B"/>
          <w:spacing w:val="23"/>
          <w:sz w:val="36"/>
        </w:rPr>
        <w:t> </w:t>
      </w:r>
      <w:r>
        <w:rPr>
          <w:rFonts w:ascii="Manus"/>
          <w:color w:val="58595B"/>
          <w:sz w:val="36"/>
        </w:rPr>
        <w:t>as</w:t>
      </w:r>
      <w:r>
        <w:rPr>
          <w:rFonts w:ascii="Manus"/>
          <w:color w:val="58595B"/>
          <w:spacing w:val="-7"/>
          <w:sz w:val="36"/>
        </w:rPr>
        <w:t> </w:t>
      </w:r>
      <w:r>
        <w:rPr>
          <w:rFonts w:ascii="Manus"/>
          <w:color w:val="58595B"/>
          <w:sz w:val="36"/>
        </w:rPr>
        <w:t>a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pacing w:val="-2"/>
          <w:sz w:val="36"/>
        </w:rPr>
        <w:t>team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z w:val="36"/>
        </w:rPr>
        <w:t>to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z w:val="36"/>
        </w:rPr>
        <w:t>make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z w:val="36"/>
        </w:rPr>
        <w:t>a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pacing w:val="-2"/>
          <w:sz w:val="36"/>
        </w:rPr>
        <w:t>diff</w:t>
      </w:r>
      <w:r>
        <w:rPr>
          <w:rFonts w:ascii="Manus"/>
          <w:color w:val="58595B"/>
          <w:spacing w:val="-1"/>
          <w:sz w:val="36"/>
        </w:rPr>
        <w:t>erence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z w:val="36"/>
        </w:rPr>
        <w:t>in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pacing w:val="-3"/>
          <w:sz w:val="36"/>
        </w:rPr>
        <w:t>the</w:t>
      </w:r>
      <w:r>
        <w:rPr>
          <w:rFonts w:ascii="Manus"/>
          <w:color w:val="58595B"/>
          <w:spacing w:val="-6"/>
          <w:sz w:val="36"/>
        </w:rPr>
        <w:t> </w:t>
      </w:r>
      <w:r>
        <w:rPr>
          <w:rFonts w:ascii="Manus"/>
          <w:color w:val="58595B"/>
          <w:spacing w:val="1"/>
          <w:sz w:val="36"/>
        </w:rPr>
        <w:t>lives</w:t>
      </w:r>
      <w:r>
        <w:rPr>
          <w:rFonts w:ascii="Manus"/>
          <w:color w:val="58595B"/>
          <w:spacing w:val="28"/>
          <w:sz w:val="36"/>
        </w:rPr>
        <w:t> </w:t>
      </w:r>
      <w:r>
        <w:rPr>
          <w:rFonts w:ascii="Manus"/>
          <w:color w:val="58595B"/>
          <w:sz w:val="36"/>
        </w:rPr>
        <w:t>of </w:t>
      </w:r>
      <w:r>
        <w:rPr>
          <w:rFonts w:ascii="Manus"/>
          <w:color w:val="58595B"/>
          <w:spacing w:val="-2"/>
          <w:sz w:val="36"/>
        </w:rPr>
        <w:t>others."</w:t>
      </w:r>
      <w:r>
        <w:rPr>
          <w:rFonts w:ascii="Manus"/>
          <w:sz w:val="36"/>
        </w:rPr>
      </w:r>
    </w:p>
    <w:p>
      <w:pPr>
        <w:pStyle w:val="BodyText"/>
        <w:spacing w:line="240" w:lineRule="auto" w:before="141"/>
        <w:ind w:left="107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3"/>
        </w:rPr>
        <w:t>Lisa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Smith,</w:t>
      </w:r>
      <w:r>
        <w:rPr>
          <w:rFonts w:ascii="Panton Thin"/>
        </w:rPr>
      </w:r>
    </w:p>
    <w:p>
      <w:pPr>
        <w:pStyle w:val="BodyText"/>
        <w:spacing w:line="240" w:lineRule="auto" w:before="36"/>
        <w:ind w:left="107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4"/>
        </w:rPr>
        <w:t>Human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Resources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Manager</w:t>
      </w:r>
      <w:r>
        <w:rPr>
          <w:rFonts w:ascii="Panton Thin"/>
        </w:rPr>
      </w:r>
    </w:p>
    <w:p>
      <w:pPr>
        <w:pStyle w:val="BodyText"/>
        <w:spacing w:line="240" w:lineRule="auto" w:before="95"/>
        <w:ind w:left="107" w:right="0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58595B"/>
          <w:spacing w:val="15"/>
        </w:rPr>
        <w:t>carmel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6"/>
        </w:rPr>
        <w:t>crouch</w:t>
      </w:r>
      <w:r>
        <w:rPr>
          <w:rFonts w:ascii="Panton Thin"/>
          <w:b w:val="0"/>
          <w:color w:val="58595B"/>
        </w:rPr>
        <w:t> 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</w:rPr>
        <w:t>| </w:t>
      </w:r>
      <w:r>
        <w:rPr>
          <w:rFonts w:ascii="Panton Thin"/>
          <w:b w:val="0"/>
          <w:color w:val="58595B"/>
          <w:spacing w:val="49"/>
        </w:rPr>
        <w:t> </w:t>
      </w:r>
      <w:r>
        <w:rPr>
          <w:rFonts w:ascii="Panton Thin"/>
          <w:b w:val="0"/>
          <w:color w:val="58595B"/>
          <w:spacing w:val="4"/>
        </w:rPr>
        <w:t>managing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director</w:t>
      </w:r>
      <w:r>
        <w:rPr>
          <w:rFonts w:ascii="Panton Thin"/>
        </w:rPr>
      </w:r>
    </w:p>
    <w:p>
      <w:pPr>
        <w:spacing w:line="250" w:lineRule="auto" w:before="109"/>
        <w:ind w:left="107" w:right="119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652.09552pt;margin-top:-11.490321pt;width:36.2pt;height:9.3pt;mso-position-horizontal-relative:page;mso-position-vertical-relative:paragraph;z-index:-78280" coordorigin="13042,-230" coordsize="724,186">
            <v:group style="position:absolute;left:13052;top:-170;width:92;height:117" coordorigin="13052,-170" coordsize="92,117">
              <v:shape style="position:absolute;left:13052;top:-170;width:92;height:117" coordorigin="13052,-170" coordsize="92,117" path="m13052,-131l13052,-96,13057,-74,13071,-60,13095,-54,13119,-58,13135,-69,13143,-87,13143,-88,13143,-88,13141,-88,13140,-88,13140,-88,13140,-88,13130,-69,13113,-59,13083,-61,13064,-71,13056,-86,13055,-131,13060,-152,13076,-165,13107,-166,13126,-160,13136,-149,13139,-140,13140,-140,13140,-140,13142,-140,13142,-141,13142,-141,13142,-142,13133,-160,13116,-170,13085,-168,13065,-160,13054,-147,13052,-131xe" filled="false" stroked="true" strokeweight="1pt" strokecolor="#58595b">
                <v:path arrowok="t"/>
              </v:shape>
            </v:group>
            <v:group style="position:absolute;left:13187;top:-169;width:84;height:115" coordorigin="13187,-169" coordsize="84,115">
              <v:shape style="position:absolute;left:13187;top:-169;width:84;height:115" coordorigin="13187,-169" coordsize="84,115" path="m13187,-149l13187,-148,13187,-148,13188,-148,13189,-147,13190,-147,13190,-147,13190,-148,13203,-162,13223,-169,13252,-164,13265,-149,13268,-116,13263,-117,13248,-119,13231,-119,13202,-116,13187,-104,13188,-77,13196,-62,13215,-55,13243,-55,13258,-58,13269,-62,13271,-64,13271,-72,13271,-130,13267,-151,13254,-167,13223,-168,13204,-164,13192,-156,13187,-149xe" filled="false" stroked="true" strokeweight="1pt" strokecolor="#58595b">
                <v:path arrowok="t"/>
              </v:shape>
            </v:group>
            <v:group style="position:absolute;left:13188;top:-116;width:80;height:60" coordorigin="13188,-116" coordsize="80,60">
              <v:shape style="position:absolute;left:13188;top:-116;width:80;height:60" coordorigin="13188,-116" coordsize="80,60" path="m13268,-113l13268,-72,13268,-66,13267,-64,13261,-62,13253,-59,13243,-57,13230,-57,13200,-61,13188,-75,13191,-100,13204,-113,13228,-116,13248,-116,13263,-114,13268,-113xe" filled="false" stroked="true" strokeweight="1pt" strokecolor="#58595b">
                <v:path arrowok="t"/>
              </v:shape>
            </v:group>
            <v:group style="position:absolute;left:13323;top:-172;width:55;height:116" coordorigin="13323,-172" coordsize="55,116">
              <v:shape style="position:absolute;left:13323;top:-172;width:55;height:116" coordorigin="13323,-172" coordsize="55,116" path="m13370,-172l13351,-172,13339,-169,13331,-165,13325,-162,13323,-160,13323,-153,13323,-58,13323,-57,13324,-57,13324,-57,13325,-57,13326,-57,13326,-57,13326,-58,13326,-153,13326,-157,13327,-160,13332,-162,13340,-166,13353,-169,13370,-169,13376,-169,13377,-169,13377,-170,13377,-170,13377,-171,13377,-172,13377,-172,13376,-172,13370,-172xe" filled="false" stroked="true" strokeweight="1pt" strokecolor="#58595b">
                <v:path arrowok="t"/>
              </v:shape>
            </v:group>
            <v:group style="position:absolute;left:13414;top:-172;width:146;height:116" coordorigin="13414,-172" coordsize="146,116">
              <v:shape style="position:absolute;left:13414;top:-172;width:146;height:116" coordorigin="13414,-172" coordsize="146,116" path="m13482,-161l13476,-168,13466,-172,13452,-172,13439,-172,13429,-169,13422,-166,13416,-163,13414,-160,13414,-153,13414,-58,13414,-57,13415,-57,13415,-57,13416,-57,13417,-57,13417,-57,13417,-58,13417,-153,13417,-157,13418,-160,13423,-163,13431,-167,13439,-169,13452,-169,13474,-164,13485,-147,13487,-58,13487,-57,13487,-57,13488,-57,13489,-57,13490,-57,13490,-57,13490,-58,13490,-133,13490,-143,13488,-152,13484,-158,13496,-165,13522,-169,13544,-164,13555,-147,13557,-58,13557,-57,13557,-57,13558,-57,13559,-57,13560,-57,13560,-57,13560,-58,13560,-133,13555,-156,13540,-170,13507,-169,13489,-164,13482,-161xe" filled="false" stroked="true" strokeweight="1pt" strokecolor="#58595b">
                <v:path arrowok="t"/>
              </v:shape>
            </v:group>
            <v:group style="position:absolute;left:13610;top:-172;width:93;height:119" coordorigin="13610,-172" coordsize="93,119">
              <v:shape style="position:absolute;left:13610;top:-172;width:93;height:119" coordorigin="13610,-172" coordsize="93,119" path="m13610,-127l13610,-96,13615,-74,13629,-59,13653,-54,13677,-58,13693,-69,13701,-81,13701,-82,13701,-82,13700,-83,13699,-83,13699,-83,13698,-82,13687,-67,13668,-58,13638,-61,13621,-71,13614,-88,13613,-114,13699,-114,13701,-114,13702,-115,13702,-116,13702,-127,13698,-149,13684,-165,13662,-172,13636,-168,13619,-156,13611,-138,13610,-127xe" filled="false" stroked="true" strokeweight="1pt" strokecolor="#58595b">
                <v:path arrowok="t"/>
              </v:shape>
            </v:group>
            <v:group style="position:absolute;left:13613;top:-169;width:87;height:53" coordorigin="13613,-169" coordsize="87,53">
              <v:shape style="position:absolute;left:13613;top:-169;width:87;height:53" coordorigin="13613,-169" coordsize="87,53" path="m13699,-127l13699,-116,13613,-116,13613,-127,13618,-149,13632,-164,13655,-169,13680,-164,13694,-150,13699,-128,13699,-127xe" filled="false" stroked="true" strokeweight="1pt" strokecolor="#58595b">
                <v:path arrowok="t"/>
              </v:shape>
            </v:group>
            <v:group style="position:absolute;left:13752;top:-220;width:4;height:163" coordorigin="13752,-220" coordsize="4,163">
              <v:shape style="position:absolute;left:13752;top:-220;width:4;height:163" coordorigin="13752,-220" coordsize="4,163" path="m13755,-58l13755,-219,13755,-220,13755,-220,13755,-220,13753,-220,13753,-220,13752,-220,13752,-219,13752,-58,13752,-57,13753,-57,13753,-57,13755,-57,13755,-57,13755,-57,13755,-5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3.773987pt;margin-top:-11.490321pt;width:37.5pt;height:9.3pt;mso-position-horizontal-relative:page;mso-position-vertical-relative:paragraph;z-index:-78256" coordorigin="13875,-230" coordsize="750,186">
            <v:group style="position:absolute;left:13885;top:-170;width:92;height:117" coordorigin="13885,-170" coordsize="92,117">
              <v:shape style="position:absolute;left:13885;top:-170;width:92;height:117" coordorigin="13885,-170" coordsize="92,117" path="m13885,-131l13885,-96,13890,-74,13905,-60,13928,-54,13953,-58,13968,-69,13977,-87,13977,-88,13976,-88,13975,-88,13974,-88,13974,-88,13973,-88,13964,-69,13946,-59,13916,-61,13898,-71,13890,-86,13889,-131,13894,-152,13909,-165,13941,-166,13960,-160,13970,-149,13973,-140,13973,-140,13974,-140,13975,-140,13976,-141,13976,-141,13976,-142,13967,-160,13949,-170,13918,-168,13898,-160,13888,-147,13885,-131xe" filled="false" stroked="true" strokeweight="1pt" strokecolor="#58595b">
                <v:path arrowok="t"/>
              </v:shape>
            </v:group>
            <v:group style="position:absolute;left:14024;top:-172;width:55;height:116" coordorigin="14024,-172" coordsize="55,116">
              <v:shape style="position:absolute;left:14024;top:-172;width:55;height:116" coordorigin="14024,-172" coordsize="55,116" path="m14070,-172l14052,-172,14040,-169,14032,-165,14025,-162,14024,-160,14024,-153,14024,-58,14024,-57,14024,-57,14025,-57,14026,-57,14026,-57,14027,-57,14027,-58,14027,-153,14027,-157,14027,-160,14032,-162,14040,-166,14053,-169,14070,-169,14077,-169,14078,-169,14078,-170,14078,-170,14078,-171,14078,-172,14078,-172,14077,-172,14070,-172xe" filled="false" stroked="true" strokeweight="1pt" strokecolor="#58595b">
                <v:path arrowok="t"/>
              </v:shape>
            </v:group>
            <v:group style="position:absolute;left:14107;top:-168;width:92;height:111" coordorigin="14107,-168" coordsize="92,111">
              <v:shape style="position:absolute;left:14107;top:-168;width:92;height:111" coordorigin="14107,-168" coordsize="92,111" path="m14107,-136l14107,-90,14113,-71,14130,-58,14162,-58,14183,-64,14195,-75,14199,-136,14193,-156,14176,-168,14144,-168,14123,-162,14111,-151,14107,-136xe" filled="false" stroked="true" strokeweight="1pt" strokecolor="#58595b">
                <v:path arrowok="t"/>
              </v:shape>
            </v:group>
            <v:group style="position:absolute;left:14110;top:-167;width:86;height:108" coordorigin="14110,-167" coordsize="86,108">
              <v:shape style="position:absolute;left:14110;top:-167;width:86;height:108" coordorigin="14110,-167" coordsize="86,108" path="m14196,-136l14196,-90,14189,-71,14171,-59,14141,-61,14121,-68,14112,-81,14110,-136,14117,-155,14135,-167,14166,-165,14185,-158,14195,-145,14196,-136xe" filled="false" stroked="true" strokeweight="1pt" strokecolor="#58595b">
                <v:path arrowok="t"/>
              </v:shape>
            </v:group>
            <v:group style="position:absolute;left:14250;top:-169;width:88;height:113" coordorigin="14250,-169" coordsize="88,113">
              <v:shape style="position:absolute;left:14250;top:-169;width:88;height:113" coordorigin="14250,-169" coordsize="88,113" path="m14337,-169l14335,-169,14335,-169,14334,-169,14334,-168,14334,-73,14334,-69,14334,-66,14329,-64,14321,-61,14308,-57,14291,-57,14267,-62,14255,-78,14253,-168,14253,-169,14252,-169,14252,-169,14250,-169,14250,-169,14250,-169,14250,-168,14250,-96,14254,-73,14268,-59,14300,-56,14318,-58,14328,-61,14336,-64,14338,-66,14338,-73,14338,-168,14338,-169,14337,-169,14337,-169xe" filled="false" stroked="true" strokeweight="1pt" strokecolor="#58595b">
                <v:path arrowok="t"/>
              </v:shape>
            </v:group>
            <v:group style="position:absolute;left:14388;top:-170;width:92;height:117" coordorigin="14388,-170" coordsize="92,117">
              <v:shape style="position:absolute;left:14388;top:-170;width:92;height:117" coordorigin="14388,-170" coordsize="92,117" path="m14388,-131l14388,-96,14393,-74,14408,-60,14431,-54,14455,-58,14471,-69,14479,-87,14479,-88,14479,-88,14477,-88,14477,-88,14476,-88,14476,-88,14466,-69,14449,-59,14419,-61,14401,-71,14392,-86,14391,-131,14396,-152,14412,-165,14444,-166,14462,-160,14472,-149,14476,-140,14476,-140,14477,-140,14478,-140,14478,-141,14479,-141,14478,-142,14469,-160,14452,-170,14421,-168,14401,-160,14391,-147,14388,-131xe" filled="false" stroked="true" strokeweight="1pt" strokecolor="#58595b">
                <v:path arrowok="t"/>
              </v:shape>
            </v:group>
            <v:group style="position:absolute;left:14527;top:-220;width:88;height:163" coordorigin="14527,-220" coordsize="88,163">
              <v:shape style="position:absolute;left:14527;top:-220;width:88;height:163" coordorigin="14527,-220" coordsize="88,163" path="m14529,-220l14528,-220,14527,-220,14527,-220,14527,-219,14527,-58,14527,-57,14527,-57,14528,-57,14529,-57,14530,-57,14530,-57,14530,-58,14530,-160,14548,-166,14568,-169,14594,-165,14608,-151,14612,-58,14612,-57,14612,-57,14613,-57,14614,-57,14615,-57,14615,-57,14615,-58,14615,-130,14610,-153,14596,-168,14567,-170,14547,-168,14534,-165,14530,-219,14530,-220,14530,-220,14529,-220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1.293213pt;margin-top:-12.266321pt;width:.1pt;height:11.05pt;mso-position-horizontal-relative:page;mso-position-vertical-relative:paragraph;z-index:-78232" coordorigin="14826,-245" coordsize="2,221">
            <v:shape style="position:absolute;left:14826;top:-245;width:2;height:221" coordorigin="14826,-245" coordsize="0,221" path="m14826,-245l14826,-25e" filled="false" stroked="true" strokeweight=".143pt" strokecolor="#58595b">
              <v:path arrowok="t"/>
            </v:shape>
            <w10:wrap type="none"/>
          </v:group>
        </w:pict>
      </w:r>
      <w:r>
        <w:rPr/>
        <w:pict>
          <v:shape style="position:absolute;margin-left:751.03363pt;margin-top:-10.990321pt;width:87.1185pt;height:10.943899pt;mso-position-horizontal-relative:page;mso-position-vertical-relative:paragraph;z-index:-78208" type="#_x0000_t75" stroked="false">
            <v:imagedata r:id="rId76" o:title=""/>
          </v:shape>
        </w:pict>
      </w:r>
      <w:r>
        <w:rPr/>
        <w:pict>
          <v:group style="position:absolute;margin-left:652.076477pt;margin-top:7.987479pt;width:332.3pt;height:56.9pt;mso-position-horizontal-relative:page;mso-position-vertical-relative:paragraph;z-index:-78184" coordorigin="13042,160" coordsize="6646,1138">
            <v:shape style="position:absolute;left:13042;top:160;width:6645;height:1137" type="#_x0000_t75" stroked="false">
              <v:imagedata r:id="rId77" o:title=""/>
            </v:shape>
            <v:group style="position:absolute;left:16591;top:168;width:88;height:129" coordorigin="16591,168" coordsize="88,129">
              <v:shape style="position:absolute;left:16591;top:168;width:88;height:129" coordorigin="16591,168" coordsize="88,129" path="m16679,180l16679,168,16591,168,16591,180,16629,180,16629,296,16642,296,16642,180,16679,180xe" filled="false" stroked="true" strokeweight="0pt" strokecolor="#58595b">
                <v:path arrowok="t"/>
              </v:shape>
            </v:group>
            <v:group style="position:absolute;left:16992;top:519;width:17;height:17" coordorigin="16992,519" coordsize="17,17">
              <v:shape style="position:absolute;left:16992;top:519;width:17;height:17" coordorigin="16992,519" coordsize="17,17" path="m16992,528l17009,528e" filled="false" stroked="true" strokeweight=".946pt" strokecolor="#58595b">
                <v:path arrowok="t"/>
              </v:shape>
            </v:group>
            <v:group style="position:absolute;left:17147;top:408;width:89;height:129" coordorigin="17147,408" coordsize="89,129">
              <v:shape style="position:absolute;left:17147;top:408;width:89;height:129" coordorigin="17147,408" coordsize="89,129" path="m17235,536l17235,408,17221,408,17221,466,17160,466,17160,408,17147,408,17147,536,17160,536,17160,478,17221,478,17221,536,17235,536xe" filled="false" stroked="true" strokeweight="0pt" strokecolor="#58595b">
                <v:path arrowok="t"/>
              </v:shape>
            </v:group>
            <v:group style="position:absolute;left:17271;top:451;width:72;height:86" coordorigin="17271,451" coordsize="72,86">
              <v:shape style="position:absolute;left:17271;top:451;width:72;height:86" coordorigin="17271,451" coordsize="72,86" path="m17342,496l17342,490,17337,466,17323,451,17296,452,17279,461,17271,478,17273,509,17282,528,17297,536,17322,535,17337,527,17331,516,17324,523,17318,526,17308,526,17289,518,17282,496,17342,496xe" filled="false" stroked="true" strokeweight="0pt" strokecolor="#58595b">
                <v:path arrowok="t"/>
              </v:shape>
            </v:group>
            <v:group style="position:absolute;left:17282;top:458;width:47;height:29" coordorigin="17282,458" coordsize="47,29">
              <v:shape style="position:absolute;left:17282;top:458;width:47;height:29" coordorigin="17282,458" coordsize="47,29" path="m17329,486l17282,486,17282,479,17283,476,17285,471,17289,463,17296,458,17306,458,17315,458,17322,463,17326,471,17328,476,17329,479,17329,486xe" filled="false" stroked="true" strokeweight="0pt" strokecolor="#58595b">
                <v:path arrowok="t"/>
              </v:shape>
            </v:group>
            <v:group style="position:absolute;left:17374;top:447;width:60;height:90" coordorigin="17374,447" coordsize="60,90">
              <v:shape style="position:absolute;left:17374;top:447;width:60;height:90" coordorigin="17374,447" coordsize="60,90" path="m17433,455l17427,449,17420,447,17412,447,17401,447,17392,451,17387,459,17387,448,17374,448,17374,536,17387,536,17387,482,17387,469,17395,458,17408,458,17415,458,17419,460,17423,465,17433,455xe" filled="false" stroked="true" strokeweight="0pt" strokecolor="#58595b">
                <v:path arrowok="t"/>
              </v:shape>
            </v:group>
            <v:group style="position:absolute;left:17503;top:448;width:13;height:89" coordorigin="17503,448" coordsize="13,89">
              <v:shape style="position:absolute;left:17503;top:448;width:13;height:89" coordorigin="17503,448" coordsize="13,89" path="m17510,448l17510,536e" filled="false" stroked="true" strokeweight=".748pt" strokecolor="#58595b">
                <v:path arrowok="t"/>
              </v:shape>
            </v:group>
            <v:group style="position:absolute;left:17503;top:408;width:15;height:15" coordorigin="17503,408" coordsize="15,15">
              <v:shape style="position:absolute;left:17503;top:408;width:15;height:15" coordorigin="17503,408" coordsize="15,15" path="m17503,415l17517,415e" filled="false" stroked="true" strokeweight=".829pt" strokecolor="#58595b">
                <v:path arrowok="t"/>
              </v:shape>
            </v:group>
            <v:group style="position:absolute;left:17553;top:447;width:70;height:90" coordorigin="17553,447" coordsize="70,90">
              <v:shape style="position:absolute;left:17553;top:447;width:70;height:90" coordorigin="17553,447" coordsize="70,90" path="m17623,536l17623,480,17623,469,17620,461,17614,455,17608,450,17601,447,17591,447,17581,447,17573,450,17566,458,17566,448,17553,448,17553,536,17566,536,17566,482,17566,466,17575,458,17588,458,17602,458,17610,466,17610,482,17610,536,17623,536xe" filled="false" stroked="true" strokeweight="0pt" strokecolor="#58595b">
                <v:path arrowok="t"/>
              </v:shape>
            </v:group>
            <w10:wrap type="none"/>
          </v:group>
        </w:pic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Chair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Board,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Carmel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facilitates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Group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Australia’s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3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planning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major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decision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making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processes.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in-depth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knowledge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not</w:t>
      </w:r>
      <w:r>
        <w:rPr>
          <w:rFonts w:ascii="DINOT" w:hAnsi="DINOT" w:cs="DINOT" w:eastAsia="DINOT"/>
          <w:color w:val="58595B"/>
          <w:spacing w:val="5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profit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corporate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governance,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coupled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with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service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delivery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expertise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4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determination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social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equality,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instrumental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ongoing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success</w:t>
      </w:r>
      <w:r>
        <w:rPr>
          <w:rFonts w:ascii="DINOT" w:hAnsi="DINOT" w:cs="DINOT" w:eastAsia="DINOT"/>
          <w:color w:val="58595B"/>
          <w:spacing w:val="5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organisation.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113"/>
        <w:ind w:left="107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652.238525pt;margin-top:8.187528pt;width:341.35pt;height:104.9pt;mso-position-horizontal-relative:page;mso-position-vertical-relative:paragraph;z-index:-78160" coordorigin="13045,164" coordsize="6827,2098">
            <v:shape style="position:absolute;left:13053;top:164;width:4130;height:144" type="#_x0000_t75" stroked="false">
              <v:imagedata r:id="rId78" o:title=""/>
            </v:shape>
            <v:shape style="position:absolute;left:13045;top:164;width:6827;height:2097" type="#_x0000_t75" stroked="false">
              <v:imagedata r:id="rId79" o:title=""/>
            </v:shape>
            <v:group style="position:absolute;left:15828;top:523;width:17;height:17" coordorigin="15828,523" coordsize="17,17">
              <v:shape style="position:absolute;left:15828;top:523;width:17;height:17" coordorigin="15828,523" coordsize="17,17" path="m15828,532l15845,532e" filled="false" stroked="true" strokeweight=".946pt" strokecolor="#58595b">
                <v:path arrowok="t"/>
              </v:shape>
            </v:group>
            <v:group style="position:absolute;left:15978;top:414;width:90;height:128" coordorigin="15978,414" coordsize="90,128">
              <v:shape style="position:absolute;left:15978;top:414;width:90;height:128" coordorigin="15978,414" coordsize="90,128" path="m16067,503l16054,503,16043,522,16023,529,15992,484,15992,455,15996,439,16007,426,16014,423,16023,423,16039,423,16050,433,16053,449,16067,449,16059,428,16043,415,16014,414,15998,418,15985,434,15979,451,15978,474,15979,501,15983,518,16001,535,16018,541,16041,537,16058,525,16067,506,16067,503xe" filled="false" stroked="true" strokeweight="0pt" strokecolor="#58595b">
                <v:path arrowok="t"/>
              </v:shape>
            </v:group>
            <v:group style="position:absolute;left:16093;top:451;width:71;height:91" coordorigin="16093,451" coordsize="71,91">
              <v:shape style="position:absolute;left:16093;top:451;width:71;height:91" coordorigin="16093,451" coordsize="71,91" path="m16163,540l16163,480,16156,460,16136,451,16111,453,16097,462,16105,472,16110,465,16116,462,16127,462,16144,462,16150,469,16150,481,16150,490,16123,490,16101,497,16093,515,16093,522,16095,529,16099,533,16105,539,16112,541,16124,541,16136,541,16143,539,16150,532,16150,540,16163,540xe" filled="false" stroked="true" strokeweight="0pt" strokecolor="#58595b">
                <v:path arrowok="t"/>
              </v:shape>
            </v:group>
            <v:group style="position:absolute;left:16105;top:500;width:45;height:31" coordorigin="16105,500" coordsize="45,31">
              <v:shape style="position:absolute;left:16105;top:500;width:45;height:31" coordorigin="16105,500" coordsize="45,31" path="m16150,509l16150,516,16148,521,16145,524,16140,530,16133,530,16126,530,16112,530,16105,525,16105,515,16105,505,16112,500,16125,500,16150,500,16150,509xe" filled="false" stroked="true" strokeweight="0pt" strokecolor="#58595b">
                <v:path arrowok="t"/>
              </v:shape>
            </v:group>
            <v:group style="position:absolute;left:16199;top:451;width:60;height:90" coordorigin="16199,451" coordsize="60,90">
              <v:shape style="position:absolute;left:16199;top:451;width:60;height:90" coordorigin="16199,451" coordsize="60,90" path="m16258,459l16252,453,16245,451,16237,451,16226,451,16217,455,16212,463,16212,452,16199,452,16199,540,16212,540,16212,486,16212,473,16220,462,16233,462,16240,462,16244,464,16248,469,16258,459xe" filled="false" stroked="true" strokeweight="0pt" strokecolor="#58595b">
                <v:path arrowok="t"/>
              </v:shape>
            </v:group>
            <v:group style="position:absolute;left:16279;top:451;width:127;height:90" coordorigin="16279,451" coordsize="127,90">
              <v:shape style="position:absolute;left:16279;top:451;width:127;height:90" coordorigin="16279,451" coordsize="127,90" path="m16406,540l16406,484,16406,473,16403,465,16396,459,16391,454,16383,451,16373,451,16361,451,16351,456,16344,466,16339,456,16329,451,16317,451,16307,451,16298,454,16292,462,16292,452,16279,452,16279,540,16292,540,16292,486,16292,470,16301,462,16314,462,16328,462,16336,470,16336,486,16336,540,16349,540,16349,484,16349,470,16358,462,16371,462,16384,462,16393,470,16393,486,16393,540,16406,540xe" filled="false" stroked="true" strokeweight="0pt" strokecolor="#58595b">
                <v:path arrowok="t"/>
              </v:shape>
            </v:group>
            <v:group style="position:absolute;left:16438;top:455;width:72;height:86" coordorigin="16438,455" coordsize="72,86">
              <v:shape style="position:absolute;left:16438;top:455;width:72;height:86" coordorigin="16438,455" coordsize="72,86" path="m16510,500l16510,494,16505,470,16491,455,16464,456,16447,465,16438,482,16441,513,16450,532,16465,540,16490,539,16505,531,16499,520,16492,527,16486,530,16476,530,16457,522,16450,500,16510,500xe" filled="false" stroked="true" strokeweight="0pt" strokecolor="#58595b">
                <v:path arrowok="t"/>
              </v:shape>
            </v:group>
            <v:group style="position:absolute;left:16450;top:462;width:47;height:29" coordorigin="16450,462" coordsize="47,29">
              <v:shape style="position:absolute;left:16450;top:462;width:47;height:29" coordorigin="16450,462" coordsize="47,29" path="m16497,490l16450,490,16450,483,16451,480,16453,475,16456,467,16464,462,16473,462,16483,462,16490,467,16494,475,16496,480,16496,483,16497,490xe" filled="false" stroked="true" strokeweight="0pt" strokecolor="#58595b">
                <v:path arrowok="t"/>
              </v:shape>
            </v:group>
            <v:group style="position:absolute;left:16541;top:412;width:32;height:129" coordorigin="16541,412" coordsize="32,129">
              <v:shape style="position:absolute;left:16541;top:412;width:32;height:129" coordorigin="16541,412" coordsize="32,129" path="m16573,540l16573,529,16566,529,16557,529,16554,525,16554,516,16554,412,16541,412,16541,517,16541,530,16548,540,16564,540,16573,540xe" filled="false" stroked="true" strokeweight="0pt" strokecolor="#58595b">
                <v:path arrowok="t"/>
              </v:shape>
            </v:group>
            <w10:wrap type="none"/>
          </v:group>
        </w:pic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Carmel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held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numerous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senior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executive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roles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career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that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spans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both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5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commercial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non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profit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sector.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Carmel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distinguished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community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leader</w:t>
      </w:r>
      <w:r>
        <w:rPr>
          <w:rFonts w:ascii="DINOT" w:hAnsi="DINOT" w:cs="DINOT" w:eastAsia="DINOT"/>
          <w:color w:val="58595B"/>
          <w:spacing w:val="6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passionate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advocate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disabilities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equal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opportunities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all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people.</w:t>
      </w:r>
      <w:r>
        <w:rPr>
          <w:rFonts w:ascii="DINOT" w:hAnsi="DINOT" w:cs="DINOT" w:eastAsia="DINOT"/>
          <w:color w:val="58595B"/>
          <w:spacing w:val="7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This,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combined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with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in-depth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knowledge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contract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administration,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led</w:t>
      </w:r>
      <w:r>
        <w:rPr>
          <w:rFonts w:ascii="DINOT" w:hAnsi="DINOT" w:cs="DINOT" w:eastAsia="DINOT"/>
          <w:color w:val="58595B"/>
          <w:spacing w:val="5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play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important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role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policy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change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implementation.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Carmel’s</w:t>
      </w:r>
      <w:r>
        <w:rPr>
          <w:rFonts w:ascii="DINOT" w:hAnsi="DINOT" w:cs="DINOT" w:eastAsia="DINOT"/>
          <w:color w:val="58595B"/>
          <w:spacing w:val="6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innovative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approach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service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delivery,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skilled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leadership,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business</w:t>
      </w:r>
      <w:r>
        <w:rPr>
          <w:rFonts w:ascii="DINOT" w:hAnsi="DINOT" w:cs="DINOT" w:eastAsia="DINOT"/>
          <w:color w:val="58595B"/>
          <w:spacing w:val="3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acumen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instrumental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successful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growth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diversification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6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organisation.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Carmel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also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Chief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Executive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Officer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Registered</w:t>
      </w:r>
      <w:r>
        <w:rPr>
          <w:rFonts w:ascii="DINOT" w:hAnsi="DINOT" w:cs="DINOT" w:eastAsia="DINOT"/>
          <w:color w:val="58595B"/>
          <w:spacing w:val="5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Training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Organisation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International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English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College.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113"/>
        <w:ind w:left="107" w:right="113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shape style="position:absolute;margin-left:652.355530pt;margin-top:8.187516pt;width:334.1391pt;height:68.8115pt;mso-position-horizontal-relative:page;mso-position-vertical-relative:paragraph;z-index:-78136" type="#_x0000_t75" stroked="false">
            <v:imagedata r:id="rId80" o:title=""/>
          </v:shape>
        </w:pict>
      </w:r>
      <w:r>
        <w:rPr>
          <w:rFonts w:ascii="DINOT"/>
          <w:color w:val="58595B"/>
          <w:spacing w:val="2"/>
          <w:sz w:val="18"/>
        </w:rPr>
        <w:t>Over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years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Carmel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sat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committees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concerned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with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social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51"/>
          <w:sz w:val="18"/>
        </w:rPr>
        <w:t> </w:t>
      </w:r>
      <w:r>
        <w:rPr>
          <w:rFonts w:ascii="DINOT"/>
          <w:color w:val="58595B"/>
          <w:spacing w:val="3"/>
          <w:sz w:val="18"/>
        </w:rPr>
        <w:t>economic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progression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recently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3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years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member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Executive</w:t>
      </w:r>
      <w:r>
        <w:rPr>
          <w:rFonts w:ascii="DINOT"/>
          <w:color w:val="58595B"/>
          <w:spacing w:val="61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Committee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Regional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Development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Australia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Sunshine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Coast.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13"/>
          <w:sz w:val="18"/>
        </w:rPr>
        <w:t> </w:t>
      </w:r>
      <w:r>
        <w:rPr>
          <w:rFonts w:ascii="DINOT"/>
          <w:color w:val="58595B"/>
          <w:sz w:val="18"/>
        </w:rPr>
        <w:t>Today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Carmel</w:t>
      </w:r>
      <w:r>
        <w:rPr>
          <w:rFonts w:ascii="DINOT"/>
          <w:color w:val="58595B"/>
          <w:spacing w:val="3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sits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Caloundra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CBD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Taskforce,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representative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Partners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In</w:t>
      </w:r>
      <w:r>
        <w:rPr>
          <w:rFonts w:ascii="DINOT"/>
          <w:color w:val="58595B"/>
          <w:spacing w:val="55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Recovery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Council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Sunshine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Coast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Gympie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Regions.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13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Carmel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also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55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member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Australian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Institute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Company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Directors.</w:t>
      </w:r>
      <w:r>
        <w:rPr>
          <w:rFonts w:ascii="DINOT"/>
          <w:sz w:val="18"/>
        </w:rPr>
      </w:r>
    </w:p>
    <w:p>
      <w:pPr>
        <w:spacing w:line="240" w:lineRule="auto" w:before="11"/>
        <w:rPr>
          <w:rFonts w:ascii="DINOT" w:hAnsi="DINOT" w:cs="DINOT" w:eastAsia="DINOT"/>
          <w:sz w:val="26"/>
          <w:szCs w:val="26"/>
        </w:rPr>
      </w:pPr>
    </w:p>
    <w:p>
      <w:pPr>
        <w:pStyle w:val="BodyText"/>
        <w:spacing w:line="240" w:lineRule="auto"/>
        <w:ind w:left="107" w:right="0"/>
        <w:jc w:val="left"/>
        <w:rPr>
          <w:rFonts w:ascii="Panton Thin" w:hAnsi="Panton Thin" w:cs="Panton Thin" w:eastAsia="Panton Thin"/>
        </w:rPr>
      </w:pPr>
      <w:r>
        <w:rPr/>
        <w:pict>
          <v:shape style="position:absolute;margin-left:652.09552pt;margin-top:1.699991pt;width:82.489953pt;height:11.67pt;mso-position-horizontal-relative:page;mso-position-vertical-relative:paragraph;z-index:-78112" type="#_x0000_t75" stroked="false">
            <v:imagedata r:id="rId81" o:title=""/>
          </v:shape>
        </w:pict>
      </w:r>
      <w:r>
        <w:rPr/>
        <w:pict>
          <v:group style="position:absolute;margin-left:744.372498pt;margin-top:.923991pt;width:.1pt;height:11.05pt;mso-position-horizontal-relative:page;mso-position-vertical-relative:paragraph;z-index:-78088" coordorigin="14887,18" coordsize="2,221">
            <v:shape style="position:absolute;left:14887;top:18;width:2;height:221" coordorigin="14887,18" coordsize="0,221" path="m14887,18l14887,239e" filled="false" stroked="true" strokeweight=".143pt" strokecolor="#58595b">
              <v:path arrowok="t"/>
            </v:shape>
            <w10:wrap type="none"/>
          </v:group>
        </w:pict>
      </w:r>
      <w:r>
        <w:rPr/>
        <w:pict>
          <v:group style="position:absolute;margin-left:753.75pt;margin-top:3.409992pt;width:45.4pt;height:9.75pt;mso-position-horizontal-relative:page;mso-position-vertical-relative:paragraph;z-index:-78064" coordorigin="15075,68" coordsize="908,195">
            <v:group style="position:absolute;left:15075;top:92;width:89;height:116" coordorigin="15075,92" coordsize="89,116">
              <v:shape style="position:absolute;left:15075;top:92;width:89;height:116" coordorigin="15075,92" coordsize="89,116" path="m15079,122l15086,143,15105,151,15136,155,15154,163,15160,178,15154,196,15135,206,15107,204,15089,197,15079,183,15078,180,15077,180,15077,180,15076,180,15075,181,15075,181,15075,182,15087,200,15105,208,15138,206,15156,198,15163,185,15156,162,15139,152,15109,148,15090,141,15082,127,15088,105,15106,96,15136,98,15152,106,15160,117,15160,118,15161,117,15162,117,15162,117,15162,116,15162,116,15152,101,15132,92,15101,95,15084,105,15079,120,15079,122xe" filled="false" stroked="true" strokeweight="0pt" strokecolor="#58595b">
                <v:path arrowok="t"/>
              </v:shape>
            </v:group>
            <v:group style="position:absolute;left:15191;top:92;width:93;height:119" coordorigin="15191,92" coordsize="93,119">
              <v:shape style="position:absolute;left:15191;top:92;width:93;height:119" coordorigin="15191,92" coordsize="93,119" path="m15191,137l15191,168,15196,190,15210,204,15234,210,15259,206,15275,195,15282,183,15282,182,15282,182,15281,181,15280,181,15280,181,15280,182,15268,197,15249,206,15220,203,15202,192,15195,176,15194,150,15280,150,15282,150,15284,149,15284,147,15284,137,15279,114,15266,99,15244,92,15217,96,15200,108,15192,126,15191,137xe" filled="false" stroked="true" strokeweight="0pt" strokecolor="#58595b">
                <v:path arrowok="t"/>
              </v:shape>
            </v:group>
            <v:group style="position:absolute;left:15194;top:94;width:87;height:53" coordorigin="15194,94" coordsize="87,53">
              <v:shape style="position:absolute;left:15194;top:94;width:87;height:53" coordorigin="15194,94" coordsize="87,53" path="m15280,137l15280,147,15194,147,15194,137,15199,115,15213,100,15237,94,15261,100,15275,114,15280,136,15280,137xe" filled="false" stroked="true" strokeweight="0pt" strokecolor="#58595b">
                <v:path arrowok="t"/>
              </v:shape>
            </v:group>
            <v:group style="position:absolute;left:15312;top:94;width:92;height:117" coordorigin="15312,94" coordsize="92,117">
              <v:shape style="position:absolute;left:15312;top:94;width:92;height:117" coordorigin="15312,94" coordsize="92,117" path="m15312,133l15312,168,15317,190,15332,204,15355,210,15379,206,15395,194,15403,176,15403,176,15403,176,15401,176,15401,175,15400,176,15400,176,15390,195,15373,205,15343,203,15325,193,15316,178,15315,133,15320,112,15336,98,15368,98,15386,104,15396,115,15400,124,15400,124,15401,124,15402,123,15402,123,15403,123,15402,122,15393,104,15376,94,15345,95,15325,104,15315,117,15312,133xe" filled="false" stroked="true" strokeweight="0pt" strokecolor="#58595b">
                <v:path arrowok="t"/>
              </v:shape>
            </v:group>
            <v:group style="position:absolute;left:15434;top:92;width:55;height:116" coordorigin="15434,92" coordsize="55,116">
              <v:shape style="position:absolute;left:15434;top:92;width:55;height:116" coordorigin="15434,92" coordsize="55,116" path="m15480,92l15462,92,15450,95,15442,99,15436,101,15434,104,15434,110,15434,206,15434,207,15434,207,15435,207,15436,207,15437,207,15437,207,15437,206,15437,110,15437,106,15437,104,15443,101,15450,98,15464,94,15480,94,15487,94,15488,94,15488,94,15488,93,15488,92,15488,92,15488,92,15487,92,15480,92xe" filled="false" stroked="true" strokeweight="0pt" strokecolor="#58595b">
                <v:path arrowok="t"/>
              </v:shape>
            </v:group>
            <v:group style="position:absolute;left:15500;top:92;width:93;height:119" coordorigin="15500,92" coordsize="93,119">
              <v:shape style="position:absolute;left:15500;top:92;width:93;height:119" coordorigin="15500,92" coordsize="93,119" path="m15500,137l15500,168,15505,190,15519,204,15543,210,15568,206,15583,195,15591,183,15591,182,15591,182,15590,181,15589,181,15589,181,15588,182,15577,197,15558,206,15528,203,15511,192,15504,176,15503,150,15589,150,15591,150,15592,149,15592,147,15592,137,15588,114,15575,99,15553,92,15526,96,15509,108,15501,126,15500,137xe" filled="false" stroked="true" strokeweight="0pt" strokecolor="#58595b">
                <v:path arrowok="t"/>
              </v:shape>
            </v:group>
            <v:group style="position:absolute;left:15503;top:94;width:87;height:53" coordorigin="15503,94" coordsize="87,53">
              <v:shape style="position:absolute;left:15503;top:94;width:87;height:53" coordorigin="15503,94" coordsize="87,53" path="m15589,137l15589,147,15503,147,15503,137,15508,115,15522,100,15545,94,15570,100,15584,114,15589,136,15589,137xe" filled="false" stroked="true" strokeweight="0pt" strokecolor="#58595b">
                <v:path arrowok="t"/>
              </v:shape>
            </v:group>
            <v:group style="position:absolute;left:15608;top:68;width:71;height:142" coordorigin="15608,68" coordsize="71,142">
              <v:shape style="position:absolute;left:15608;top:68;width:71;height:142" coordorigin="15608,68" coordsize="71,142" path="m15638,68l15636,68,15636,68,15636,68,15636,69,15636,95,15608,95,15608,95,15608,95,15608,95,15608,97,15608,97,15608,97,15608,97,15636,97,15636,169,15640,194,15653,207,15678,210,15678,210,15678,209,15678,208,15678,207,15678,207,15677,207,15652,203,15641,189,15639,97,15678,97,15678,97,15678,97,15678,97,15678,95,15678,95,15678,95,15678,95,15639,95,15639,69,15639,68,15638,68,15638,68xe" filled="false" stroked="true" strokeweight="0pt" strokecolor="#58595b">
                <v:path arrowok="t"/>
              </v:shape>
            </v:group>
            <v:group style="position:absolute;left:15697;top:95;width:84;height:115" coordorigin="15697,95" coordsize="84,115">
              <v:shape style="position:absolute;left:15697;top:95;width:84;height:115" coordorigin="15697,95" coordsize="84,115" path="m15698,115l15697,116,15697,116,15698,116,15699,117,15700,117,15700,117,15700,116,15713,102,15733,95,15762,100,15775,114,15778,148,15774,147,15759,145,15741,145,15713,148,15698,160,15698,186,15706,202,15725,209,15753,209,15769,206,15779,202,15781,199,15781,192,15781,133,15778,112,15765,97,15734,95,15714,99,15702,108,15698,115xe" filled="false" stroked="true" strokeweight="0pt" strokecolor="#58595b">
                <v:path arrowok="t"/>
              </v:shape>
            </v:group>
            <v:group style="position:absolute;left:15699;top:148;width:80;height:60" coordorigin="15699,148" coordsize="80,60">
              <v:shape style="position:absolute;left:15699;top:148;width:80;height:60" coordorigin="15699,148" coordsize="80,60" path="m15778,151l15778,192,15778,198,15777,199,15772,202,15763,205,15754,207,15740,207,15711,202,15699,189,15702,164,15715,151,15739,148,15758,148,15774,150,15778,151xe" filled="false" stroked="true" strokeweight="0pt" strokecolor="#58595b">
                <v:path arrowok="t"/>
              </v:shape>
            </v:group>
            <v:group style="position:absolute;left:15817;top:92;width:55;height:116" coordorigin="15817,92" coordsize="55,116">
              <v:shape style="position:absolute;left:15817;top:92;width:55;height:116" coordorigin="15817,92" coordsize="55,116" path="m15864,92l15845,92,15833,95,15825,99,15819,101,15817,104,15817,110,15817,206,15817,207,15817,207,15818,207,15819,207,15820,207,15820,207,15820,206,15820,110,15820,106,15821,104,15826,101,15834,98,15847,94,15864,94,15870,94,15871,94,15871,94,15871,93,15871,92,15871,92,15871,92,15870,92,15864,92xe" filled="false" stroked="true" strokeweight="0pt" strokecolor="#58595b">
                <v:path arrowok="t"/>
              </v:shape>
            </v:group>
            <v:group style="position:absolute;left:15895;top:95;width:88;height:169" coordorigin="15895,95" coordsize="88,169">
              <v:shape style="position:absolute;left:15895;top:95;width:88;height:169" coordorigin="15895,95" coordsize="88,169" path="m15982,95l15981,95,15980,95,15980,95,15980,95,15980,198,15965,203,15943,207,15916,202,15902,189,15898,95,15898,95,15898,95,15897,95,15896,95,15895,95,15895,95,15895,95,15895,168,15899,191,15914,205,15946,207,15965,205,15977,202,15980,217,15976,240,15963,255,15939,261,15916,256,15902,243,15899,236,15898,235,15898,236,15897,236,15896,236,15896,237,15896,238,15908,254,15926,263,15955,260,15973,249,15981,232,15983,95,15983,95,15983,95,15982,95xe" filled="false" stroked="true" strokeweight="0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9"/>
        </w:rPr>
        <w:t>christine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7"/>
        </w:rPr>
        <w:t>jones</w:t>
      </w:r>
      <w:r>
        <w:rPr>
          <w:rFonts w:ascii="Panton Thin"/>
          <w:b w:val="0"/>
          <w:color w:val="58595B"/>
        </w:rPr>
        <w:t> 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</w:rPr>
        <w:t>| </w:t>
      </w:r>
      <w:r>
        <w:rPr>
          <w:rFonts w:ascii="Panton Thin"/>
          <w:b w:val="0"/>
          <w:color w:val="58595B"/>
          <w:spacing w:val="49"/>
        </w:rPr>
        <w:t> </w:t>
      </w:r>
      <w:r>
        <w:rPr>
          <w:rFonts w:ascii="Panton Thin"/>
          <w:b w:val="0"/>
          <w:color w:val="58595B"/>
          <w:spacing w:val="4"/>
        </w:rPr>
        <w:t>secretary</w:t>
      </w:r>
      <w:r>
        <w:rPr>
          <w:rFonts w:ascii="Panton Thin"/>
        </w:rPr>
      </w:r>
    </w:p>
    <w:p>
      <w:pPr>
        <w:spacing w:line="250" w:lineRule="auto" w:before="109"/>
        <w:ind w:left="107" w:right="389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shape style="position:absolute;margin-left:652.067505pt;margin-top:7.987511pt;width:327.6408pt;height:80.8115pt;mso-position-horizontal-relative:page;mso-position-vertical-relative:paragraph;z-index:-78040" type="#_x0000_t75" stroked="false">
            <v:imagedata r:id="rId82" o:title=""/>
          </v:shape>
        </w:pict>
      </w:r>
      <w:r>
        <w:rPr>
          <w:rFonts w:ascii="DINOT"/>
          <w:color w:val="58595B"/>
          <w:spacing w:val="3"/>
          <w:sz w:val="18"/>
        </w:rPr>
        <w:t>Starting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career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legal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practitioner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1986,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Christine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Jones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held</w:t>
      </w:r>
      <w:r>
        <w:rPr>
          <w:rFonts w:ascii="DINOT"/>
          <w:color w:val="58595B"/>
          <w:spacing w:val="51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extensive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career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private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legal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practice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today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partner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firm</w:t>
      </w:r>
      <w:r>
        <w:rPr>
          <w:rFonts w:ascii="DINOT"/>
          <w:color w:val="58595B"/>
          <w:spacing w:val="67"/>
          <w:sz w:val="18"/>
        </w:rPr>
        <w:t> </w:t>
      </w:r>
      <w:r>
        <w:rPr>
          <w:rFonts w:ascii="DINOT"/>
          <w:color w:val="58595B"/>
          <w:spacing w:val="3"/>
          <w:sz w:val="18"/>
        </w:rPr>
        <w:t>working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primarily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dispute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resolution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practitioner.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13"/>
          <w:sz w:val="18"/>
        </w:rPr>
        <w:t> </w:t>
      </w:r>
      <w:r>
        <w:rPr>
          <w:rFonts w:ascii="DINOT"/>
          <w:color w:val="58595B"/>
          <w:spacing w:val="3"/>
          <w:sz w:val="18"/>
        </w:rPr>
        <w:t>During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term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as</w:t>
      </w:r>
      <w:r>
        <w:rPr>
          <w:rFonts w:ascii="DINOT"/>
          <w:color w:val="58595B"/>
          <w:spacing w:val="37"/>
          <w:sz w:val="18"/>
        </w:rPr>
        <w:t> </w:t>
      </w:r>
      <w:r>
        <w:rPr>
          <w:rFonts w:ascii="DINOT"/>
          <w:color w:val="58595B"/>
          <w:spacing w:val="2"/>
          <w:sz w:val="18"/>
        </w:rPr>
        <w:t>Secretary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STEPS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Board,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Christine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provided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invaluable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direction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on</w:t>
      </w:r>
      <w:r>
        <w:rPr>
          <w:rFonts w:ascii="DINOT"/>
          <w:sz w:val="18"/>
        </w:rPr>
      </w:r>
    </w:p>
    <w:p>
      <w:pPr>
        <w:spacing w:line="250" w:lineRule="auto" w:before="0"/>
        <w:ind w:left="107" w:right="119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matters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relating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to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governance,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legislation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mediation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strategies.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Christine</w:t>
      </w:r>
      <w:r>
        <w:rPr>
          <w:rFonts w:ascii="DINOT"/>
          <w:color w:val="58595B"/>
          <w:spacing w:val="61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held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role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Secretary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since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2006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also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member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Australian</w:t>
      </w:r>
      <w:r>
        <w:rPr>
          <w:rFonts w:ascii="DINOT"/>
          <w:color w:val="58595B"/>
          <w:spacing w:val="5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Institute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Company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Directors.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0"/>
        <w:rPr>
          <w:rFonts w:ascii="DINOT" w:hAnsi="DINOT" w:cs="DINOT" w:eastAsia="DINOT"/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304504pt;margin-top:1.699998pt;width:29.25pt;height:9.3pt;mso-position-horizontal-relative:page;mso-position-vertical-relative:paragraph;z-index:-78016" coordorigin="13046,34" coordsize="585,186">
            <v:group style="position:absolute;left:13056;top:44;width:88;height:163" coordorigin="13056,44" coordsize="88,163">
              <v:shape style="position:absolute;left:13056;top:44;width:88;height:163" coordorigin="13056,44" coordsize="88,163" path="m13058,44l13057,44,13056,44,13056,44,13056,45,13056,206,13056,207,13056,207,13057,207,13058,207,13059,207,13059,207,13059,206,13059,104,13077,98,13098,95,13124,99,13137,113,13141,206,13141,207,13141,207,13142,207,13143,207,13144,207,13144,207,13144,206,13144,133,13140,110,13126,96,13096,94,13076,95,13063,99,13059,45,13059,44,13059,44,13058,44xe" filled="false" stroked="true" strokeweight="1pt" strokecolor="#58595b">
                <v:path arrowok="t"/>
              </v:shape>
            </v:group>
            <v:group style="position:absolute;left:13194;top:92;width:93;height:119" coordorigin="13194,92" coordsize="93,119">
              <v:shape style="position:absolute;left:13194;top:92;width:93;height:119" coordorigin="13194,92" coordsize="93,119" path="m13194,137l13194,168,13199,190,13213,204,13237,210,13261,206,13277,195,13285,183,13285,182,13285,182,13284,181,13283,181,13283,181,13282,182,13271,197,13252,206,13222,203,13205,192,13198,176,13197,150,13283,150,13285,150,13286,149,13286,147,13286,137,13282,114,13268,99,13246,92,13220,96,13203,108,13195,126,13194,137xe" filled="false" stroked="true" strokeweight="1pt" strokecolor="#58595b">
                <v:path arrowok="t"/>
              </v:shape>
            </v:group>
            <v:group style="position:absolute;left:13197;top:94;width:87;height:53" coordorigin="13197,94" coordsize="87,53">
              <v:shape style="position:absolute;left:13197;top:94;width:87;height:53" coordorigin="13197,94" coordsize="87,53" path="m13283,137l13283,147,13197,147,13197,137,13202,115,13216,100,13239,94,13264,100,13278,114,13283,136,13283,137xe" filled="false" stroked="true" strokeweight="1pt" strokecolor="#58595b">
                <v:path arrowok="t"/>
              </v:shape>
            </v:group>
            <v:group style="position:absolute;left:13336;top:44;width:4;height:163" coordorigin="13336,44" coordsize="4,163">
              <v:shape style="position:absolute;left:13336;top:44;width:4;height:163" coordorigin="13336,44" coordsize="4,163" path="m13339,206l13339,45,13339,44,13339,44,13339,44,13337,44,13337,44,13336,44,13336,45,13336,206,13336,207,13337,207,13337,207,13339,207,13339,207,13339,207,13339,206xe" filled="false" stroked="true" strokeweight="1pt" strokecolor="#58595b">
                <v:path arrowok="t"/>
              </v:shape>
            </v:group>
            <v:group style="position:absolute;left:13391;top:92;width:93;height:119" coordorigin="13391,92" coordsize="93,119">
              <v:shape style="position:absolute;left:13391;top:92;width:93;height:119" coordorigin="13391,92" coordsize="93,119" path="m13391,137l13391,168,13396,190,13410,204,13434,210,13459,206,13475,195,13482,183,13482,182,13482,182,13481,181,13480,181,13480,181,13480,182,13468,197,13449,206,13420,203,13402,192,13395,176,13394,150,13480,150,13482,150,13484,149,13484,147,13484,137,13479,114,13466,99,13444,92,13417,96,13400,108,13392,126,13391,137xe" filled="false" stroked="true" strokeweight="1pt" strokecolor="#58595b">
                <v:path arrowok="t"/>
              </v:shape>
            </v:group>
            <v:group style="position:absolute;left:13394;top:94;width:87;height:53" coordorigin="13394,94" coordsize="87,53">
              <v:shape style="position:absolute;left:13394;top:94;width:87;height:53" coordorigin="13394,94" coordsize="87,53" path="m13480,137l13480,147,13394,147,13394,137,13399,115,13413,100,13437,94,13461,100,13475,114,13480,136,13480,137xe" filled="false" stroked="true" strokeweight="1pt" strokecolor="#58595b">
                <v:path arrowok="t"/>
              </v:shape>
            </v:group>
            <v:group style="position:absolute;left:13532;top:94;width:88;height:113" coordorigin="13532,94" coordsize="88,113">
              <v:shape style="position:absolute;left:13532;top:94;width:88;height:113" coordorigin="13532,94" coordsize="88,113" path="m13540,99l13534,101,13532,104,13532,110,13532,206,13532,207,13533,207,13533,207,13534,207,13535,207,13535,207,13535,206,13535,110,13535,106,13536,104,13541,101,13549,98,13562,94,13579,94,13602,100,13615,116,13617,206,13617,207,13617,207,13618,207,13619,207,13620,207,13620,207,13620,206,13620,133,13616,110,13602,96,13570,94,13552,95,13541,98,13540,9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6.085327pt;margin-top:1.699998pt;width:49.45pt;height:11.95pt;mso-position-horizontal-relative:page;mso-position-vertical-relative:paragraph;z-index:-77992" coordorigin="13722,34" coordsize="989,239">
            <v:group style="position:absolute;left:13732;top:44;width:71;height:163" coordorigin="13732,44" coordsize="71,163">
              <v:shape style="position:absolute;left:13732;top:44;width:71;height:163" coordorigin="13732,44" coordsize="71,163" path="m13801,44l13799,44,13775,48,13762,62,13759,95,13733,95,13732,95,13732,95,13732,95,13732,97,13732,97,13732,97,13733,97,13759,97,13759,206,13759,207,13759,207,13760,207,13761,207,13762,207,13762,207,13762,206,13762,97,13801,97,13802,97,13802,97,13802,97,13802,95,13802,95,13802,95,13801,95,13762,95,13762,85,13766,60,13781,49,13801,47,13802,47,13802,46,13802,45,13802,44,13801,44,13801,44xe" filled="false" stroked="true" strokeweight="1pt" strokecolor="#58595b">
                <v:path arrowok="t"/>
              </v:shape>
            </v:group>
            <v:group style="position:absolute;left:13834;top:92;width:93;height:119" coordorigin="13834,92" coordsize="93,119">
              <v:shape style="position:absolute;left:13834;top:92;width:93;height:119" coordorigin="13834,92" coordsize="93,119" path="m13834,137l13834,168,13839,190,13853,204,13877,210,13902,206,13918,195,13926,183,13926,182,13925,182,13924,181,13924,181,13923,181,13923,182,13911,197,13892,206,13863,203,13845,192,13838,176,13837,150,13924,150,13926,150,13927,149,13927,147,13927,137,13922,114,13909,99,13887,92,13860,96,13843,108,13835,126,13834,137xe" filled="false" stroked="true" strokeweight="1pt" strokecolor="#58595b">
                <v:path arrowok="t"/>
              </v:shape>
            </v:group>
            <v:group style="position:absolute;left:13837;top:94;width:87;height:53" coordorigin="13837,94" coordsize="87,53">
              <v:shape style="position:absolute;left:13837;top:94;width:87;height:53" coordorigin="13837,94" coordsize="87,53" path="m13924,137l13924,147,13837,147,13837,137,13842,115,13856,100,13880,94,13904,100,13918,114,13924,136,13924,137xe" filled="false" stroked="true" strokeweight="1pt" strokecolor="#58595b">
                <v:path arrowok="t"/>
              </v:shape>
            </v:group>
            <v:group style="position:absolute;left:13975;top:92;width:55;height:116" coordorigin="13975,92" coordsize="55,116">
              <v:shape style="position:absolute;left:13975;top:92;width:55;height:116" coordorigin="13975,92" coordsize="55,116" path="m14022,92l14003,92,13992,95,13983,99,13977,101,13975,104,13975,110,13975,206,13975,207,13976,207,13976,207,13977,207,13978,207,13978,207,13978,206,13978,110,13978,106,13979,104,13984,101,13992,98,14005,94,14022,94,14028,94,14029,94,14029,94,14029,93,14029,92,14029,92,14029,92,14028,92,14022,92xe" filled="false" stroked="true" strokeweight="1pt" strokecolor="#58595b">
                <v:path arrowok="t"/>
              </v:shape>
            </v:group>
            <v:group style="position:absolute;left:14059;top:92;width:88;height:172" coordorigin="14059,92" coordsize="88,172">
              <v:shape style="position:absolute;left:14059;top:92;width:88;height:172" coordorigin="14059,92" coordsize="88,172" path="m14059,135l14059,168,14064,191,14078,205,14110,207,14131,205,14142,201,14144,217,14140,240,14127,255,14103,261,14081,256,14067,242,14064,236,14063,235,14063,236,14062,236,14061,236,14061,237,14061,238,14072,254,14091,263,14120,260,14137,249,14146,232,14147,110,14147,103,14145,101,14138,98,14130,94,14119,92,14104,92,14079,96,14065,110,14059,132,14059,135xe" filled="false" stroked="true" strokeweight="1pt" strokecolor="#58595b">
                <v:path arrowok="t"/>
              </v:shape>
            </v:group>
            <v:group style="position:absolute;left:14062;top:97;width:82;height:111" coordorigin="14062,97" coordsize="82,111">
              <v:shape style="position:absolute;left:14062;top:97;width:82;height:111" coordorigin="14062,97" coordsize="82,111" path="m14137,101l14143,103,14144,104,14144,110,14144,197,14131,202,14108,207,14081,202,14066,189,14062,135,14067,112,14081,98,14112,97,14129,98,14137,101xe" filled="false" stroked="true" strokeweight="1pt" strokecolor="#58595b">
                <v:path arrowok="t"/>
              </v:shape>
            </v:group>
            <v:group style="position:absolute;left:14201;top:95;width:88;height:113" coordorigin="14201,95" coordsize="88,113">
              <v:shape style="position:absolute;left:14201;top:95;width:88;height:113" coordorigin="14201,95" coordsize="88,113" path="m14288,95l14287,95,14286,95,14286,95,14286,95,14286,191,14286,195,14285,198,14280,200,14272,203,14259,207,14242,207,14219,202,14206,186,14204,95,14204,95,14204,95,14203,95,14202,95,14201,95,14201,95,14201,95,14201,168,14205,191,14219,205,14251,207,14269,206,14280,203,14287,200,14289,198,14289,191,14289,95,14289,95,14288,95,14288,95xe" filled="false" stroked="true" strokeweight="1pt" strokecolor="#58595b">
                <v:path arrowok="t"/>
              </v:shape>
            </v:group>
            <v:group style="position:absolute;left:14336;top:92;width:89;height:116" coordorigin="14336,92" coordsize="89,116">
              <v:shape style="position:absolute;left:14336;top:92;width:89;height:116" coordorigin="14336,92" coordsize="89,116" path="m14339,122l14347,143,14366,151,14396,155,14414,163,14421,178,14415,196,14395,206,14368,204,14350,197,14340,183,14338,180,14338,180,14337,180,14336,180,14336,181,14336,181,14336,182,14348,200,14366,208,14399,206,14417,198,14424,185,14417,162,14399,152,14370,148,14351,141,14343,127,14348,105,14367,96,14397,98,14413,106,14420,117,14421,118,14421,117,14422,117,14423,117,14423,116,14423,116,14412,101,14393,92,14362,95,14345,105,14339,120,14339,122xe" filled="false" stroked="true" strokeweight="1pt" strokecolor="#58595b">
                <v:path arrowok="t"/>
              </v:shape>
            </v:group>
            <v:group style="position:absolute;left:14469;top:96;width:92;height:111" coordorigin="14469,96" coordsize="92,111">
              <v:shape style="position:absolute;left:14469;top:96;width:92;height:111" coordorigin="14469,96" coordsize="92,111" path="m14469,128l14469,173,14475,193,14492,206,14524,206,14545,200,14557,189,14561,128,14555,108,14538,96,14506,96,14485,102,14473,113,14469,128xe" filled="false" stroked="true" strokeweight="1pt" strokecolor="#58595b">
                <v:path arrowok="t"/>
              </v:shape>
            </v:group>
            <v:group style="position:absolute;left:14472;top:97;width:86;height:108" coordorigin="14472,97" coordsize="86,108">
              <v:shape style="position:absolute;left:14472;top:97;width:86;height:108" coordorigin="14472,97" coordsize="86,108" path="m14558,128l14558,174,14551,193,14533,204,14502,203,14483,195,14474,182,14472,128,14479,109,14497,97,14528,98,14547,106,14557,119,14558,128xe" filled="false" stroked="true" strokeweight="1pt" strokecolor="#58595b">
                <v:path arrowok="t"/>
              </v:shape>
            </v:group>
            <v:group style="position:absolute;left:14612;top:94;width:88;height:113" coordorigin="14612,94" coordsize="88,113">
              <v:shape style="position:absolute;left:14612;top:94;width:88;height:113" coordorigin="14612,94" coordsize="88,113" path="m14620,99l14614,101,14612,104,14612,110,14612,206,14612,207,14612,207,14613,207,14614,207,14615,207,14615,207,14615,206,14615,110,14615,106,14615,104,14621,101,14628,98,14642,94,14659,94,14682,100,14694,116,14697,206,14697,207,14697,207,14698,207,14699,207,14700,207,14700,207,14700,206,14700,133,14695,110,14681,96,14650,94,14631,95,14621,98,14620,99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5.539307pt;margin-top:.923998pt;width:.1pt;height:11.05pt;mso-position-horizontal-relative:page;mso-position-vertical-relative:paragraph;z-index:-77968" coordorigin="14911,18" coordsize="2,221">
            <v:shape style="position:absolute;left:14911;top:18;width:2;height:221" coordorigin="14911,18" coordsize="0,221" path="m14911,18l14911,239e" filled="false" stroked="true" strokeweight=".143pt" strokecolor="#58595b">
              <v:path arrowok="t"/>
            </v:shape>
            <w10:wrap type="none"/>
          </v:group>
        </w:pict>
      </w:r>
      <w:r>
        <w:rPr/>
        <w:pict>
          <v:group style="position:absolute;margin-left:755.279724pt;margin-top:2.199998pt;width:25.95pt;height:8.3pt;mso-position-horizontal-relative:page;mso-position-vertical-relative:paragraph;z-index:-77944" coordorigin="15106,44" coordsize="519,166">
            <v:group style="position:absolute;left:15106;top:44;width:88;height:166" coordorigin="15106,44" coordsize="88,166">
              <v:shape style="position:absolute;left:15106;top:44;width:88;height:166" coordorigin="15106,44" coordsize="88,166" path="m15108,44l15106,44,15106,44,15106,44,15106,45,15106,192,15106,199,15107,201,15114,204,15122,207,15134,210,15149,210,15173,205,15188,192,15194,170,15194,133,15189,110,15175,96,15143,95,15122,97,15111,101,15109,45,15109,44,15108,44,15108,44xe" filled="false" stroked="true" strokeweight="0pt" strokecolor="#58595b">
                <v:path arrowok="t"/>
              </v:shape>
            </v:group>
            <v:group style="position:absolute;left:15109;top:95;width:82;height:111" coordorigin="15109,95" coordsize="82,111">
              <v:shape style="position:absolute;left:15109;top:95;width:82;height:111" coordorigin="15109,95" coordsize="82,111" path="m15191,133l15191,166,15186,189,15171,203,15140,205,15123,203,15109,198,15109,197,15109,192,15109,105,15122,99,15145,95,15172,99,15186,112,15191,133xe" filled="false" stroked="true" strokeweight="0pt" strokecolor="#58595b">
                <v:path arrowok="t"/>
              </v:shape>
            </v:group>
            <v:group style="position:absolute;left:15225;top:96;width:92;height:111" coordorigin="15225,96" coordsize="92,111">
              <v:shape style="position:absolute;left:15225;top:96;width:92;height:111" coordorigin="15225,96" coordsize="92,111" path="m15225,128l15225,173,15231,193,15248,206,15280,206,15301,200,15313,189,15317,128,15311,108,15294,96,15262,96,15240,102,15229,113,15225,128xe" filled="false" stroked="true" strokeweight="0pt" strokecolor="#58595b">
                <v:path arrowok="t"/>
              </v:shape>
            </v:group>
            <v:group style="position:absolute;left:15228;top:97;width:86;height:108" coordorigin="15228,97" coordsize="86,108">
              <v:shape style="position:absolute;left:15228;top:97;width:86;height:108" coordorigin="15228,97" coordsize="86,108" path="m15313,128l15313,174,15307,193,15289,204,15258,203,15239,195,15229,182,15228,128,15235,109,15253,97,15283,98,15303,106,15312,119,15313,128xe" filled="false" stroked="true" strokeweight="0pt" strokecolor="#58595b">
                <v:path arrowok="t"/>
              </v:shape>
            </v:group>
            <v:group style="position:absolute;left:15348;top:95;width:84;height:115" coordorigin="15348,95" coordsize="84,115">
              <v:shape style="position:absolute;left:15348;top:95;width:84;height:115" coordorigin="15348,95" coordsize="84,115" path="m15348,115l15348,116,15348,116,15349,116,15350,117,15351,117,15351,117,15351,116,15364,102,15384,95,15413,100,15426,114,15429,148,15424,147,15409,145,15392,145,15363,148,15348,160,15349,186,15357,202,15376,209,15404,209,15419,206,15430,202,15432,199,15432,192,15432,133,15428,112,15415,97,15384,95,15365,99,15353,108,15348,115xe" filled="false" stroked="true" strokeweight="0pt" strokecolor="#58595b">
                <v:path arrowok="t"/>
              </v:shape>
            </v:group>
            <v:group style="position:absolute;left:15349;top:148;width:80;height:60" coordorigin="15349,148" coordsize="80,60">
              <v:shape style="position:absolute;left:15349;top:148;width:80;height:60" coordorigin="15349,148" coordsize="80,60" path="m15429,151l15429,192,15429,198,15428,199,15422,202,15414,205,15404,207,15391,207,15361,202,15349,189,15352,164,15365,151,15389,148,15409,148,15424,150,15429,151xe" filled="false" stroked="true" strokeweight="0pt" strokecolor="#58595b">
                <v:path arrowok="t"/>
              </v:shape>
            </v:group>
            <v:group style="position:absolute;left:15468;top:92;width:55;height:116" coordorigin="15468,92" coordsize="55,116">
              <v:shape style="position:absolute;left:15468;top:92;width:55;height:116" coordorigin="15468,92" coordsize="55,116" path="m15514,92l15496,92,15484,95,15476,99,15469,101,15468,104,15468,110,15468,206,15468,207,15468,207,15469,207,15470,207,15471,207,15471,207,15471,206,15471,110,15471,106,15471,104,15477,101,15484,98,15497,94,15514,94,15521,94,15522,94,15522,94,15522,93,15522,92,15522,92,15522,92,15521,92,15514,92xe" filled="false" stroked="true" strokeweight="0pt" strokecolor="#58595b">
                <v:path arrowok="t"/>
              </v:shape>
            </v:group>
            <v:group style="position:absolute;left:15536;top:44;width:88;height:166" coordorigin="15536,44" coordsize="88,166">
              <v:shape style="position:absolute;left:15536;top:44;width:88;height:166" coordorigin="15536,44" coordsize="88,166" path="m15536,133l15536,166,15540,189,15554,204,15577,210,15596,210,15607,207,15615,204,15622,201,15624,199,15624,192,15624,45,15624,44,15624,44,15623,44,15622,44,15621,44,15621,44,15621,45,15621,101,15608,96,15584,92,15557,96,15542,109,15536,129,15536,133xe" filled="false" stroked="true" strokeweight="0pt" strokecolor="#58595b">
                <v:path arrowok="t"/>
              </v:shape>
            </v:group>
            <v:group style="position:absolute;left:15539;top:97;width:82;height:110" coordorigin="15539,97" coordsize="82,110">
              <v:shape style="position:absolute;left:15539;top:97;width:82;height:110" coordorigin="15539,97" coordsize="82,110" path="m15621,105l15621,192,15621,197,15620,198,15614,201,15607,204,15596,207,15581,207,15557,202,15543,188,15539,133,15544,110,15559,97,15591,97,15610,101,15620,104,15621,105xe" filled="false" stroked="true" strokeweight="0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6.145325pt;margin-top:2.199998pt;width:39.2pt;height:8.3pt;mso-position-horizontal-relative:page;mso-position-vertical-relative:paragraph;z-index:-77920" coordorigin="15723,44" coordsize="784,166">
            <v:group style="position:absolute;left:15723;top:92;width:146;height:116" coordorigin="15723,92" coordsize="146,116">
              <v:shape style="position:absolute;left:15723;top:92;width:146;height:116" coordorigin="15723,92" coordsize="146,116" path="m15791,103l15785,95,15775,92,15761,92,15748,92,15738,95,15731,98,15725,101,15723,104,15723,110,15723,206,15723,207,15723,207,15724,207,15725,207,15726,207,15726,207,15726,206,15726,110,15726,106,15726,103,15732,101,15739,97,15748,94,15761,94,15783,100,15794,117,15796,206,15796,207,15796,207,15797,207,15798,207,15799,207,15799,207,15799,206,15799,131,15799,120,15797,112,15792,106,15805,99,15830,94,15853,100,15864,117,15865,206,15865,207,15866,207,15866,207,15868,207,15868,207,15869,207,15869,206,15869,131,15864,107,15849,94,15816,95,15797,100,15791,103xe" filled="false" stroked="true" strokeweight="0pt" strokecolor="#58595b">
                <v:path arrowok="t"/>
              </v:shape>
            </v:group>
            <v:group style="position:absolute;left:15902;top:92;width:93;height:119" coordorigin="15902,92" coordsize="93,119">
              <v:shape style="position:absolute;left:15902;top:92;width:93;height:119" coordorigin="15902,92" coordsize="93,119" path="m15902,137l15902,168,15907,190,15921,204,15945,210,15969,206,15985,195,15993,183,15993,182,15993,182,15992,181,15991,181,15991,181,15990,182,15979,197,15960,206,15930,203,15913,192,15906,176,15905,150,15991,150,15993,150,15994,149,15994,147,15994,137,15990,114,15977,99,15955,92,15928,96,15911,108,15903,126,15902,137xe" filled="false" stroked="true" strokeweight="0pt" strokecolor="#58595b">
                <v:path arrowok="t"/>
              </v:shape>
            </v:group>
            <v:group style="position:absolute;left:15905;top:94;width:87;height:53" coordorigin="15905,94" coordsize="87,53">
              <v:shape style="position:absolute;left:15905;top:94;width:87;height:53" coordorigin="15905,94" coordsize="87,53" path="m15991,137l15991,147,15905,147,15905,137,15910,115,15924,100,15947,94,15972,100,15986,114,15991,136,15991,137xe" filled="false" stroked="true" strokeweight="0pt" strokecolor="#58595b">
                <v:path arrowok="t"/>
              </v:shape>
            </v:group>
            <v:group style="position:absolute;left:16027;top:92;width:146;height:116" coordorigin="16027,92" coordsize="146,116">
              <v:shape style="position:absolute;left:16027;top:92;width:146;height:116" coordorigin="16027,92" coordsize="146,116" path="m16094,103l16088,95,16078,92,16064,92,16051,92,16041,95,16035,98,16028,101,16027,104,16027,110,16027,206,16027,207,16027,207,16027,207,16029,207,16029,207,16030,207,16030,206,16030,110,16030,106,16030,103,16035,101,16043,97,16051,94,16064,94,16087,100,16098,117,16099,206,16099,207,16100,207,16100,207,16102,207,16102,207,16102,207,16102,206,16102,131,16102,120,16100,112,16096,106,16109,99,16134,94,16157,100,16168,117,16169,206,16169,207,16169,207,16170,207,16171,207,16172,207,16172,207,16172,206,16172,131,16167,107,16152,94,16119,95,16101,100,16094,103xe" filled="false" stroked="true" strokeweight="0pt" strokecolor="#58595b">
                <v:path arrowok="t"/>
              </v:shape>
            </v:group>
            <v:group style="position:absolute;left:16210;top:44;width:88;height:166" coordorigin="16210,44" coordsize="88,166">
              <v:shape style="position:absolute;left:16210;top:44;width:88;height:166" coordorigin="16210,44" coordsize="88,166" path="m16212,44l16210,44,16210,44,16210,44,16210,45,16210,192,16210,199,16211,201,16218,204,16226,207,16238,210,16253,210,16277,205,16292,192,16297,170,16298,133,16293,110,16279,96,16247,95,16226,97,16215,101,16213,45,16213,44,16212,44,16212,44xe" filled="false" stroked="true" strokeweight="0pt" strokecolor="#58595b">
                <v:path arrowok="t"/>
              </v:shape>
            </v:group>
            <v:group style="position:absolute;left:16213;top:95;width:82;height:111" coordorigin="16213,95" coordsize="82,111">
              <v:shape style="position:absolute;left:16213;top:95;width:82;height:111" coordorigin="16213,95" coordsize="82,111" path="m16294,133l16294,166,16290,189,16275,203,16244,205,16227,203,16213,198,16213,197,16213,192,16213,105,16226,99,16249,95,16276,99,16290,112,16294,133xe" filled="false" stroked="true" strokeweight="0pt" strokecolor="#58595b">
                <v:path arrowok="t"/>
              </v:shape>
            </v:group>
            <v:group style="position:absolute;left:16328;top:92;width:93;height:119" coordorigin="16328,92" coordsize="93,119">
              <v:shape style="position:absolute;left:16328;top:92;width:93;height:119" coordorigin="16328,92" coordsize="93,119" path="m16328,137l16328,168,16333,190,16347,204,16371,210,16395,206,16411,195,16419,183,16419,182,16419,182,16418,181,16417,181,16417,181,16416,182,16405,197,16386,206,16356,203,16339,192,16332,176,16331,150,16417,150,16419,150,16420,149,16420,147,16420,137,16416,114,16403,99,16381,92,16354,96,16337,108,16329,126,16328,137xe" filled="false" stroked="true" strokeweight="0pt" strokecolor="#58595b">
                <v:path arrowok="t"/>
              </v:shape>
            </v:group>
            <v:group style="position:absolute;left:16331;top:94;width:87;height:53" coordorigin="16331,94" coordsize="87,53">
              <v:shape style="position:absolute;left:16331;top:94;width:87;height:53" coordorigin="16331,94" coordsize="87,53" path="m16417,137l16417,147,16331,147,16331,137,16336,115,16350,100,16373,94,16398,100,16412,114,16417,136,16417,137xe" filled="false" stroked="true" strokeweight="0pt" strokecolor="#58595b">
                <v:path arrowok="t"/>
              </v:shape>
            </v:group>
            <v:group style="position:absolute;left:16452;top:92;width:55;height:116" coordorigin="16452,92" coordsize="55,116">
              <v:shape style="position:absolute;left:16452;top:92;width:55;height:116" coordorigin="16452,92" coordsize="55,116" path="m16499,92l16480,92,16469,95,16461,99,16454,101,16452,104,16452,110,16452,206,16452,207,16453,207,16453,207,16455,207,16455,207,16455,207,16455,206,16455,110,16455,106,16456,104,16461,101,16469,98,16482,94,16499,94,16506,94,16506,94,16507,94,16507,93,16507,92,16507,92,16506,92,16506,92,16499,92xe" filled="false" stroked="true" strokeweight="0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7"/>
        </w:rPr>
        <w:t>helen</w:t>
      </w:r>
      <w:r>
        <w:rPr>
          <w:rFonts w:ascii="Panton Thin"/>
          <w:b w:val="0"/>
          <w:color w:val="58595B"/>
          <w:spacing w:val="38"/>
        </w:rPr>
        <w:t> </w:t>
      </w:r>
      <w:r>
        <w:rPr>
          <w:rFonts w:ascii="Panton Thin"/>
          <w:b w:val="0"/>
          <w:color w:val="58595B"/>
          <w:spacing w:val="17"/>
        </w:rPr>
        <w:t>ferguson</w:t>
      </w:r>
      <w:r>
        <w:rPr>
          <w:rFonts w:ascii="Panton Thin"/>
          <w:b w:val="0"/>
          <w:color w:val="58595B"/>
        </w:rPr>
        <w:t> 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</w:rPr>
        <w:t>| </w:t>
      </w:r>
      <w:r>
        <w:rPr>
          <w:rFonts w:ascii="Panton Thin"/>
          <w:b w:val="0"/>
          <w:color w:val="58595B"/>
          <w:spacing w:val="49"/>
        </w:rPr>
        <w:t> </w:t>
      </w:r>
      <w:r>
        <w:rPr>
          <w:rFonts w:ascii="Panton Thin"/>
          <w:b w:val="0"/>
          <w:color w:val="58595B"/>
          <w:spacing w:val="2"/>
        </w:rPr>
        <w:t>board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member</w:t>
      </w:r>
      <w:r>
        <w:rPr>
          <w:rFonts w:ascii="Panton Thin"/>
        </w:rPr>
      </w:r>
    </w:p>
    <w:p>
      <w:pPr>
        <w:spacing w:line="250" w:lineRule="auto" w:before="109"/>
        <w:ind w:left="107" w:right="113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652.076477pt;margin-top:7.987487pt;width:335.25pt;height:68.850pt;mso-position-horizontal-relative:page;mso-position-vertical-relative:paragraph;z-index:-77896" coordorigin="13042,160" coordsize="6705,1377">
            <v:group style="position:absolute;left:13058;top:168;width:89;height:129" coordorigin="13058,168" coordsize="89,129">
              <v:shape style="position:absolute;left:13058;top:168;width:89;height:129" coordorigin="13058,168" coordsize="89,129" path="m13146,296l13146,168,13132,168,13132,226,13072,226,13072,168,13058,168,13058,296,13072,296,13072,238,13132,238,13132,296,13146,296xe" filled="false" stroked="true" strokeweight="0pt" strokecolor="#58595b">
                <v:path arrowok="t"/>
              </v:shape>
            </v:group>
            <v:group style="position:absolute;left:13182;top:211;width:72;height:86" coordorigin="13182,211" coordsize="72,86">
              <v:shape style="position:absolute;left:13182;top:211;width:72;height:86" coordorigin="13182,211" coordsize="72,86" path="m13253,256l13253,250,13248,226,13234,211,13207,212,13190,221,13182,238,13184,269,13194,288,13208,296,13234,295,13248,287,13243,276,13236,283,13230,286,13220,286,13200,278,13193,256,13253,256xe" filled="false" stroked="true" strokeweight="0pt" strokecolor="#58595b">
                <v:path arrowok="t"/>
              </v:shape>
            </v:group>
            <v:group style="position:absolute;left:13193;top:218;width:47;height:29" coordorigin="13193,218" coordsize="47,29">
              <v:shape style="position:absolute;left:13193;top:218;width:47;height:29" coordorigin="13193,218" coordsize="47,29" path="m13240,246l13193,246,13194,239,13194,236,13196,231,13200,223,13207,218,13217,218,13226,218,13234,223,13238,231,13240,236,13240,239,13240,246xe" filled="false" stroked="true" strokeweight="0pt" strokecolor="#58595b">
                <v:path arrowok="t"/>
              </v:shape>
            </v:group>
            <v:group style="position:absolute;left:13285;top:168;width:32;height:129" coordorigin="13285,168" coordsize="32,129">
              <v:shape style="position:absolute;left:13285;top:168;width:32;height:129" coordorigin="13285,168" coordsize="32,129" path="m13317,296l13317,285,13310,285,13301,285,13298,281,13298,272,13298,168,13285,168,13285,273,13285,286,13292,296,13307,296,13317,296xe" filled="false" stroked="true" strokeweight="0pt" strokecolor="#58595b">
                <v:path arrowok="t"/>
              </v:shape>
            </v:group>
            <v:group style="position:absolute;left:13337;top:211;width:72;height:86" coordorigin="13337,211" coordsize="72,86">
              <v:shape style="position:absolute;left:13337;top:211;width:72;height:86" coordorigin="13337,211" coordsize="72,86" path="m13409,256l13409,250,13404,226,13390,211,13363,212,13346,221,13337,238,13340,269,13349,288,13364,296,13389,295,13404,287,13398,276,13391,283,13385,286,13375,286,13356,278,13349,256,13409,256xe" filled="false" stroked="true" strokeweight="0pt" strokecolor="#58595b">
                <v:path arrowok="t"/>
              </v:shape>
            </v:group>
            <v:group style="position:absolute;left:13349;top:218;width:47;height:29" coordorigin="13349,218" coordsize="47,29">
              <v:shape style="position:absolute;left:13349;top:218;width:47;height:29" coordorigin="13349,218" coordsize="47,29" path="m13396,246l13349,246,13349,239,13350,236,13352,231,13355,223,13363,218,13372,218,13382,218,13389,223,13393,231,13395,236,13395,239,13396,246xe" filled="false" stroked="true" strokeweight="0pt" strokecolor="#58595b">
                <v:path arrowok="t"/>
              </v:shape>
            </v:group>
            <v:group style="position:absolute;left:13441;top:207;width:70;height:90" coordorigin="13441,207" coordsize="70,90">
              <v:shape style="position:absolute;left:13441;top:207;width:70;height:90" coordorigin="13441,207" coordsize="70,90" path="m13510,296l13510,240,13510,229,13508,221,13501,215,13496,210,13488,207,13479,207,13469,207,13460,210,13454,218,13454,208,13441,208,13441,296,13454,296,13454,242,13454,226,13462,218,13476,218,13489,218,13497,226,13497,242,13497,296,13510,296xe" filled="false" stroked="true" strokeweight="0pt" strokecolor="#58595b">
                <v:path arrowok="t"/>
              </v:shape>
              <v:shape style="position:absolute;left:13042;top:160;width:6704;height:1376" type="#_x0000_t75" stroked="false">
                <v:imagedata r:id="rId83" o:title=""/>
              </v:shape>
            </v:group>
            <w10:wrap type="none"/>
          </v:group>
        </w:pic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Helen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Ferguson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private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enterprise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more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than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35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years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was</w:t>
      </w:r>
      <w:r>
        <w:rPr>
          <w:rFonts w:ascii="DINOT" w:hAnsi="DINOT" w:cs="DINOT" w:eastAsia="DINOT"/>
          <w:color w:val="58595B"/>
          <w:spacing w:val="5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Principal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Adviser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own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financial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planning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business.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Helen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6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instrumental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direction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having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Board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member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since</w:t>
      </w:r>
      <w:r>
        <w:rPr>
          <w:rFonts w:ascii="DINOT" w:hAnsi="DINOT" w:cs="DINOT" w:eastAsia="DINOT"/>
          <w:color w:val="58595B"/>
          <w:spacing w:val="2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2003.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Helen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very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active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local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community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member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Rotary</w:t>
      </w:r>
      <w:r>
        <w:rPr>
          <w:rFonts w:ascii="DINOT" w:hAnsi="DINOT" w:cs="DINOT" w:eastAsia="DINOT"/>
          <w:color w:val="58595B"/>
          <w:spacing w:val="4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Club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Bundaberg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Daybreak,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Bundaberg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District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Executive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Scouts</w:t>
      </w:r>
      <w:r>
        <w:rPr>
          <w:rFonts w:ascii="DINOT" w:hAnsi="DINOT" w:cs="DINOT" w:eastAsia="DINOT"/>
          <w:color w:val="58595B"/>
          <w:spacing w:val="4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Australia.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member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Australian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Institute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Company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Directors.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9"/>
        <w:rPr>
          <w:rFonts w:ascii="DINOT" w:hAnsi="DINOT" w:cs="DINOT" w:eastAsia="DINOT"/>
          <w:sz w:val="26"/>
          <w:szCs w:val="26"/>
        </w:rPr>
      </w:pPr>
    </w:p>
    <w:p>
      <w:pPr>
        <w:pStyle w:val="BodyText"/>
        <w:spacing w:line="240" w:lineRule="auto"/>
        <w:ind w:left="107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271484pt;margin-top:1.700004pt;width:41.5pt;height:9.3pt;mso-position-horizontal-relative:page;mso-position-vertical-relative:paragraph;z-index:-77872" coordorigin="13045,34" coordsize="830,186">
            <v:group style="position:absolute;left:13055;top:92;width:146;height:116" coordorigin="13055,92" coordsize="146,116">
              <v:shape style="position:absolute;left:13055;top:92;width:146;height:116" coordorigin="13055,92" coordsize="146,116" path="m13123,103l13117,95,13107,92,13093,92,13080,92,13070,95,13064,98,13057,101,13055,104,13055,110,13055,206,13055,207,13056,207,13056,207,13058,207,13058,207,13059,207,13059,206,13059,110,13059,106,13059,103,13064,101,13072,97,13080,94,13093,94,13115,100,13127,117,13128,206,13128,207,13128,207,13129,207,13130,207,13131,207,13131,207,13131,206,13131,131,13131,120,13129,112,13125,106,13137,99,13163,94,13186,100,13197,117,13198,206,13198,207,13198,207,13199,207,13200,207,13201,207,13201,207,13201,206,13201,131,13196,107,13181,94,13148,95,13130,100,13123,103xe" filled="false" stroked="true" strokeweight="1pt" strokecolor="#58595b">
                <v:path arrowok="t"/>
              </v:shape>
            </v:group>
            <v:group style="position:absolute;left:13254;top:57;width:7;height:7" coordorigin="13254,57" coordsize="7,7">
              <v:shape style="position:absolute;left:13254;top:57;width:7;height:7" coordorigin="13254,57" coordsize="7,7" path="m13258,57l13257,57,13255,57,13254,57,13254,59,13254,60,13254,62,13255,63,13257,63,13258,63,13260,63,13260,62,13260,60,13260,59,13260,57,13260,57,13258,57xe" filled="false" stroked="true" strokeweight="1pt" strokecolor="#58595b">
                <v:path arrowok="t"/>
              </v:shape>
            </v:group>
            <v:group style="position:absolute;left:13256;top:95;width:4;height:113" coordorigin="13256,95" coordsize="4,113">
              <v:shape style="position:absolute;left:13256;top:95;width:4;height:113" coordorigin="13256,95" coordsize="4,113" path="m13258,95l13257,95,13256,95,13256,95,13256,95,13256,206,13256,207,13256,207,13257,207,13258,207,13258,207,13259,207,13259,206,13259,95,13259,95,13258,95,13258,95xe" filled="false" stroked="true" strokeweight="1pt" strokecolor="#58595b">
                <v:path arrowok="t"/>
              </v:shape>
            </v:group>
            <v:group style="position:absolute;left:13310;top:94;width:92;height:117" coordorigin="13310,94" coordsize="92,117">
              <v:shape style="position:absolute;left:13310;top:94;width:92;height:117" coordorigin="13310,94" coordsize="92,117" path="m13310,133l13310,168,13315,190,13329,204,13353,210,13377,206,13393,194,13401,176,13401,176,13401,176,13399,176,13398,175,13398,176,13398,176,13388,195,13371,205,13341,203,13322,193,13314,178,13313,133,13318,112,13334,98,13365,98,13384,104,13394,115,13398,124,13398,124,13398,124,13400,123,13400,123,13400,123,13400,122,13391,104,13374,94,13343,95,13323,104,13313,117,13310,133xe" filled="false" stroked="true" strokeweight="1pt" strokecolor="#58595b">
                <v:path arrowok="t"/>
              </v:shape>
            </v:group>
            <v:group style="position:absolute;left:13449;top:44;width:88;height:163" coordorigin="13449,44" coordsize="88,163">
              <v:shape style="position:absolute;left:13449;top:44;width:88;height:163" coordorigin="13449,44" coordsize="88,163" path="m13451,44l13450,44,13449,44,13449,44,13449,45,13449,206,13449,207,13449,207,13450,207,13451,207,13452,207,13452,207,13452,206,13452,104,13470,98,13490,95,13516,99,13530,113,13534,206,13534,207,13534,207,13535,207,13536,207,13537,207,13537,207,13537,206,13537,133,13532,110,13518,96,13489,94,13469,95,13456,99,13452,45,13452,44,13452,44,13451,44xe" filled="false" stroked="true" strokeweight="1pt" strokecolor="#58595b">
                <v:path arrowok="t"/>
              </v:shape>
            </v:group>
            <v:group style="position:absolute;left:13587;top:95;width:84;height:115" coordorigin="13587,95" coordsize="84,115">
              <v:shape style="position:absolute;left:13587;top:95;width:84;height:115" coordorigin="13587,95" coordsize="84,115" path="m13588,115l13587,116,13587,116,13588,116,13589,117,13590,117,13590,117,13590,116,13603,102,13623,95,13652,100,13665,114,13668,148,13664,147,13649,145,13631,145,13603,148,13588,160,13588,186,13596,202,13615,209,13643,209,13659,206,13669,202,13671,199,13671,192,13671,133,13668,112,13655,97,13624,95,13604,99,13592,108,13588,115xe" filled="false" stroked="true" strokeweight="1pt" strokecolor="#58595b">
                <v:path arrowok="t"/>
              </v:shape>
            </v:group>
            <v:group style="position:absolute;left:13589;top:148;width:80;height:60" coordorigin="13589,148" coordsize="80,60">
              <v:shape style="position:absolute;left:13589;top:148;width:80;height:60" coordorigin="13589,148" coordsize="80,60" path="m13668,151l13668,192,13668,198,13667,199,13662,202,13653,205,13644,207,13630,207,13601,202,13589,189,13592,164,13605,151,13629,148,13648,148,13664,150,13668,151xe" filled="false" stroked="true" strokeweight="1pt" strokecolor="#58595b">
                <v:path arrowok="t"/>
              </v:shape>
            </v:group>
            <v:group style="position:absolute;left:13720;top:92;width:93;height:119" coordorigin="13720,92" coordsize="93,119">
              <v:shape style="position:absolute;left:13720;top:92;width:93;height:119" coordorigin="13720,92" coordsize="93,119" path="m13720,137l13720,168,13724,190,13739,204,13762,210,13787,206,13803,195,13811,183,13811,182,13810,182,13809,181,13809,181,13808,181,13808,182,13796,197,13778,206,13748,203,13731,192,13723,176,13723,150,13809,150,13811,150,13812,149,13812,147,13812,137,13808,114,13794,99,13772,92,13746,96,13729,108,13721,126,13720,137xe" filled="false" stroked="true" strokeweight="1pt" strokecolor="#58595b">
                <v:path arrowok="t"/>
              </v:shape>
            </v:group>
            <v:group style="position:absolute;left:13723;top:94;width:87;height:53" coordorigin="13723,94" coordsize="87,53">
              <v:shape style="position:absolute;left:13723;top:94;width:87;height:53" coordorigin="13723,94" coordsize="87,53" path="m13809,137l13809,147,13723,147,13723,137,13727,115,13741,100,13765,94,13789,100,13804,114,13809,136,13809,137xe" filled="false" stroked="true" strokeweight="1pt" strokecolor="#58595b">
                <v:path arrowok="t"/>
              </v:shape>
            </v:group>
            <v:group style="position:absolute;left:13862;top:44;width:4;height:163" coordorigin="13862,44" coordsize="4,163">
              <v:shape style="position:absolute;left:13862;top:44;width:4;height:163" coordorigin="13862,44" coordsize="4,163" path="m13865,206l13865,45,13865,44,13865,44,13864,44,13863,44,13862,44,13862,44,13862,45,13862,206,13862,207,13862,207,13863,207,13864,207,13865,207,13865,207,13865,206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9.51593pt;margin-top:1.700004pt;width:23.1pt;height:11.7pt;mso-position-horizontal-relative:page;mso-position-vertical-relative:paragraph;z-index:-77848" coordorigin="13990,34" coordsize="462,234">
            <v:group style="position:absolute;left:14000;top:44;width:4;height:163" coordorigin="14000,44" coordsize="4,163">
              <v:shape style="position:absolute;left:14000;top:44;width:4;height:163" coordorigin="14000,44" coordsize="4,163" path="m14003,206l14003,45,14003,44,14003,44,14003,44,14001,44,14001,44,14000,44,14000,45,14000,206,14000,207,14001,207,14001,207,14003,207,14003,207,14003,207,14003,206xe" filled="false" stroked="true" strokeweight="1pt" strokecolor="#58595b">
                <v:path arrowok="t"/>
              </v:shape>
            </v:group>
            <v:group style="position:absolute;left:14059;top:95;width:88;height:113" coordorigin="14059,95" coordsize="88,113">
              <v:shape style="position:absolute;left:14059;top:95;width:88;height:113" coordorigin="14059,95" coordsize="88,113" path="m14146,95l14144,95,14144,95,14144,95,14144,95,14144,191,14144,195,14143,198,14138,200,14130,203,14117,207,14100,207,14077,202,14064,186,14062,95,14062,95,14061,95,14061,95,14059,95,14059,95,14059,95,14059,95,14059,168,14063,191,14077,205,14109,207,14127,206,14138,203,14145,200,14147,198,14147,191,14147,95,14147,95,14146,95,14146,95xe" filled="false" stroked="true" strokeweight="1pt" strokecolor="#58595b">
                <v:path arrowok="t"/>
              </v:shape>
            </v:group>
            <v:group style="position:absolute;left:14185;top:68;width:71;height:142" coordorigin="14185,68" coordsize="71,142">
              <v:shape style="position:absolute;left:14185;top:68;width:71;height:142" coordorigin="14185,68" coordsize="71,142" path="m14215,68l14214,68,14213,68,14213,68,14213,69,14213,95,14186,95,14185,95,14185,95,14185,95,14185,97,14185,97,14185,97,14186,97,14213,97,14213,169,14217,194,14231,207,14255,210,14256,210,14256,209,14256,208,14256,207,14255,207,14255,207,14230,203,14218,189,14216,97,14255,97,14256,97,14256,97,14256,97,14256,95,14256,95,14256,95,14255,95,14216,95,14216,69,14216,68,14216,68,14215,68xe" filled="false" stroked="true" strokeweight="1pt" strokecolor="#58595b">
                <v:path arrowok="t"/>
              </v:shape>
            </v:group>
            <v:group style="position:absolute;left:14294;top:57;width:7;height:7" coordorigin="14294,57" coordsize="7,7">
              <v:shape style="position:absolute;left:14294;top:57;width:7;height:7" coordorigin="14294,57" coordsize="7,7" path="m14297,57l14296,57,14294,57,14294,57,14294,59,14294,60,14294,62,14294,63,14296,63,14297,63,14299,63,14300,62,14300,60,14300,59,14300,57,14299,57,14297,57xe" filled="false" stroked="true" strokeweight="1pt" strokecolor="#58595b">
                <v:path arrowok="t"/>
              </v:shape>
            </v:group>
            <v:group style="position:absolute;left:14257;top:95;width:42;height:163" coordorigin="14257,95" coordsize="42,163">
              <v:shape style="position:absolute;left:14257;top:95;width:42;height:163" coordorigin="14257,95" coordsize="42,163" path="m14297,95l14296,95,14295,95,14295,95,14295,95,14295,209,14292,234,14280,249,14257,254,14257,255,14257,255,14257,257,14257,257,14257,257,14257,257,14281,252,14294,237,14298,214,14298,95,14298,95,14298,95,14297,95xe" filled="false" stroked="true" strokeweight="1pt" strokecolor="#58595b">
                <v:path arrowok="t"/>
              </v:shape>
            </v:group>
            <v:group style="position:absolute;left:14349;top:92;width:93;height:119" coordorigin="14349,92" coordsize="93,119">
              <v:shape style="position:absolute;left:14349;top:92;width:93;height:119" coordorigin="14349,92" coordsize="93,119" path="m14349,137l14349,168,14354,190,14368,204,14392,210,14417,206,14432,195,14440,183,14440,182,14440,182,14439,181,14438,181,14438,181,14437,182,14426,197,14407,206,14377,203,14360,192,14353,176,14352,150,14438,150,14440,150,14441,149,14441,147,14441,137,14437,114,14424,99,14402,92,14375,96,14358,108,14350,126,14349,137xe" filled="false" stroked="true" strokeweight="1pt" strokecolor="#58595b">
                <v:path arrowok="t"/>
              </v:shape>
            </v:group>
            <v:group style="position:absolute;left:14352;top:94;width:87;height:53" coordorigin="14352,94" coordsize="87,53">
              <v:shape style="position:absolute;left:14352;top:94;width:87;height:53" coordorigin="14352,94" coordsize="87,53" path="m14438,137l14438,147,14352,147,14352,137,14357,115,14371,100,14394,94,14419,100,14433,114,14438,136,14438,137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2.360901pt;margin-top:.924004pt;width:.1pt;height:11.05pt;mso-position-horizontal-relative:page;mso-position-vertical-relative:paragraph;z-index:-77824" coordorigin="14647,18" coordsize="2,221">
            <v:shape style="position:absolute;left:14647;top:18;width:2;height:221" coordorigin="14647,18" coordsize="0,221" path="m14647,18l14647,239e" filled="false" stroked="true" strokeweight=".143pt" strokecolor="#58595b">
              <v:path arrowok="t"/>
            </v:shape>
            <w10:wrap type="none"/>
          </v:group>
        </w:pict>
      </w:r>
      <w:r>
        <w:rPr/>
        <w:pict>
          <v:group style="position:absolute;margin-left:741.067322pt;margin-top:3.410004pt;width:44.2pt;height:7.1pt;mso-position-horizontal-relative:page;mso-position-vertical-relative:paragraph;z-index:-77800" coordorigin="14821,68" coordsize="884,142">
            <v:group style="position:absolute;left:14821;top:68;width:71;height:142" coordorigin="14821,68" coordsize="71,142">
              <v:shape style="position:absolute;left:14821;top:68;width:71;height:142" coordorigin="14821,68" coordsize="71,142" path="m14851,68l14850,68,14850,68,14849,68,14849,69,14849,95,14822,95,14822,95,14821,95,14821,95,14821,97,14821,97,14822,97,14822,97,14849,97,14849,169,14853,194,14867,207,14892,210,14892,210,14892,209,14892,208,14892,207,14892,207,14891,207,14866,203,14854,189,14852,97,14891,97,14892,97,14892,97,14892,97,14892,95,14892,95,14892,95,14891,95,14852,95,14852,69,14852,68,14852,68,14851,68xe" filled="false" stroked="true" strokeweight="0pt" strokecolor="#58595b">
                <v:path arrowok="t"/>
              </v:shape>
            </v:group>
            <v:group style="position:absolute;left:14914;top:92;width:55;height:116" coordorigin="14914,92" coordsize="55,116">
              <v:shape style="position:absolute;left:14914;top:92;width:55;height:116" coordorigin="14914,92" coordsize="55,116" path="m14961,92l14942,92,14930,95,14922,99,14916,101,14914,104,14914,110,14914,206,14914,207,14915,207,14915,207,14916,207,14917,207,14917,207,14917,206,14917,110,14917,106,14918,104,14923,101,14931,98,14944,94,14961,94,14967,94,14968,94,14968,94,14968,94,14968,92,14968,92,14968,92,14967,92,14961,92xe" filled="false" stroked="true" strokeweight="0pt" strokecolor="#58595b">
                <v:path arrowok="t"/>
              </v:shape>
            </v:group>
            <v:group style="position:absolute;left:14980;top:92;width:93;height:119" coordorigin="14980,92" coordsize="93,119">
              <v:shape style="position:absolute;left:14980;top:92;width:93;height:119" coordorigin="14980,92" coordsize="93,119" path="m14980,137l14980,168,14985,190,14999,204,15023,210,15048,206,15064,195,15072,183,15072,182,15071,182,15070,181,15070,181,15069,181,15069,182,15057,197,15039,206,15009,203,14991,192,14984,176,14983,150,15070,150,15072,150,15073,149,15073,147,15073,137,15068,114,15055,99,15033,92,15006,96,14989,108,14981,126,14980,137xe" filled="false" stroked="true" strokeweight="0pt" strokecolor="#58595b">
                <v:path arrowok="t"/>
              </v:shape>
            </v:group>
            <v:group style="position:absolute;left:14983;top:94;width:87;height:53" coordorigin="14983,94" coordsize="87,53">
              <v:shape style="position:absolute;left:14983;top:94;width:87;height:53" coordorigin="14983,94" coordsize="87,53" path="m15070,137l15070,147,14983,147,14983,137,14988,115,15002,100,15026,94,15050,100,15065,114,15070,136,15070,137xe" filled="false" stroked="true" strokeweight="0pt" strokecolor="#58595b">
                <v:path arrowok="t"/>
              </v:shape>
            </v:group>
            <v:group style="position:absolute;left:15102;top:95;width:84;height:115" coordorigin="15102,95" coordsize="84,115">
              <v:shape style="position:absolute;left:15102;top:95;width:84;height:115" coordorigin="15102,95" coordsize="84,115" path="m15102,115l15102,116,15102,116,15103,116,15104,117,15104,117,15105,117,15105,116,15118,102,15138,95,15167,100,15180,114,15182,148,15178,147,15163,145,15145,145,15117,148,15102,160,15102,186,15111,202,15130,209,15158,209,15173,206,15184,202,15185,199,15185,192,15185,133,15182,112,15169,97,15138,95,15119,99,15107,108,15102,115xe" filled="false" stroked="true" strokeweight="0pt" strokecolor="#58595b">
                <v:path arrowok="t"/>
              </v:shape>
            </v:group>
            <v:group style="position:absolute;left:15103;top:148;width:80;height:60" coordorigin="15103,148" coordsize="80,60">
              <v:shape style="position:absolute;left:15103;top:148;width:80;height:60" coordorigin="15103,148" coordsize="80,60" path="m15182,151l15182,192,15182,198,15181,199,15176,202,15168,205,15158,207,15145,207,15115,202,15103,189,15106,164,15119,151,15143,148,15163,148,15178,150,15182,151xe" filled="false" stroked="true" strokeweight="0pt" strokecolor="#58595b">
                <v:path arrowok="t"/>
              </v:shape>
            </v:group>
            <v:group style="position:absolute;left:15214;top:92;width:89;height:116" coordorigin="15214,92" coordsize="89,116">
              <v:shape style="position:absolute;left:15214;top:92;width:89;height:116" coordorigin="15214,92" coordsize="89,116" path="m15218,122l15225,143,15245,151,15275,155,15293,163,15300,178,15293,196,15274,206,15247,204,15229,197,15218,183,15217,180,15217,180,15216,180,15215,180,15214,181,15214,181,15214,182,15226,200,15244,208,15277,206,15295,198,15302,185,15296,162,15278,152,15248,148,15229,141,15221,127,15227,105,15245,96,15275,98,15291,106,15299,117,15299,118,15300,117,15301,117,15301,117,15301,116,15301,116,15291,101,15271,92,15240,95,15223,105,15218,120,15218,122xe" filled="false" stroked="true" strokeweight="0pt" strokecolor="#58595b">
                <v:path arrowok="t"/>
              </v:shape>
            </v:group>
            <v:group style="position:absolute;left:15334;top:95;width:88;height:113" coordorigin="15334,95" coordsize="88,113">
              <v:shape style="position:absolute;left:15334;top:95;width:88;height:113" coordorigin="15334,95" coordsize="88,113" path="m15421,95l15420,95,15419,95,15419,95,15419,95,15419,191,15419,195,15418,198,15413,200,15405,203,15392,207,15375,207,15352,202,15340,186,15337,95,15337,95,15337,95,15336,95,15335,95,15334,95,15334,95,15334,95,15334,168,15338,191,15353,205,15384,207,15402,206,15413,203,15420,200,15422,198,15422,191,15422,95,15422,95,15422,95,15421,95xe" filled="false" stroked="true" strokeweight="0pt" strokecolor="#58595b">
                <v:path arrowok="t"/>
              </v:shape>
            </v:group>
            <v:group style="position:absolute;left:15460;top:92;width:55;height:116" coordorigin="15460,92" coordsize="55,116">
              <v:shape style="position:absolute;left:15460;top:92;width:55;height:116" coordorigin="15460,92" coordsize="55,116" path="m15506,92l15487,92,15476,95,15468,99,15461,101,15460,104,15460,110,15460,206,15460,207,15460,207,15460,207,15462,207,15462,207,15463,207,15463,206,15463,110,15463,106,15463,104,15468,101,15476,98,15489,94,15506,94,15513,94,15513,94,15514,94,15514,94,15514,92,15514,92,15513,92,15513,92,15506,92xe" filled="false" stroked="true" strokeweight="0pt" strokecolor="#58595b">
                <v:path arrowok="t"/>
              </v:shape>
            </v:group>
            <v:group style="position:absolute;left:15526;top:92;width:93;height:119" coordorigin="15526,92" coordsize="93,119">
              <v:shape style="position:absolute;left:15526;top:92;width:93;height:119" coordorigin="15526,92" coordsize="93,119" path="m15526,137l15526,168,15531,190,15545,204,15569,210,15593,206,15609,195,15617,183,15617,182,15617,182,15616,181,15615,181,15615,181,15614,182,15602,197,15584,206,15554,203,15537,192,15529,176,15529,150,15615,150,15617,150,15618,149,15618,147,15618,137,15614,114,15600,99,15578,92,15552,96,15535,108,15527,126,15526,137xe" filled="false" stroked="true" strokeweight="0pt" strokecolor="#58595b">
                <v:path arrowok="t"/>
              </v:shape>
            </v:group>
            <v:group style="position:absolute;left:15529;top:94;width:87;height:53" coordorigin="15529,94" coordsize="87,53">
              <v:shape style="position:absolute;left:15529;top:94;width:87;height:53" coordorigin="15529,94" coordsize="87,53" path="m15615,137l15615,147,15529,147,15529,137,15534,115,15548,100,15571,94,15596,100,15610,114,15615,136,15615,137xe" filled="false" stroked="true" strokeweight="0pt" strokecolor="#58595b">
                <v:path arrowok="t"/>
              </v:shape>
            </v:group>
            <v:group style="position:absolute;left:15650;top:92;width:55;height:116" coordorigin="15650,92" coordsize="55,116">
              <v:shape style="position:absolute;left:15650;top:92;width:55;height:116" coordorigin="15650,92" coordsize="55,116" path="m15697,92l15678,92,15667,95,15658,99,15652,101,15650,104,15650,110,15650,206,15650,207,15651,207,15651,207,15652,207,15653,207,15653,207,15653,206,15653,110,15653,106,15654,104,15659,101,15667,98,15680,94,15697,94,15704,94,15704,94,15704,94,15704,94,15704,92,15704,92,15704,92,15704,92,15697,92xe" filled="false" stroked="true" strokeweight="0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1.968506pt;margin-top:20.706997pt;width:342.2pt;height:69.350pt;mso-position-horizontal-relative:page;mso-position-vertical-relative:paragraph;z-index:9664" coordorigin="13039,414" coordsize="6844,1387">
            <v:group style="position:absolute;left:13058;top:432;width:110;height:129" coordorigin="13058,432" coordsize="110,129">
              <v:shape style="position:absolute;left:13058;top:432;width:110;height:129" coordorigin="13058,432" coordsize="110,129" path="m13168,560l13168,432,13154,432,13113,523,13072,432,13058,432,13058,560,13072,560,13072,463,13107,540,13119,540,13154,463,13154,560,13168,560xe" filled="false" stroked="true" strokeweight="0pt" strokecolor="#58595b">
                <v:path arrowok="t"/>
              </v:shape>
            </v:group>
            <v:group style="position:absolute;left:13207;top:472;width:13;height:89" coordorigin="13207,472" coordsize="13,89">
              <v:shape style="position:absolute;left:13207;top:472;width:13;height:89" coordorigin="13207,472" coordsize="13,89" path="m13213,472l13213,560e" filled="false" stroked="true" strokeweight=".748pt" strokecolor="#58595b">
                <v:path arrowok="t"/>
              </v:shape>
            </v:group>
            <v:group style="position:absolute;left:13206;top:432;width:15;height:15" coordorigin="13206,432" coordsize="15,15">
              <v:shape style="position:absolute;left:13206;top:432;width:15;height:15" coordorigin="13206,432" coordsize="15,15" path="m13206,439l13221,439e" filled="false" stroked="true" strokeweight=".829pt" strokecolor="#58595b">
                <v:path arrowok="t"/>
              </v:shape>
            </v:group>
            <v:group style="position:absolute;left:13257;top:471;width:64;height:91" coordorigin="13257,471" coordsize="64,91">
              <v:shape style="position:absolute;left:13257;top:471;width:64;height:91" coordorigin="13257,471" coordsize="64,91" path="m13320,548l13312,540,13305,547,13300,550,13291,550,13283,550,13275,546,13271,540,13267,534,13265,527,13265,516,13265,505,13267,498,13271,492,13275,485,13283,482,13291,482,13300,482,13305,485,13312,492,13320,484,13311,474,13303,471,13291,471,13271,476,13257,491,13257,524,13263,545,13274,557,13289,561,13303,561,13311,558,13320,548xe" filled="false" stroked="true" strokeweight="0pt" strokecolor="#58595b">
                <v:path arrowok="t"/>
              </v:shape>
            </v:group>
            <v:group style="position:absolute;left:13350;top:432;width:70;height:129" coordorigin="13350,432" coordsize="70,129">
              <v:shape style="position:absolute;left:13350;top:432;width:70;height:129" coordorigin="13350,432" coordsize="70,129" path="m13419,560l13419,503,13413,482,13394,471,13377,471,13369,474,13362,481,13362,432,13350,432,13350,560,13362,560,13362,505,13362,490,13371,482,13385,482,13398,482,13406,490,13406,505,13406,560,13419,560xe" filled="false" stroked="true" strokeweight="0pt" strokecolor="#58595b">
                <v:path arrowok="t"/>
              </v:shape>
            </v:group>
            <v:group style="position:absolute;left:13448;top:471;width:71;height:91" coordorigin="13448,471" coordsize="71,91">
              <v:shape style="position:absolute;left:13448;top:471;width:71;height:91" coordorigin="13448,471" coordsize="71,91" path="m13518,560l13518,500,13512,480,13492,471,13467,473,13453,482,13460,492,13466,485,13472,482,13483,482,13499,482,13505,488,13505,501,13505,510,13479,510,13456,517,13448,535,13448,542,13450,549,13455,553,13461,559,13468,561,13480,561,13492,561,13498,559,13505,552,13505,560,13518,560xe" filled="false" stroked="true" strokeweight="0pt" strokecolor="#58595b">
                <v:path arrowok="t"/>
              </v:shape>
            </v:group>
            <v:group style="position:absolute;left:13461;top:519;width:45;height:31" coordorigin="13461,519" coordsize="45,31">
              <v:shape style="position:absolute;left:13461;top:519;width:45;height:31" coordorigin="13461,519" coordsize="45,31" path="m13505,529l13505,536,13504,541,13501,544,13495,549,13489,550,13481,550,13467,550,13461,545,13461,535,13461,525,13467,519,13481,519,13505,519,13505,529xe" filled="false" stroked="true" strokeweight="0pt" strokecolor="#58595b">
                <v:path arrowok="t"/>
              </v:shape>
            </v:group>
            <v:group style="position:absolute;left:13551;top:475;width:72;height:86" coordorigin="13551,475" coordsize="72,86">
              <v:shape style="position:absolute;left:13551;top:475;width:72;height:86" coordorigin="13551,475" coordsize="72,86" path="m13622,519l13622,514,13617,489,13603,475,13576,476,13559,485,13551,502,13553,533,13563,551,13577,560,13603,558,13617,551,13612,540,13605,547,13599,550,13589,550,13569,542,13562,520,13622,519xe" filled="false" stroked="true" strokeweight="0pt" strokecolor="#58595b">
                <v:path arrowok="t"/>
              </v:shape>
            </v:group>
            <v:group style="position:absolute;left:13562;top:482;width:47;height:29" coordorigin="13562,482" coordsize="47,29">
              <v:shape style="position:absolute;left:13562;top:482;width:47;height:29" coordorigin="13562,482" coordsize="47,29" path="m13609,510l13562,510,13563,502,13563,500,13565,495,13569,487,13576,482,13586,482,13595,482,13603,487,13607,495,13609,500,13609,502,13609,510xe" filled="false" stroked="true" strokeweight="0pt" strokecolor="#58595b">
                <v:path arrowok="t"/>
              </v:shape>
            </v:group>
            <v:group style="position:absolute;left:13654;top:432;width:32;height:129" coordorigin="13654,432" coordsize="32,129">
              <v:shape style="position:absolute;left:13654;top:432;width:32;height:129" coordorigin="13654,432" coordsize="32,129" path="m13686,560l13686,549,13679,549,13670,549,13667,545,13667,536,13667,432,13654,432,13654,537,13654,550,13661,560,13676,560,13686,560xe" filled="false" stroked="true" strokeweight="0pt" strokecolor="#58595b">
                <v:path arrowok="t"/>
              </v:shape>
              <v:shape style="position:absolute;left:13045;top:424;width:6822;height:1377" type="#_x0000_t75" stroked="false">
                <v:imagedata r:id="rId84" o:title=""/>
              </v:shape>
            </v:group>
            <v:group style="position:absolute;left:19087;top:672;width:88;height:129" coordorigin="19087,672" coordsize="88,129">
              <v:shape style="position:absolute;left:19087;top:672;width:88;height:129" coordorigin="19087,672" coordsize="88,129" path="m19175,684l19175,672,19087,672,19087,684,19124,684,19124,800,19138,800,19138,684,19175,684xe" filled="false" stroked="true" strokeweight="0pt" strokecolor="#58595b">
                <v:path arrowok="t"/>
              </v:shape>
            </v:group>
            <v:group style="position:absolute;left:19203;top:672;width:80;height:129" coordorigin="19203,672" coordsize="80,129">
              <v:shape style="position:absolute;left:19203;top:672;width:80;height:129" coordorigin="19203,672" coordsize="80,129" path="m19283,800l19283,788,19217,788,19217,742,19273,742,19273,729,19217,729,19217,684,19283,684,19283,672,19203,672,19203,800,19283,800xe" filled="false" stroked="true" strokeweight="0pt" strokecolor="#58595b">
                <v:path arrowok="t"/>
              </v:shape>
            </v:group>
            <v:group style="position:absolute;left:19316;top:672;width:88;height:129" coordorigin="19316,672" coordsize="88,129">
              <v:shape style="position:absolute;left:19316;top:672;width:88;height:129" coordorigin="19316,672" coordsize="88,129" path="m19403,710l19397,688,19381,675,19316,672,19316,800,19330,800,19330,747,19364,747,19386,742,19400,726,19403,710xe" filled="false" stroked="true" strokeweight="0pt" strokecolor="#58595b">
                <v:path arrowok="t"/>
              </v:shape>
            </v:group>
            <v:group style="position:absolute;left:19330;top:684;width:60;height:51" coordorigin="19330,684" coordsize="60,51">
              <v:shape style="position:absolute;left:19330;top:684;width:60;height:51" coordorigin="19330,684" coordsize="60,51" path="m19390,710l19390,727,19379,735,19363,735,19330,735,19330,684,19363,684,19379,684,19390,693,19390,710xe" filled="false" stroked="true" strokeweight="0pt" strokecolor="#58595b">
                <v:path arrowok="t"/>
              </v:shape>
            </v:group>
            <v:group style="position:absolute;left:19423;top:671;width:88;height:130" coordorigin="19423,671" coordsize="88,130">
              <v:shape style="position:absolute;left:19423;top:671;width:88;height:130" coordorigin="19423,671" coordsize="88,130" path="m19511,765l19511,754,19507,746,19500,740,19494,734,19489,732,19477,731,19462,728,19455,727,19449,725,19445,722,19441,718,19440,713,19440,707,19440,692,19449,683,19467,683,19480,683,19489,686,19497,694,19505,685,19489,674,19468,671,19444,676,19430,691,19429,718,19435,730,19442,736,19449,739,19460,741,19474,743,19484,744,19487,746,19491,749,19496,753,19498,758,19498,765,19498,780,19486,789,19467,789,19453,789,19443,786,19432,775,19423,784,19439,796,19459,801,19486,797,19504,786,19511,769,19511,765xe" filled="false" stroked="true" strokeweight="0pt" strokecolor="#58595b">
                <v:path arrowok="t"/>
              </v:shape>
              <v:shape style="position:absolute;left:13039;top:414;width:6844;height:1387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Michael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is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z w:val="18"/>
                        </w:rPr>
                        <w:t>a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Chartered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Accountant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with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1"/>
                          <w:sz w:val="18"/>
                        </w:rPr>
                        <w:t>more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than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27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years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professional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DINOT" w:hAnsi="DINOT" w:cs="DINOT" w:eastAsia="DINOT"/>
                          <w:sz w:val="18"/>
                          <w:szCs w:val="18"/>
                        </w:rPr>
                      </w:pP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experience,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he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is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partner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in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his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firm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has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been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1"/>
                          <w:sz w:val="18"/>
                        </w:rPr>
                        <w:t>Treasurer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of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58595B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Board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since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2009.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z w:val="18"/>
                        </w:rPr>
                        <w:t>A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member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of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National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-3"/>
                          <w:sz w:val="18"/>
                        </w:rPr>
                        <w:t>Tax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Accountants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Association,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18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6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1"/>
                          <w:sz w:val="18"/>
                        </w:rPr>
                        <w:t>Taxation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Institute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of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Australia,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the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Australian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Institute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of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Company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Directors,</w:t>
                      </w:r>
                      <w:r>
                        <w:rPr>
                          <w:rFonts w:ascii="DINOT"/>
                          <w:color w:val="58595B"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Michael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provides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STEPS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with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strong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leadership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in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terms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of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strategic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18"/>
                        </w:rPr>
                        <w:t>financial</w:t>
                      </w:r>
                      <w:r>
                        <w:rPr>
                          <w:rFonts w:ascii="DINOT"/>
                          <w:color w:val="58595B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planning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2"/>
                          <w:sz w:val="18"/>
                        </w:rPr>
                        <w:t>and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3"/>
                          <w:sz w:val="18"/>
                        </w:rPr>
                        <w:t>decision</w:t>
                      </w:r>
                      <w:r>
                        <w:rPr>
                          <w:rFonts w:ascii="DINOT"/>
                          <w:color w:val="58595B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DINOT"/>
                          <w:color w:val="58595B"/>
                          <w:spacing w:val="4"/>
                          <w:sz w:val="18"/>
                        </w:rPr>
                        <w:t>making.</w:t>
                      </w:r>
                      <w:r>
                        <w:rPr>
                          <w:rFonts w:ascii="DINO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8"/>
        </w:rPr>
        <w:t>michael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7"/>
        </w:rPr>
        <w:t>lutje</w:t>
      </w:r>
      <w:r>
        <w:rPr>
          <w:rFonts w:ascii="Panton Thin"/>
          <w:b w:val="0"/>
          <w:color w:val="58595B"/>
        </w:rPr>
        <w:t>  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</w:rPr>
        <w:t>| </w:t>
      </w:r>
      <w:r>
        <w:rPr>
          <w:rFonts w:ascii="Panton Thin"/>
          <w:b w:val="0"/>
          <w:color w:val="58595B"/>
          <w:spacing w:val="44"/>
        </w:rPr>
        <w:t> </w:t>
      </w:r>
      <w:r>
        <w:rPr>
          <w:rFonts w:ascii="Panton Thin"/>
          <w:b w:val="0"/>
          <w:color w:val="58595B"/>
          <w:spacing w:val="3"/>
        </w:rPr>
        <w:t>treasurer</w:t>
      </w:r>
      <w:r>
        <w:rPr>
          <w:rFonts w:ascii="Panton Thin"/>
        </w:rPr>
      </w:r>
    </w:p>
    <w:p>
      <w:pPr>
        <w:pStyle w:val="Heading3"/>
        <w:tabs>
          <w:tab w:pos="1336" w:val="left" w:leader="none"/>
        </w:tabs>
        <w:spacing w:line="253" w:lineRule="auto" w:before="7"/>
        <w:ind w:left="107" w:right="138" w:firstLine="1427"/>
        <w:jc w:val="left"/>
      </w:pPr>
      <w:r>
        <w:rPr/>
        <w:br w:type="column"/>
      </w:r>
      <w:r>
        <w:rPr>
          <w:b w:val="0"/>
          <w:color w:val="00AFDD"/>
          <w:spacing w:val="60"/>
        </w:rPr>
        <w:t>me</w:t>
      </w:r>
      <w:r>
        <w:rPr>
          <w:b w:val="0"/>
          <w:color w:val="00AFDD"/>
          <w:spacing w:val="56"/>
        </w:rPr>
        <w:t>e</w:t>
      </w:r>
      <w:r>
        <w:rPr>
          <w:b w:val="0"/>
          <w:color w:val="00AFDD"/>
        </w:rPr>
        <w:t>t</w:t>
      </w:r>
      <w:r>
        <w:rPr>
          <w:b w:val="0"/>
          <w:color w:val="00AFDD"/>
          <w:spacing w:val="352"/>
        </w:rPr>
        <w:t> </w:t>
      </w:r>
      <w:r>
        <w:rPr>
          <w:b w:val="0"/>
          <w:color w:val="00AFDD"/>
          <w:spacing w:val="57"/>
          <w:w w:val="95"/>
        </w:rPr>
        <w:t>th</w:t>
      </w:r>
      <w:r>
        <w:rPr>
          <w:b w:val="0"/>
          <w:color w:val="00AFDD"/>
          <w:w w:val="95"/>
        </w:rPr>
        <w:t>e</w:t>
        <w:tab/>
      </w:r>
      <w:r>
        <w:rPr>
          <w:b w:val="0"/>
          <w:color w:val="00AFDD"/>
          <w:spacing w:val="60"/>
        </w:rPr>
        <w:t>boa</w:t>
      </w:r>
      <w:r>
        <w:rPr>
          <w:b w:val="0"/>
          <w:color w:val="00AFDD"/>
          <w:spacing w:val="41"/>
        </w:rPr>
        <w:t>r</w:t>
      </w:r>
      <w:r>
        <w:rPr>
          <w:b w:val="0"/>
          <w:color w:val="00AFDD"/>
        </w:rPr>
        <w:t>d</w:t>
      </w:r>
      <w:r>
        <w:rPr/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60" w:lineRule="atLeast"/>
        <w:ind w:left="1336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00" w:lineRule="atLeast"/>
        <w:ind w:left="424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50098" cy="1623060"/>
            <wp:effectExtent l="0" t="0" r="0" b="0"/>
            <wp:docPr id="13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9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23"/>
          <w:szCs w:val="23"/>
        </w:rPr>
      </w:pPr>
    </w:p>
    <w:p>
      <w:pPr>
        <w:spacing w:line="200" w:lineRule="atLeast"/>
        <w:ind w:left="424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50098" cy="1623060"/>
            <wp:effectExtent l="0" t="0" r="0" b="0"/>
            <wp:docPr id="1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9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23"/>
          <w:szCs w:val="23"/>
        </w:rPr>
      </w:pPr>
    </w:p>
    <w:p>
      <w:pPr>
        <w:spacing w:line="200" w:lineRule="atLeast"/>
        <w:ind w:left="424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50098" cy="1623060"/>
            <wp:effectExtent l="0" t="0" r="0" b="0"/>
            <wp:docPr id="17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9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3"/>
        <w:rPr>
          <w:rFonts w:ascii="Panton Thin" w:hAnsi="Panton Thin" w:cs="Panton Thin" w:eastAsia="Panton Thin"/>
          <w:b w:val="0"/>
          <w:bCs w:val="0"/>
          <w:sz w:val="23"/>
          <w:szCs w:val="23"/>
        </w:rPr>
      </w:pPr>
    </w:p>
    <w:p>
      <w:pPr>
        <w:spacing w:line="200" w:lineRule="atLeast"/>
        <w:ind w:left="424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50098" cy="1623060"/>
            <wp:effectExtent l="0" t="0" r="0" b="0"/>
            <wp:docPr id="19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98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4"/>
        <w:rPr>
          <w:rFonts w:ascii="Panton Thin" w:hAnsi="Panton Thin" w:cs="Panton Thin" w:eastAsia="Panton Thin"/>
          <w:b w:val="0"/>
          <w:bCs w:val="0"/>
          <w:sz w:val="53"/>
          <w:szCs w:val="53"/>
        </w:rPr>
      </w:pPr>
    </w:p>
    <w:p>
      <w:pPr>
        <w:spacing w:before="0"/>
        <w:ind w:left="1738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165.621948pt;margin-top:1.697795pt;width:8.3pt;height:5.95pt;mso-position-horizontal-relative:page;mso-position-vertical-relative:paragraph;z-index:-78496" coordorigin="23312,34" coordsize="166,119">
            <v:group style="position:absolute;left:23314;top:36;width:75;height:115" coordorigin="23314,36" coordsize="75,115">
              <v:shape style="position:absolute;left:23314;top:36;width:75;height:115" coordorigin="23314,36" coordsize="75,115" path="m23315,60l23314,61,23315,61,23316,62,23316,62,23317,62,23317,61,23329,44,23348,37,23373,43,23385,58,23381,83,23367,96,23340,107,23323,118,23315,132,23314,150,23314,150,23315,150,23315,150,23389,150,23389,150,23389,150,23389,149,23389,148,23389,148,23317,148,23317,138,23325,119,23343,109,23366,99,23382,88,23389,70,23383,48,23365,36,23339,38,23323,47,23315,60xe" filled="false" stroked="true" strokeweight=".2pt" strokecolor="#58595b">
                <v:path arrowok="t"/>
              </v:shape>
            </v:group>
            <v:group style="position:absolute;left:23403;top:37;width:74;height:114" coordorigin="23403,37" coordsize="74,114">
              <v:shape style="position:absolute;left:23403;top:37;width:74;height:114" coordorigin="23403,37" coordsize="74,114" path="m23476,37l23404,37,23403,37,23403,37,23403,38,23403,39,23404,39,23474,39,23425,150,23425,150,23425,150,23425,150,23427,150,23427,150,23428,150,23476,39,23476,39,23476,38,23476,37,23476,37,23476,37xe" filled="false" stroked="true" strokeweight=".2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28.045044pt;margin-top:-662.572693pt;width:9.7pt;height:19.350pt;mso-position-horizontal-relative:page;mso-position-vertical-relative:paragraph;z-index:-78448" coordorigin="20561,-13251" coordsize="194,387">
            <v:shape style="position:absolute;left:20561;top:-13251;width:194;height:387" coordorigin="20561,-13251" coordsize="194,387" path="m20643,-13251l20640,-13251,20638,-13251,20637,-13251,20637,-13249,20637,-13179,20563,-13179,20562,-13179,20561,-13179,20561,-13177,20561,-13174,20561,-13172,20562,-13172,20563,-13172,20637,-13172,20637,-12977,20638,-12947,20662,-12887,20722,-12866,20752,-12865,20753,-12866,20753,-12867,20753,-12871,20753,-12873,20752,-12873,20751,-12873,20721,-12875,20664,-12897,20646,-12965,20646,-13172,20752,-13172,20754,-13172,20754,-13172,20754,-13174,20754,-13177,20754,-13179,20754,-13179,20752,-13179,20646,-13179,20646,-13249,20646,-13251,20645,-13251,20643,-13251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1043.044556pt;margin-top:-665.872681pt;width:12pt;height:22.2pt;mso-position-horizontal-relative:page;mso-position-vertical-relative:paragraph;z-index:-78424" coordorigin="20861,-13317" coordsize="240,444">
            <v:shape style="position:absolute;left:20861;top:-13317;width:240;height:444" coordorigin="20861,-13317" coordsize="240,444" path="m20867,-13317l20863,-13317,20861,-13317,20861,-13317,20861,-13315,20861,-12876,20861,-12874,20861,-12873,20863,-12873,20867,-12873,20869,-12873,20869,-12874,20869,-12876,20869,-13153,20887,-13161,20964,-13179,20986,-13180,21014,-13178,21071,-13149,21092,-13088,21092,-12876,21092,-12874,21093,-12873,21095,-12873,21098,-12873,21100,-12873,21101,-12874,21101,-12876,21101,-13074,21099,-13099,21074,-13158,21016,-13186,20989,-13188,20965,-13187,20905,-13176,20871,-13163,20869,-13315,20869,-13317,20869,-13317,20867,-13317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60.324585pt;margin-top:-660.829773pt;width:15.6pt;height:19.1pt;mso-position-horizontal-relative:page;mso-position-vertical-relative:paragraph;z-index:-78400" coordorigin="21206,-13217" coordsize="312,382">
            <v:group style="position:absolute;left:21236;top:-13187;width:252;height:322" coordorigin="21236,-13187" coordsize="252,322">
              <v:shape style="position:absolute;left:21236;top:-13187;width:252;height:322" coordorigin="21236,-13187" coordsize="252,322" path="m21236,-13064l21236,-12980,21238,-12955,21264,-12898,21322,-12868,21348,-12865,21377,-12867,21441,-12888,21485,-12939,21485,-12941,21484,-12941,21481,-12943,21480,-12944,21479,-12944,21478,-12942,21468,-12925,21456,-12910,21442,-12897,21425,-12887,21405,-12879,21382,-12874,21350,-12876,21281,-12898,21246,-12964,21245,-13028,21480,-13028,21485,-13028,21488,-13031,21488,-13035,21488,-13064,21474,-13131,21430,-13174,21385,-13187,21354,-13185,21285,-13164,21241,-13101,21237,-13080,21236,-13064xe" filled="false" stroked="true" strokeweight="3pt" strokecolor="#00afdd">
                <v:path arrowok="t"/>
              </v:shape>
            </v:group>
            <v:group style="position:absolute;left:21245;top:-13180;width:236;height:145" coordorigin="21245,-13180" coordsize="236,145">
              <v:shape style="position:absolute;left:21245;top:-13180;width:236;height:145" coordorigin="21245,-13180" coordsize="236,145" path="m21480,-13064l21480,-13035,21245,-13035,21245,-13064,21247,-13088,21272,-13146,21329,-13177,21355,-13180,21384,-13178,21446,-13152,21476,-13099,21480,-13064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90.174438pt;margin-top:-667.372681pt;width:15pt;height:25.6pt;mso-position-horizontal-relative:page;mso-position-vertical-relative:paragraph;z-index:-78376" coordorigin="21803,-13347" coordsize="300,512">
            <v:group style="position:absolute;left:21833;top:-13317;width:240;height:452" coordorigin="21833,-13317" coordsize="240,452">
              <v:shape style="position:absolute;left:21833;top:-13317;width:240;height:452" coordorigin="21833,-13317" coordsize="240,452" path="m21839,-13317l21836,-13317,21834,-13317,21833,-13317,21833,-13315,21833,-12915,21838,-12894,21909,-12868,21931,-12866,21963,-12867,22031,-12888,22071,-12954,22073,-13074,22072,-13099,22047,-13158,21989,-13186,21956,-13186,21884,-13175,21845,-13162,21842,-13315,21842,-13317,21841,-13317,21839,-13317xe" filled="false" stroked="true" strokeweight="3pt" strokecolor="#00afdd">
                <v:path arrowok="t"/>
              </v:shape>
            </v:group>
            <v:group style="position:absolute;left:21842;top:-13180;width:224;height:306" coordorigin="21842,-13180" coordsize="224,306">
              <v:shape style="position:absolute;left:21842;top:-13180;width:224;height:306" coordorigin="21842,-13180" coordsize="224,306" path="m22065,-13074l22065,-12984,22063,-12958,22037,-12901,21977,-12874,21947,-12875,21883,-12882,21842,-13151,21851,-13156,21930,-13178,21957,-13180,21985,-13178,22043,-13149,22065,-13089,22065,-13074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08.684082pt;margin-top:-660.8927pt;width:15.55pt;height:19.1pt;mso-position-horizontal-relative:page;mso-position-vertical-relative:paragraph;z-index:-78352" coordorigin="22174,-13218" coordsize="311,382">
            <v:group style="position:absolute;left:22204;top:-13188;width:251;height:322" coordorigin="22204,-13188" coordsize="251,322">
              <v:shape style="position:absolute;left:22204;top:-13188;width:251;height:322" coordorigin="22204,-13188" coordsize="251,322" path="m22204,-13088l22204,-12965,22206,-12943,22239,-12892,22302,-12867,22334,-12868,22406,-12886,22452,-12943,22454,-13088,22452,-13110,22419,-13161,22356,-13186,22329,-13188,22302,-13186,22238,-13161,22206,-13110,22204,-13088xe" filled="false" stroked="true" strokeweight="3pt" strokecolor="#00afdd">
                <v:path arrowok="t"/>
              </v:shape>
            </v:group>
            <v:group style="position:absolute;left:22212;top:-13180;width:234;height:307" coordorigin="22212,-13180" coordsize="234,307">
              <v:shape style="position:absolute;left:22212;top:-13180;width:234;height:307" coordorigin="22212,-13180" coordsize="234,307" path="m22445,-13089l22445,-12964,22443,-12943,22389,-12884,22340,-12873,22311,-12875,22245,-12898,22212,-13089,22215,-13110,22250,-13159,22318,-13180,22347,-13178,22413,-13154,22445,-1308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27.344971pt;margin-top:-660.774414pt;width:14.8pt;height:19.05pt;mso-position-horizontal-relative:page;mso-position-vertical-relative:paragraph;z-index:-78328" coordorigin="22547,-13215" coordsize="296,381">
            <v:group style="position:absolute;left:22577;top:-13185;width:236;height:321" coordorigin="22577,-13185" coordsize="236,321">
              <v:shape style="position:absolute;left:22577;top:-13185;width:236;height:321" coordorigin="22577,-13185" coordsize="236,321" path="m22585,-13124l22584,-13122,22585,-13121,22586,-13121,22590,-13119,22592,-13119,22592,-13119,22593,-13121,22604,-13137,22672,-13178,22697,-13180,22729,-13178,22787,-13145,22804,-13086,22804,-13034,22794,-13036,22778,-13038,22705,-13043,22644,-13038,22591,-13009,22577,-12974,22578,-12948,22613,-12881,22689,-12865,22717,-12866,22789,-12880,22813,-13074,22812,-13096,22791,-13153,22732,-13185,22701,-13185,22633,-13171,22586,-13125,22585,-13124xe" filled="false" stroked="true" strokeweight="3pt" strokecolor="#00afdd">
                <v:path arrowok="t"/>
              </v:shape>
            </v:group>
            <v:group style="position:absolute;left:22584;top:-13035;width:220;height:162" coordorigin="22584,-13035" coordsize="220,162">
              <v:shape style="position:absolute;left:22584;top:-13035;width:220;height:162" coordorigin="22584,-13035" coordsize="220,162" path="m22804,-13026l22804,-12915,22804,-12897,22802,-12894,22733,-12874,22711,-12873,22673,-12874,22604,-12897,22584,-12944,22586,-12969,22634,-13027,22686,-13035,22717,-13034,22784,-13029,22804,-13026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46.303467pt;margin-top:-667.372681pt;width:26.55pt;height:25.6pt;mso-position-horizontal-relative:page;mso-position-vertical-relative:paragraph;z-index:-78304" coordorigin="22926,-13347" coordsize="531,512">
            <v:group style="position:absolute;left:22956;top:-13188;width:148;height:315" coordorigin="22956,-13188" coordsize="148,315">
              <v:shape style="position:absolute;left:22956;top:-13188;width:148;height:315" coordorigin="22956,-13188" coordsize="148,315" path="m23083,-13188l23014,-13180,22956,-13140,22956,-12876,22956,-12874,22957,-12873,22958,-12873,22962,-12873,22964,-12873,22964,-12874,22964,-12876,22964,-13136,22964,-13147,22966,-13154,23030,-13175,23101,-13180,23103,-13180,23104,-13181,23104,-13182,23104,-13185,23104,-13187,23103,-13188,23101,-13188,23083,-13188xe" filled="false" stroked="true" strokeweight="3pt" strokecolor="#00afdd">
                <v:path arrowok="t"/>
              </v:shape>
            </v:group>
            <v:group style="position:absolute;left:23187;top:-13317;width:240;height:452" coordorigin="23187,-13317" coordsize="240,452">
              <v:shape style="position:absolute;left:23187;top:-13317;width:240;height:452" coordorigin="23187,-13317" coordsize="240,452" path="m23187,-13074l23187,-12984,23189,-12958,23213,-12899,23269,-12869,23294,-12866,23322,-12866,23383,-12875,23427,-13315,23427,-13317,23426,-13317,23425,-13317,23421,-13317,23419,-13317,23419,-13317,23419,-13315,23419,-13161,23355,-13182,23303,-13188,23275,-13186,23215,-13158,23189,-13102,23187,-13077,23187,-13074xe" filled="false" stroked="true" strokeweight="3pt" strokecolor="#00afdd">
                <v:path arrowok="t"/>
              </v:shape>
            </v:group>
            <v:group style="position:absolute;left:23195;top:-13180;width:224;height:307" coordorigin="23195,-13180" coordsize="224,307">
              <v:shape style="position:absolute;left:23195;top:-13180;width:224;height:307" coordorigin="23195,-13180" coordsize="224,307" path="m23419,-13151l23419,-12915,23419,-12899,23417,-12897,23348,-12876,23325,-12873,23294,-12875,23229,-12898,23196,-12970,23195,-13074,23197,-13100,23224,-13156,23287,-13180,23318,-13179,23387,-13165,23419,-13151xe" filled="false" stroked="true" strokeweight="3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meet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z w:val="16"/>
        </w:rPr>
        <w:t>the </w:t>
      </w:r>
      <w:r>
        <w:rPr>
          <w:rFonts w:ascii="Panton Thin"/>
          <w:b w:val="0"/>
          <w:color w:val="939598"/>
          <w:spacing w:val="-1"/>
          <w:sz w:val="16"/>
        </w:rPr>
        <w:t>board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27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20" w:right="200"/>
          <w:cols w:num="4" w:equalWidth="0">
            <w:col w:w="5372" w:space="808"/>
            <w:col w:w="5166" w:space="1366"/>
            <w:col w:w="6960" w:space="560"/>
            <w:col w:w="3168"/>
          </w:cols>
        </w:sect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45"/>
          <w:szCs w:val="45"/>
        </w:rPr>
      </w:pPr>
    </w:p>
    <w:p>
      <w:pPr>
        <w:pStyle w:val="Heading3"/>
        <w:spacing w:line="240" w:lineRule="auto"/>
        <w:ind w:left="140" w:right="0"/>
        <w:jc w:val="left"/>
      </w:pPr>
      <w:r>
        <w:rPr>
          <w:b w:val="0"/>
          <w:color w:val="00AFDD"/>
          <w:spacing w:val="51"/>
        </w:rPr>
        <w:t>ex</w:t>
      </w:r>
      <w:r>
        <w:rPr>
          <w:b w:val="0"/>
          <w:color w:val="00AFDD"/>
          <w:spacing w:val="60"/>
        </w:rPr>
        <w:t>ecuti</w:t>
      </w:r>
      <w:r>
        <w:rPr>
          <w:b w:val="0"/>
          <w:color w:val="00AFDD"/>
          <w:spacing w:val="53"/>
        </w:rPr>
        <w:t>v</w:t>
      </w:r>
      <w:r>
        <w:rPr>
          <w:b w:val="0"/>
          <w:color w:val="00AFDD"/>
        </w:rPr>
        <w:t>e</w:t>
      </w:r>
      <w:r>
        <w:rPr/>
      </w:r>
    </w:p>
    <w:p>
      <w:pPr>
        <w:tabs>
          <w:tab w:pos="3518" w:val="left" w:leader="none"/>
        </w:tabs>
        <w:spacing w:before="40"/>
        <w:ind w:left="140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19.407900pt;margin-top:8.000021pt;width:.45pt;height:22.2pt;mso-position-horizontal-relative:page;mso-position-vertical-relative:paragraph;z-index:-77440" coordorigin="388,160" coordsize="9,444">
            <v:shape style="position:absolute;left:388;top:160;width:9;height:444" coordorigin="388,160" coordsize="9,444" path="m397,602l397,162,397,161,396,160,394,160,391,160,389,160,388,161,388,162,388,602,388,603,389,604,391,604,394,604,396,604,397,603,397,60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25.377701pt;margin-top:13.042938pt;width:15.6pt;height:19.1pt;mso-position-horizontal-relative:page;mso-position-vertical-relative:paragraph;z-index:-77416" coordorigin="508,261" coordsize="312,382">
            <v:group style="position:absolute;left:538;top:291;width:252;height:322" coordorigin="538,291" coordsize="252,322">
              <v:shape style="position:absolute;left:538;top:291;width:252;height:322" coordorigin="538,291" coordsize="252,322" path="m538,413l538,498,539,522,565,579,623,609,649,612,678,611,742,590,787,538,787,537,785,536,782,534,781,534,780,534,779,536,769,552,757,567,743,580,726,591,706,598,683,603,651,602,583,580,547,514,546,450,781,450,787,450,790,447,790,442,790,413,775,347,731,304,686,291,655,292,586,313,542,376,538,398,538,413xe" filled="false" stroked="true" strokeweight="3pt" strokecolor="#00afdd">
                <v:path arrowok="t"/>
              </v:shape>
            </v:group>
            <v:group style="position:absolute;left:546;top:298;width:236;height:145" coordorigin="546,298" coordsize="236,145">
              <v:shape style="position:absolute;left:546;top:298;width:236;height:145" coordorigin="546,298" coordsize="236,145" path="m781,413l781,442,546,442,546,413,548,389,573,331,630,301,656,298,685,299,747,326,777,378,781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798847pt;margin-top:13.098322pt;width:14.8pt;height:19.05pt;mso-position-horizontal-relative:page;mso-position-vertical-relative:paragraph;z-index:-77392" coordorigin="876,262" coordsize="296,381">
            <v:group style="position:absolute;left:906;top:292;width:236;height:321" coordorigin="906,292" coordsize="236,321">
              <v:shape style="position:absolute;left:906;top:292;width:236;height:321" coordorigin="906,292" coordsize="236,321" path="m914,353l913,356,914,356,916,357,919,358,921,359,922,358,922,357,933,340,1001,300,1026,297,1058,300,1116,333,1133,391,1133,443,1123,442,1107,440,1034,435,973,440,920,468,906,504,907,529,942,596,1018,612,1046,612,1118,598,1142,404,1141,382,1120,324,1061,292,1030,292,962,306,915,353,914,353xe" filled="false" stroked="true" strokeweight="3pt" strokecolor="#00afdd">
                <v:path arrowok="t"/>
              </v:shape>
            </v:group>
            <v:group style="position:absolute;left:913;top:443;width:220;height:162" coordorigin="913,443" coordsize="220,162">
              <v:shape style="position:absolute;left:913;top:443;width:220;height:162" coordorigin="913,443" coordsize="220,162" path="m1133,451l1133,563,1133,580,1131,584,1062,603,1040,604,1002,603,934,581,913,534,915,508,963,451,1015,443,1046,443,1113,448,1133,451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307301pt;margin-top:6.500021pt;width:15pt;height:25.6pt;mso-position-horizontal-relative:page;mso-position-vertical-relative:paragraph;z-index:-77368" coordorigin="1246,130" coordsize="300,512">
            <v:group style="position:absolute;left:1276;top:160;width:240;height:452" coordorigin="1276,160" coordsize="240,452">
              <v:shape style="position:absolute;left:1276;top:160;width:240;height:452" coordorigin="1276,160" coordsize="240,452" path="m1276,404l1276,494,1278,519,1302,578,1358,608,1383,612,1412,611,1472,603,1516,162,1516,161,1516,160,1514,160,1510,160,1508,160,1508,161,1508,162,1508,317,1444,295,1392,290,1364,292,1304,319,1278,376,1276,400,1276,404xe" filled="false" stroked="true" strokeweight="3pt" strokecolor="#00afdd">
                <v:path arrowok="t"/>
              </v:shape>
            </v:group>
            <v:group style="position:absolute;left:1285;top:298;width:224;height:307" coordorigin="1285,298" coordsize="224,307">
              <v:shape style="position:absolute;left:1285;top:298;width:224;height:307" coordorigin="1285,298" coordsize="224,307" path="m1508,326l1508,563,1508,578,1506,581,1437,602,1414,604,1383,603,1318,580,1285,507,1285,404,1286,378,1313,321,1376,298,1407,299,1476,312,1508,326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1.147003pt;margin-top:13.042938pt;width:15.6pt;height:19.1pt;mso-position-horizontal-relative:page;mso-position-vertical-relative:paragraph;z-index:-77344" coordorigin="1623,261" coordsize="312,382">
            <v:group style="position:absolute;left:1653;top:291;width:252;height:322" coordorigin="1653,291" coordsize="252,322">
              <v:shape style="position:absolute;left:1653;top:291;width:252;height:322" coordorigin="1653,291" coordsize="252,322" path="m1653,413l1653,498,1655,522,1681,579,1738,609,1764,612,1793,611,1857,590,1902,538,1902,537,1901,536,1898,534,1897,534,1895,534,1894,536,1884,552,1872,567,1858,580,1841,591,1821,598,1798,603,1766,602,1698,580,1662,514,1661,450,1897,450,1902,450,1905,447,1905,442,1905,413,1890,347,1846,304,1801,291,1771,292,1701,313,1657,376,1654,398,1653,413xe" filled="false" stroked="true" strokeweight="3pt" strokecolor="#00afdd">
                <v:path arrowok="t"/>
              </v:shape>
            </v:group>
            <v:group style="position:absolute;left:1661;top:298;width:236;height:145" coordorigin="1661,298" coordsize="236,145">
              <v:shape style="position:absolute;left:1661;top:298;width:236;height:145" coordorigin="1661,298" coordsize="236,145" path="m1897,413l1897,442,1661,442,1661,413,1663,389,1689,331,1746,301,1772,298,1800,299,1863,326,1893,378,1897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0.37690pt;margin-top:12.980122pt;width:26.4pt;height:19.150pt;mso-position-horizontal-relative:page;mso-position-vertical-relative:paragraph;z-index:-77320" coordorigin="2008,260" coordsize="528,383">
            <v:group style="position:absolute;left:2038;top:290;width:148;height:315" coordorigin="2038,290" coordsize="148,315">
              <v:shape style="position:absolute;left:2038;top:290;width:148;height:315" coordorigin="2038,290" coordsize="148,315" path="m2165,290l2095,297,2038,337,2038,602,2038,603,2039,604,2040,604,2044,604,2045,604,2046,603,2046,602,2046,341,2046,330,2047,323,2111,302,2183,297,2185,297,2185,297,2185,295,2185,292,2185,290,2185,290,2183,290,2165,290xe" filled="false" stroked="true" strokeweight="3pt" strokecolor="#00afdd">
                <v:path arrowok="t"/>
              </v:shape>
            </v:group>
            <v:group style="position:absolute;left:2264;top:290;width:241;height:322" coordorigin="2264,290" coordsize="241,322">
              <v:shape style="position:absolute;left:2264;top:290;width:241;height:322" coordorigin="2264,290" coordsize="241,322" path="m2274,372l2299,433,2360,453,2385,456,2413,459,2476,480,2496,513,2494,537,2446,597,2394,605,2369,603,2309,584,2273,534,2272,531,2271,530,2269,531,2266,532,2264,533,2264,534,2265,536,2302,588,2358,610,2382,612,2415,611,2481,587,2505,539,2502,511,2465,464,2399,449,2372,446,2347,443,2326,438,2308,429,2294,416,2285,397,2286,369,2314,315,2378,297,2409,299,2469,322,2495,360,2496,362,2498,360,2501,359,2502,359,2502,357,2501,356,2452,301,2405,290,2372,292,2303,312,2275,357,2274,372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936707pt;margin-top:8.000021pt;width:12pt;height:22.2pt;mso-position-horizontal-relative:page;mso-position-vertical-relative:paragraph;z-index:-77296" coordorigin="2639,160" coordsize="240,444">
            <v:shape style="position:absolute;left:2639;top:160;width:240;height:444" coordorigin="2639,160" coordsize="240,444" path="m2645,160l2641,160,2639,160,2639,161,2639,162,2639,602,2639,603,2639,604,2641,604,2645,604,2647,604,2647,603,2647,602,2647,324,2664,317,2742,298,2764,297,2792,299,2848,328,2870,390,2870,602,2870,603,2871,604,2873,604,2876,604,2878,604,2879,603,2879,602,2879,404,2877,378,2852,320,2794,292,2766,290,2743,290,2683,302,2649,315,2647,162,2647,161,2647,160,2645,160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49.636703pt;margin-top:8.210021pt;width:3.85pt;height:23.5pt;mso-position-horizontal-relative:page;mso-position-vertical-relative:paragraph;z-index:-77272" coordorigin="2993,164" coordsize="77,470">
            <v:group style="position:absolute;left:3023;top:194;width:17;height:17" coordorigin="3023,194" coordsize="17,17">
              <v:shape style="position:absolute;left:3023;top:194;width:17;height:17" coordorigin="3023,194" coordsize="17,17" path="m3032,194l3030,194,3025,194,3023,196,3023,201,3023,204,3023,210,3025,211,3030,211,3032,211,3038,211,3040,209,3040,204,3040,201,3040,196,3038,194,3032,194xe" filled="false" stroked="true" strokeweight="3pt" strokecolor="#00afdd">
                <v:path arrowok="t"/>
              </v:shape>
            </v:group>
            <v:group style="position:absolute;left:3027;top:298;width:9;height:306" coordorigin="3027,298" coordsize="9,306">
              <v:shape style="position:absolute;left:3027;top:298;width:9;height:306" coordorigin="3027,298" coordsize="9,306" path="m3033,298l3029,298,3028,298,3027,299,3027,300,3027,602,3027,603,3028,604,3029,604,3033,604,3035,604,3035,603,3035,602,3035,300,3035,299,3035,298,3033,29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736206pt;margin-top:13.003818pt;width:15pt;height:25.3pt;mso-position-horizontal-relative:page;mso-position-vertical-relative:paragraph;z-index:-77248" coordorigin="3155,260" coordsize="300,506">
            <v:group style="position:absolute;left:3185;top:290;width:240;height:446" coordorigin="3185,290" coordsize="240,446">
              <v:shape style="position:absolute;left:3185;top:290;width:240;height:446" coordorigin="3185,290" coordsize="240,446" path="m3209,306l3190,318,3185,338,3185,734,3185,735,3185,736,3187,736,3191,736,3193,736,3193,735,3193,734,3193,581,3256,605,3307,612,3336,610,3396,583,3423,528,3425,408,3423,383,3399,324,3343,294,3317,290,3289,291,3229,299,3209,306xe" filled="false" stroked="true" strokeweight="3pt" strokecolor="#00afdd">
                <v:path arrowok="t"/>
              </v:shape>
            </v:group>
            <v:group style="position:absolute;left:3193;top:298;width:224;height:307" coordorigin="3193,298" coordsize="224,307">
              <v:shape style="position:absolute;left:3193;top:298;width:224;height:307" coordorigin="3193,298" coordsize="224,307" path="m3416,408l3416,499,3415,525,3387,581,3324,604,3295,603,3226,587,3193,339,3193,324,3264,300,3287,298,3317,299,3383,322,3416,395,3416,40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4.466003pt;margin-top:9.800021pt;width:30pt;height:22.35pt;mso-position-horizontal-relative:page;mso-position-vertical-relative:paragraph;z-index:-77224" coordorigin="3689,196" coordsize="600,447">
            <v:group style="position:absolute;left:3719;top:226;width:194;height:387" coordorigin="3719,226" coordsize="194,387">
              <v:shape style="position:absolute;left:3719;top:226;width:194;height:387" coordorigin="3719,226" coordsize="194,387" path="m3802,226l3798,226,3796,226,3796,227,3796,228,3796,298,3722,298,3720,298,3719,299,3719,300,3719,303,3719,305,3720,306,3722,306,3796,306,3796,500,3797,531,3820,590,3880,611,3911,612,3911,612,3911,610,3911,606,3911,605,3911,604,3909,604,3879,603,3822,580,3804,513,3804,306,3910,306,3912,306,3913,305,3913,303,3913,300,3913,299,3912,298,3910,298,3804,298,3804,228,3804,227,3803,226,3802,226xe" filled="false" stroked="true" strokeweight="3.0pt" strokecolor="#00afdd">
                <v:path arrowok="t"/>
              </v:shape>
            </v:group>
            <v:group style="position:absolute;left:4007;top:291;width:252;height:322" coordorigin="4007,291" coordsize="252,322">
              <v:shape style="position:absolute;left:4007;top:291;width:252;height:322" coordorigin="4007,291" coordsize="252,322" path="m4007,413l4007,498,4008,522,4035,579,4092,609,4118,612,4147,611,4211,590,4256,538,4256,537,4255,536,4252,534,4250,534,4249,534,4248,536,4238,552,4226,567,4212,580,4195,591,4175,598,4152,603,4120,602,4052,580,4016,514,4015,450,4250,450,4256,450,4259,447,4259,442,4259,413,4244,347,4200,304,4155,291,4124,292,4055,313,4011,376,4007,398,4007,413xe" filled="false" stroked="true" strokeweight="3pt" strokecolor="#00afdd">
                <v:path arrowok="t"/>
              </v:shape>
            </v:group>
            <v:group style="position:absolute;left:4015;top:298;width:236;height:145" coordorigin="4015,298" coordsize="236,145">
              <v:shape style="position:absolute;left:4015;top:298;width:236;height:145" coordorigin="4015,298" coordsize="236,145" path="m4250,413l4250,442,4015,442,4015,413,4017,389,4042,331,4099,301,4126,298,4154,299,4217,326,4247,378,4250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7.256744pt;margin-top:13.098322pt;width:14.8pt;height:19.05pt;mso-position-horizontal-relative:page;mso-position-vertical-relative:paragraph;z-index:-77200" coordorigin="4345,262" coordsize="296,381">
            <v:group style="position:absolute;left:4375;top:292;width:236;height:321" coordorigin="4375,292" coordsize="236,321">
              <v:shape style="position:absolute;left:4375;top:292;width:236;height:321" coordorigin="4375,292" coordsize="236,321" path="m4384,353l4382,356,4383,356,4385,357,4388,358,4390,359,4391,358,4391,357,4402,340,4470,300,4495,297,4528,300,4586,333,4602,391,4603,443,4592,442,4576,440,4503,435,4442,440,4389,468,4375,504,4376,529,4411,596,4487,612,4515,612,4587,598,4611,404,4610,382,4590,324,4530,292,4499,292,4432,306,4384,353,4384,353xe" filled="false" stroked="true" strokeweight="3pt" strokecolor="#00afdd">
                <v:path arrowok="t"/>
              </v:shape>
            </v:group>
            <v:group style="position:absolute;left:4383;top:443;width:220;height:162" coordorigin="4383,443" coordsize="220,162">
              <v:shape style="position:absolute;left:4383;top:443;width:220;height:162" coordorigin="4383,443" coordsize="220,162" path="m4603,451l4603,563,4603,580,4600,584,4531,603,4509,604,4471,603,4403,581,4383,534,4384,508,4432,451,4485,443,4515,443,4582,448,4603,451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7.715195pt;margin-top:14.492129pt;width:19.9pt;height:15.75pt;mso-position-horizontal-relative:page;mso-position-vertical-relative:paragraph;z-index:-77176" coordorigin="4754,290" coordsize="398,315">
            <v:shape style="position:absolute;left:4754;top:290;width:398;height:315" coordorigin="4754,290" coordsize="398,315" path="m4939,321l4926,309,4910,299,4890,293,4867,290,4840,291,4763,317,4754,602,4754,603,4756,604,4757,604,4760,604,4762,604,4763,603,4763,602,4763,341,4763,330,4764,322,4832,299,4856,297,4882,299,4936,330,4953,602,4953,603,4954,604,4955,604,4959,604,4961,604,4961,603,4961,602,4961,398,4960,375,4956,354,4949,337,4955,328,4967,318,4985,309,5009,302,5037,298,5066,299,5124,327,5143,389,5143,602,5143,603,5144,604,5146,604,5149,604,5151,604,5152,603,5152,602,5152,398,5150,371,5123,313,5061,290,5028,292,4959,310,4940,321,4939,321xe" filled="false" stroked="true" strokeweight="3pt" strokecolor="#00afdd">
              <v:path arrowok="t"/>
            </v:shape>
            <w10:wrap type="none"/>
          </v:group>
        </w:pict>
      </w:r>
      <w:r>
        <w:rPr>
          <w:rFonts w:ascii="Panton Thin"/>
          <w:b w:val="0"/>
          <w:color w:val="00AFDD"/>
          <w:spacing w:val="57"/>
          <w:w w:val="95"/>
          <w:sz w:val="60"/>
        </w:rPr>
        <w:t>leade</w:t>
      </w:r>
      <w:r>
        <w:rPr>
          <w:rFonts w:ascii="Panton Thin"/>
          <w:b w:val="0"/>
          <w:color w:val="00AFDD"/>
          <w:spacing w:val="45"/>
          <w:w w:val="95"/>
          <w:sz w:val="60"/>
        </w:rPr>
        <w:t>r</w:t>
      </w:r>
      <w:r>
        <w:rPr>
          <w:rFonts w:ascii="Panton Thin"/>
          <w:b w:val="0"/>
          <w:color w:val="00AFDD"/>
          <w:spacing w:val="57"/>
          <w:w w:val="95"/>
          <w:sz w:val="60"/>
        </w:rPr>
        <w:t>shi</w:t>
      </w:r>
      <w:r>
        <w:rPr>
          <w:rFonts w:ascii="Panton Thin"/>
          <w:b w:val="0"/>
          <w:color w:val="00AFDD"/>
          <w:w w:val="95"/>
          <w:sz w:val="60"/>
        </w:rPr>
        <w:t>p</w:t>
        <w:tab/>
      </w:r>
      <w:r>
        <w:rPr>
          <w:rFonts w:ascii="Panton Thin"/>
          <w:b w:val="0"/>
          <w:color w:val="00AFDD"/>
          <w:spacing w:val="60"/>
          <w:sz w:val="60"/>
        </w:rPr>
        <w:t>tea</w:t>
      </w:r>
      <w:r>
        <w:rPr>
          <w:rFonts w:ascii="Panton Thin"/>
          <w:b w:val="0"/>
          <w:color w:val="00AFDD"/>
          <w:sz w:val="60"/>
        </w:rPr>
        <w:t>m</w:t>
      </w:r>
      <w:r>
        <w:rPr>
          <w:rFonts w:ascii="Panton Thin"/>
          <w:b w:val="0"/>
          <w:color w:val="00AFDD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  <w:r>
        <w:rPr/>
        <w:br w:type="column"/>
      </w:r>
      <w:r>
        <w:rPr>
          <w:rFonts w:ascii="Panton Thin"/>
          <w:b w:val="0"/>
          <w:sz w:val="2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4"/>
          <w:szCs w:val="14"/>
        </w:rPr>
      </w:pPr>
    </w:p>
    <w:p>
      <w:pPr>
        <w:spacing w:line="200" w:lineRule="atLeast"/>
        <w:ind w:left="140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50479" cy="1650492"/>
            <wp:effectExtent l="0" t="0" r="0" b="0"/>
            <wp:docPr id="21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79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2"/>
        <w:rPr>
          <w:rFonts w:ascii="Panton Thin" w:hAnsi="Panton Thin" w:cs="Panton Thin" w:eastAsia="Panton Thin"/>
          <w:b w:val="0"/>
          <w:bCs w:val="0"/>
          <w:sz w:val="26"/>
          <w:szCs w:val="26"/>
        </w:rPr>
      </w:pPr>
    </w:p>
    <w:p>
      <w:pPr>
        <w:pStyle w:val="BodyText"/>
        <w:spacing w:line="240" w:lineRule="auto"/>
        <w:ind w:left="162" w:right="0"/>
        <w:jc w:val="center"/>
        <w:rPr>
          <w:rFonts w:ascii="Panton Thin" w:hAnsi="Panton Thin" w:cs="Panton Thin" w:eastAsia="Panton Thin"/>
        </w:rPr>
      </w:pPr>
      <w:r>
        <w:rPr/>
        <w:pict>
          <v:group style="position:absolute;margin-left:318.52771pt;margin-top:4.076007pt;width:102.9pt;height:35.950pt;mso-position-horizontal-relative:page;mso-position-vertical-relative:paragraph;z-index:-76960" coordorigin="6371,82" coordsize="2058,719">
            <v:group style="position:absolute;left:6729;top:92;width:89;height:116" coordorigin="6729,92" coordsize="89,116">
              <v:shape style="position:absolute;left:6729;top:92;width:89;height:116" coordorigin="6729,92" coordsize="89,116" path="m6733,122l6741,143,6760,151,6790,155,6808,163,6815,178,6809,196,6789,206,6762,204,6744,197,6733,183,6732,180,6732,180,6731,180,6730,180,6729,181,6729,181,6730,182,6742,200,6760,208,6792,206,6810,198,6817,185,6811,162,6793,152,6763,148,6744,141,6736,127,6742,105,6760,96,6790,98,6806,106,6814,117,6814,118,6815,117,6816,117,6816,117,6816,116,6816,116,6806,101,6786,92,6756,95,6739,105,6733,120,6733,122xe" filled="false" stroked="true" strokeweight="1pt" strokecolor="#58595b">
                <v:path arrowok="t"/>
              </v:shape>
            </v:group>
            <v:group style="position:absolute;left:6863;top:95;width:84;height:115" coordorigin="6863,95" coordsize="84,115">
              <v:shape style="position:absolute;left:6863;top:95;width:84;height:115" coordorigin="6863,95" coordsize="84,115" path="m6863,115l6863,116,6863,116,6864,116,6865,117,6866,117,6866,117,6866,116,6879,102,6899,95,6928,100,6941,114,6943,148,6939,147,6924,145,6906,145,6878,148,6863,160,6863,186,6872,202,6891,209,6919,209,6934,206,6945,202,6947,199,6947,192,6947,133,6943,112,6930,97,6899,95,6880,99,6868,108,6863,115xe" filled="false" stroked="true" strokeweight="1pt" strokecolor="#58595b">
                <v:path arrowok="t"/>
              </v:shape>
            </v:group>
            <v:group style="position:absolute;left:6864;top:148;width:80;height:60" coordorigin="6864,148" coordsize="80,60">
              <v:shape style="position:absolute;left:6864;top:148;width:80;height:60" coordorigin="6864,148" coordsize="80,60" path="m6943,151l6943,192,6943,198,6943,199,6937,202,6929,205,6919,207,6906,207,6876,202,6864,189,6867,164,6880,151,6904,148,6924,148,6939,150,6943,151xe" filled="false" stroked="true" strokeweight="1pt" strokecolor="#58595b">
                <v:path arrowok="t"/>
              </v:shape>
            </v:group>
            <v:group style="position:absolute;left:6999;top:92;width:146;height:116" coordorigin="6999,92" coordsize="146,116">
              <v:shape style="position:absolute;left:6999;top:92;width:146;height:116" coordorigin="6999,92" coordsize="146,116" path="m7067,103l7061,95,7051,92,7037,92,7024,92,7014,95,7007,98,7001,101,6999,104,6999,110,6999,206,6999,207,7000,207,7000,207,7001,207,7002,207,7002,207,7002,206,7002,110,7002,106,7003,103,7008,101,7016,97,7024,94,7037,94,7059,100,7070,117,7072,206,7072,207,7072,207,7073,207,7074,207,7075,207,7075,207,7075,206,7075,131,7075,120,7073,112,7069,106,7081,99,7107,94,7129,100,7140,117,7142,206,7142,207,7142,207,7143,207,7144,207,7145,207,7145,207,7145,206,7145,131,7140,107,7125,94,7092,95,7073,100,7067,103xe" filled="false" stroked="true" strokeweight="1pt" strokecolor="#58595b">
                <v:path arrowok="t"/>
              </v:shape>
              <v:shape style="position:absolute;left:6371;top:82;width:2057;height:718" type="#_x0000_t75" stroked="false">
                <v:imagedata r:id="rId90" o:title="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4"/>
        </w:rPr>
        <w:t>sam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8"/>
        </w:rPr>
        <w:t>geeson</w:t>
      </w:r>
      <w:r>
        <w:rPr>
          <w:rFonts w:ascii="Panton Thin"/>
          <w:b w:val="0"/>
          <w:color w:val="58595B"/>
          <w:spacing w:val="-34"/>
        </w:rPr>
        <w:t> </w:t>
      </w:r>
      <w:r>
        <w:rPr>
          <w:rFonts w:ascii="Panton Thin"/>
        </w:rPr>
      </w:r>
    </w:p>
    <w:p>
      <w:pPr>
        <w:pStyle w:val="BodyText"/>
        <w:spacing w:line="240" w:lineRule="exact" w:before="47"/>
        <w:ind w:left="403" w:right="250"/>
        <w:jc w:val="center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4"/>
        </w:rPr>
        <w:t>quality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3"/>
        </w:rPr>
        <w:t>and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customer</w:t>
      </w:r>
      <w:r>
        <w:rPr>
          <w:rFonts w:ascii="Panton Thin"/>
          <w:b w:val="0"/>
          <w:color w:val="58595B"/>
          <w:spacing w:val="28"/>
        </w:rPr>
        <w:t> </w:t>
      </w:r>
      <w:r>
        <w:rPr>
          <w:rFonts w:ascii="Panton Thin"/>
          <w:b w:val="0"/>
          <w:color w:val="58595B"/>
          <w:spacing w:val="4"/>
        </w:rPr>
        <w:t>service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manager</w:t>
      </w:r>
      <w:r>
        <w:rPr>
          <w:rFonts w:ascii="Panton Thin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  <w:r>
        <w:rPr/>
        <w:br w:type="column"/>
      </w:r>
      <w:r>
        <w:rPr>
          <w:rFonts w:ascii="Panton Thin"/>
          <w:b w:val="0"/>
          <w:sz w:val="2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line="200" w:lineRule="atLeast"/>
        <w:ind w:left="140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 w:hAnsi="Panton Thin" w:cs="Panton Thin" w:eastAsia="Panton Thin"/>
          <w:sz w:val="20"/>
          <w:szCs w:val="20"/>
        </w:rPr>
        <w:drawing>
          <wp:inline distT="0" distB="0" distL="0" distR="0">
            <wp:extent cx="1637109" cy="1650492"/>
            <wp:effectExtent l="0" t="0" r="0" b="0"/>
            <wp:docPr id="23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109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nton Thin" w:hAnsi="Panton Thin" w:cs="Panton Thin" w:eastAsia="Panton Thin"/>
          <w:sz w:val="20"/>
          <w:szCs w:val="20"/>
        </w:rPr>
      </w:r>
    </w:p>
    <w:p>
      <w:pPr>
        <w:spacing w:line="240" w:lineRule="auto" w:before="2"/>
        <w:rPr>
          <w:rFonts w:ascii="Panton Thin" w:hAnsi="Panton Thin" w:cs="Panton Thin" w:eastAsia="Panton Thin"/>
          <w:b w:val="0"/>
          <w:bCs w:val="0"/>
          <w:sz w:val="26"/>
          <w:szCs w:val="26"/>
        </w:rPr>
      </w:pPr>
    </w:p>
    <w:p>
      <w:pPr>
        <w:pStyle w:val="BodyText"/>
        <w:spacing w:line="240" w:lineRule="auto"/>
        <w:ind w:left="181" w:right="0"/>
        <w:jc w:val="center"/>
        <w:rPr>
          <w:rFonts w:ascii="Panton Thin" w:hAnsi="Panton Thin" w:cs="Panton Thin" w:eastAsia="Panton Thin"/>
        </w:rPr>
      </w:pPr>
      <w:r>
        <w:rPr/>
        <w:pict>
          <v:group style="position:absolute;margin-left:470.113586pt;margin-top:1.700019pt;width:32.25pt;height:11.95pt;mso-position-horizontal-relative:page;mso-position-vertical-relative:paragraph;z-index:-77056" coordorigin="9402,34" coordsize="645,239">
            <v:group style="position:absolute;left:9412;top:92;width:89;height:116" coordorigin="9412,92" coordsize="89,116">
              <v:shape style="position:absolute;left:9412;top:92;width:89;height:116" coordorigin="9412,92" coordsize="89,116" path="m9416,122l9424,143,9443,151,9473,155,9491,163,9498,178,9491,196,9472,206,9445,204,9427,197,9416,183,9415,180,9415,180,9414,180,9413,180,9412,181,9412,181,9412,182,9424,200,9442,208,9475,206,9493,198,9500,185,9494,162,9476,152,9446,148,9427,141,9419,127,9425,105,9443,96,9473,98,9489,106,9497,117,9497,118,9498,117,9499,117,9499,117,9499,116,9499,116,9489,101,9469,92,9438,95,9421,105,9416,120,9416,122xe" filled="false" stroked="true" strokeweight="1pt" strokecolor="#58595b">
                <v:path arrowok="t"/>
              </v:shape>
            </v:group>
            <v:group style="position:absolute;left:9550;top:44;width:88;height:163" coordorigin="9550,44" coordsize="88,163">
              <v:shape style="position:absolute;left:9550;top:44;width:88;height:163" coordorigin="9550,44" coordsize="88,163" path="m9552,44l9550,44,9550,44,9550,44,9550,45,9550,206,9550,207,9550,207,9550,207,9552,207,9552,207,9553,207,9553,206,9553,104,9571,98,9591,95,9617,99,9631,113,9634,206,9634,207,9635,207,9635,207,9637,207,9637,207,9638,207,9638,206,9638,133,9633,110,9619,96,9589,94,9570,95,9557,99,9553,45,9553,44,9552,44,9552,44xe" filled="false" stroked="true" strokeweight="1pt" strokecolor="#58595b">
                <v:path arrowok="t"/>
              </v:shape>
            </v:group>
            <v:group style="position:absolute;left:9687;top:92;width:93;height:119" coordorigin="9687,92" coordsize="93,119">
              <v:shape style="position:absolute;left:9687;top:92;width:93;height:119" coordorigin="9687,92" coordsize="93,119" path="m9687,137l9687,168,9692,190,9706,204,9730,210,9755,206,9771,195,9779,183,9779,182,9778,182,9777,181,9777,181,9776,181,9776,182,9764,197,9745,206,9716,203,9698,192,9691,176,9690,150,9777,150,9779,150,9780,149,9780,147,9780,137,9775,114,9762,99,9740,92,9713,96,9696,108,9688,126,9687,137xe" filled="false" stroked="true" strokeweight="1pt" strokecolor="#58595b">
                <v:path arrowok="t"/>
              </v:shape>
            </v:group>
            <v:group style="position:absolute;left:9690;top:94;width:87;height:53" coordorigin="9690,94" coordsize="87,53">
              <v:shape style="position:absolute;left:9690;top:94;width:87;height:53" coordorigin="9690,94" coordsize="87,53" path="m9777,137l9777,147,9690,147,9690,137,9695,115,9709,100,9733,94,9757,100,9772,114,9777,136,9777,137xe" filled="false" stroked="true" strokeweight="1pt" strokecolor="#58595b">
                <v:path arrowok="t"/>
              </v:shape>
            </v:group>
            <v:group style="position:absolute;left:9830;top:44;width:4;height:163" coordorigin="9830,44" coordsize="4,163">
              <v:shape style="position:absolute;left:9830;top:44;width:4;height:163" coordorigin="9830,44" coordsize="4,163" path="m9833,206l9833,45,9833,44,9833,44,9832,44,9831,44,9830,44,9830,44,9830,45,9830,206,9830,207,9830,207,9831,207,9832,207,9833,207,9833,207,9833,206xe" filled="false" stroked="true" strokeweight="1pt" strokecolor="#58595b">
                <v:path arrowok="t"/>
              </v:shape>
            </v:group>
            <v:group style="position:absolute;left:9890;top:44;width:4;height:163" coordorigin="9890,44" coordsize="4,163">
              <v:shape style="position:absolute;left:9890;top:44;width:4;height:163" coordorigin="9890,44" coordsize="4,163" path="m9893,206l9893,45,9893,44,9893,44,9892,44,9891,44,9890,44,9890,44,9890,45,9890,206,9890,207,9890,207,9891,207,9892,207,9893,207,9893,207,9893,206xe" filled="false" stroked="true" strokeweight="1pt" strokecolor="#58595b">
                <v:path arrowok="t"/>
              </v:shape>
            </v:group>
            <v:group style="position:absolute;left:9948;top:95;width:88;height:169" coordorigin="9948,95" coordsize="88,169">
              <v:shape style="position:absolute;left:9948;top:95;width:88;height:169" coordorigin="9948,95" coordsize="88,169" path="m10036,95l10034,95,10034,95,10033,95,10033,95,10033,198,10019,203,9996,207,9970,202,9956,189,9951,95,9951,95,9951,95,9951,95,9949,95,9949,95,9948,95,9948,95,9948,168,9953,191,9967,205,9999,207,10019,205,10030,202,10033,217,10029,240,10016,255,9993,261,9970,256,9956,243,9952,236,9952,235,9951,236,9950,236,9950,237,9949,237,9950,238,9961,254,9980,263,10009,260,10026,249,10035,232,10036,95,10036,95,10036,95,10036,9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7.777313pt;margin-top:1.700019pt;width:48.55pt;height:11.6pt;mso-position-horizontal-relative:page;mso-position-vertical-relative:paragraph;z-index:-77032" coordorigin="10156,34" coordsize="971,232">
            <v:group style="position:absolute;left:10166;top:94;width:92;height:117" coordorigin="10166,94" coordsize="92,117">
              <v:shape style="position:absolute;left:10166;top:94;width:92;height:117" coordorigin="10166,94" coordsize="92,117" path="m10166,133l10166,168,10171,190,10185,204,10209,210,10233,206,10249,194,10257,176,10257,176,10256,176,10255,176,10254,175,10254,176,10254,176,10244,195,10226,205,10196,203,10178,193,10170,178,10169,133,10174,112,10189,98,10221,98,10240,104,10250,115,10253,124,10253,124,10254,124,10255,123,10256,123,10256,123,10256,122,10247,104,10230,94,10198,95,10178,104,10168,117,10166,133xe" filled="false" stroked="true" strokeweight="1pt" strokecolor="#58595b">
                <v:path arrowok="t"/>
              </v:shape>
            </v:group>
            <v:group style="position:absolute;left:10300;top:95;width:84;height:115" coordorigin="10300,95" coordsize="84,115">
              <v:shape style="position:absolute;left:10300;top:95;width:84;height:115" coordorigin="10300,95" coordsize="84,115" path="m10301,115l10300,116,10301,116,10301,116,10303,117,10303,117,10303,117,10304,116,10316,102,10337,95,10366,100,10378,114,10381,148,10377,147,10362,145,10344,145,10316,148,10301,160,10301,186,10309,202,10328,209,10356,209,10372,206,10382,202,10384,199,10384,192,10384,133,10381,112,10368,97,10337,95,10317,99,10306,108,10301,115xe" filled="false" stroked="true" strokeweight="1pt" strokecolor="#58595b">
                <v:path arrowok="t"/>
              </v:shape>
            </v:group>
            <v:group style="position:absolute;left:10302;top:148;width:80;height:60" coordorigin="10302,148" coordsize="80,60">
              <v:shape style="position:absolute;left:10302;top:148;width:80;height:60" coordorigin="10302,148" coordsize="80,60" path="m10381,151l10381,192,10381,198,10380,199,10375,202,10366,205,10357,207,10343,207,10314,202,10302,189,10305,164,10318,151,10342,148,10361,148,10377,150,10381,151xe" filled="false" stroked="true" strokeweight="1pt" strokecolor="#58595b">
                <v:path arrowok="t"/>
              </v:shape>
            </v:group>
            <v:group style="position:absolute;left:10437;top:92;width:146;height:116" coordorigin="10437,92" coordsize="146,116">
              <v:shape style="position:absolute;left:10437;top:92;width:146;height:116" coordorigin="10437,92" coordsize="146,116" path="m10505,103l10498,95,10489,92,10475,92,10461,92,10452,95,10445,98,10439,101,10437,104,10437,110,10437,206,10437,207,10437,207,10438,207,10439,207,10440,207,10440,207,10440,206,10440,110,10440,106,10440,103,10446,101,10453,97,10462,94,10475,94,10497,100,10508,117,10510,206,10510,207,10510,207,10511,207,10512,207,10512,207,10513,207,10513,206,10513,131,10513,120,10511,112,10506,106,10519,99,10544,94,10567,100,10578,117,10579,206,10579,207,10580,207,10580,207,10582,207,10582,207,10582,207,10582,206,10582,131,10578,107,10563,94,10530,95,10511,100,10505,103xe" filled="false" stroked="true" strokeweight="1pt" strokecolor="#58595b">
                <v:path arrowok="t"/>
              </v:shape>
            </v:group>
            <v:group style="position:absolute;left:10636;top:92;width:88;height:164" coordorigin="10636,92" coordsize="88,164">
              <v:shape style="position:absolute;left:10636;top:92;width:88;height:164" coordorigin="10636,92" coordsize="88,164" path="m10645,98l10638,101,10636,103,10636,110,10636,254,10636,255,10637,255,10637,255,10639,255,10639,255,10639,255,10639,254,10639,198,10653,204,10676,210,10703,205,10718,193,10724,173,10724,135,10720,112,10706,97,10683,92,10665,92,10653,94,10645,98xe" filled="false" stroked="true" strokeweight="1pt" strokecolor="#58595b">
                <v:path arrowok="t"/>
              </v:shape>
            </v:group>
            <v:group style="position:absolute;left:10639;top:94;width:82;height:110" coordorigin="10639,94" coordsize="82,110">
              <v:shape style="position:absolute;left:10639;top:94;width:82;height:110" coordorigin="10639,94" coordsize="82,110" path="m10721,135l10721,168,10716,191,10701,204,10670,204,10651,200,10640,195,10639,110,10639,104,10640,103,10646,101,10653,98,10665,94,10679,94,10704,99,10717,114,10721,135xe" filled="false" stroked="true" strokeweight="1pt" strokecolor="#58595b">
                <v:path arrowok="t"/>
              </v:shape>
            </v:group>
            <v:group style="position:absolute;left:10775;top:44;width:88;height:166" coordorigin="10775,44" coordsize="88,166">
              <v:shape style="position:absolute;left:10775;top:44;width:88;height:166" coordorigin="10775,44" coordsize="88,166" path="m10777,44l10776,44,10775,44,10775,44,10775,45,10775,192,10775,199,10777,201,10784,204,10792,207,10803,210,10818,210,10843,205,10858,192,10863,170,10863,133,10859,110,10845,96,10812,95,10792,97,10781,101,10778,45,10778,44,10778,44,10777,44xe" filled="false" stroked="true" strokeweight="1pt" strokecolor="#58595b">
                <v:path arrowok="t"/>
              </v:shape>
            </v:group>
            <v:group style="position:absolute;left:10778;top:95;width:82;height:111" coordorigin="10778,95" coordsize="82,111">
              <v:shape style="position:absolute;left:10778;top:95;width:82;height:111" coordorigin="10778,95" coordsize="82,111" path="m10860,133l10860,166,10855,189,10841,203,10810,205,10793,203,10779,198,10778,197,10778,192,10778,105,10792,99,10815,95,10842,99,10856,112,10860,133xe" filled="false" stroked="true" strokeweight="1pt" strokecolor="#58595b">
                <v:path arrowok="t"/>
              </v:shape>
            </v:group>
            <v:group style="position:absolute;left:10910;top:92;width:93;height:119" coordorigin="10910,92" coordsize="93,119">
              <v:shape style="position:absolute;left:10910;top:92;width:93;height:119" coordorigin="10910,92" coordsize="93,119" path="m10910,137l10910,168,10915,190,10929,204,10953,210,10978,206,10993,195,11001,183,11001,182,11001,182,11000,181,10999,181,10999,181,10998,182,10987,197,10968,206,10938,203,10921,192,10914,176,10913,150,10999,150,11001,150,11002,149,11002,147,11002,137,10998,114,10985,99,10963,92,10936,96,10919,108,10911,126,10910,137xe" filled="false" stroked="true" strokeweight="1pt" strokecolor="#58595b">
                <v:path arrowok="t"/>
              </v:shape>
            </v:group>
            <v:group style="position:absolute;left:10913;top:94;width:87;height:53" coordorigin="10913,94" coordsize="87,53">
              <v:shape style="position:absolute;left:10913;top:94;width:87;height:53" coordorigin="10913,94" coordsize="87,53" path="m10999,137l10999,147,10913,147,10913,137,10918,115,10932,100,10955,94,10980,100,10994,114,10999,136,10999,137xe" filled="false" stroked="true" strokeweight="1pt" strokecolor="#58595b">
                <v:path arrowok="t"/>
              </v:shape>
            </v:group>
            <v:group style="position:absolute;left:11053;top:44;width:4;height:163" coordorigin="11053,44" coordsize="4,163">
              <v:shape style="position:absolute;left:11053;top:44;width:4;height:163" coordorigin="11053,44" coordsize="4,163" path="m11056,206l11056,45,11056,44,11055,44,11055,44,11053,44,11053,44,11053,44,11053,45,11053,206,11053,207,11053,207,11053,207,11055,207,11055,207,11056,207,11056,206xe" filled="false" stroked="true" strokeweight="1pt" strokecolor="#58595b">
                <v:path arrowok="t"/>
              </v:shape>
            </v:group>
            <v:group style="position:absolute;left:11113;top:44;width:4;height:163" coordorigin="11113,44" coordsize="4,163">
              <v:shape style="position:absolute;left:11113;top:44;width:4;height:163" coordorigin="11113,44" coordsize="4,163" path="m11116,206l11116,45,11116,44,11116,44,11115,44,11114,44,11113,44,11113,44,11113,45,11113,206,11113,207,11113,207,11114,207,11115,207,11116,207,11116,207,11116,206xe" filled="false" stroked="true" strokeweight="1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8"/>
        </w:rPr>
        <w:t>shelly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9"/>
        </w:rPr>
        <w:t>campbell</w:t>
      </w:r>
      <w:r>
        <w:rPr>
          <w:rFonts w:ascii="Panton Thin"/>
          <w:b w:val="0"/>
          <w:color w:val="58595B"/>
          <w:spacing w:val="-34"/>
        </w:rPr>
        <w:t> </w:t>
      </w:r>
      <w:r>
        <w:rPr>
          <w:rFonts w:ascii="Panton Thin"/>
        </w:rPr>
      </w:r>
    </w:p>
    <w:p>
      <w:pPr>
        <w:pStyle w:val="BodyText"/>
        <w:spacing w:line="240" w:lineRule="exact" w:before="47"/>
        <w:ind w:left="619" w:right="446"/>
        <w:jc w:val="center"/>
        <w:rPr>
          <w:rFonts w:ascii="Panton Thin" w:hAnsi="Panton Thin" w:cs="Panton Thin" w:eastAsia="Panton Thin"/>
        </w:rPr>
      </w:pPr>
      <w:r>
        <w:rPr/>
        <w:pict>
          <v:group style="position:absolute;margin-left:473.209686pt;margin-top:3.810024pt;width:81.25pt;height:22.6pt;mso-position-horizontal-relative:page;mso-position-vertical-relative:paragraph;z-index:-77008" coordorigin="9464,76" coordsize="1625,452">
            <v:shape style="position:absolute;left:9464;top:124;width:1624;height:404" type="#_x0000_t75" stroked="false">
              <v:imagedata r:id="rId92" o:title=""/>
            </v:shape>
            <v:group style="position:absolute;left:10147;top:76;width:4;height:163" coordorigin="10147,76" coordsize="4,163">
              <v:shape style="position:absolute;left:10147;top:76;width:4;height:163" coordorigin="10147,76" coordsize="4,163" path="m10150,238l10150,77,10150,76,10149,76,10149,76,10148,76,10147,76,10147,76,10147,77,10147,238,10147,239,10147,239,10148,239,10149,239,10149,239,10150,239,10150,238xe" filled="false" stroked="true" strokeweight="0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3"/>
        </w:rPr>
        <w:t>general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5"/>
        </w:rPr>
        <w:t>manager</w:t>
      </w:r>
      <w:r>
        <w:rPr>
          <w:rFonts w:ascii="Panton Thin"/>
          <w:b w:val="0"/>
          <w:color w:val="58595B"/>
          <w:spacing w:val="28"/>
        </w:rPr>
        <w:t> </w:t>
      </w:r>
      <w:r>
        <w:rPr>
          <w:rFonts w:ascii="Panton Thin"/>
          <w:b w:val="0"/>
          <w:color w:val="58595B"/>
          <w:spacing w:val="4"/>
        </w:rPr>
        <w:t>operations</w:t>
      </w:r>
      <w:r>
        <w:rPr>
          <w:rFonts w:ascii="Panton Thin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Panton Thin"/>
          <w:b w:val="0"/>
          <w:sz w:val="22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pStyle w:val="BodyText"/>
        <w:spacing w:line="240" w:lineRule="auto" w:before="146"/>
        <w:ind w:left="14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521484pt;margin-top:9.250005pt;width:29.75pt;height:8.8pt;mso-position-horizontal-relative:page;mso-position-vertical-relative:paragraph;z-index:-76576" coordorigin="13050,185" coordsize="595,176">
            <v:group style="position:absolute;left:13055;top:190;width:88;height:166" coordorigin="13055,190" coordsize="88,166">
              <v:shape style="position:absolute;left:13055;top:190;width:88;height:166" coordorigin="13055,190" coordsize="88,166" path="m13058,190l13056,190,13056,190,13055,190,13055,191,13055,338,13055,345,13057,347,13064,350,13072,353,13084,356,13099,356,13123,351,13138,338,13143,316,13143,279,13139,256,13125,242,13093,241,13072,243,13061,247,13059,191,13059,190,13058,190,13058,190xe" filled="false" stroked="true" strokeweight=".5pt" strokecolor="#58595b">
                <v:path arrowok="t"/>
              </v:shape>
            </v:group>
            <v:group style="position:absolute;left:13059;top:241;width:82;height:111" coordorigin="13059,241" coordsize="82,111">
              <v:shape style="position:absolute;left:13059;top:241;width:82;height:111" coordorigin="13059,241" coordsize="82,111" path="m13140,279l13140,312,13136,335,13121,349,13090,351,13073,349,13059,344,13059,343,13059,338,13059,251,13072,245,13095,241,13122,245,13136,258,13140,279xe" filled="false" stroked="true" strokeweight=".5pt" strokecolor="#58595b">
                <v:path arrowok="t"/>
              </v:shape>
            </v:group>
            <v:group style="position:absolute;left:13191;top:242;width:92;height:111" coordorigin="13191,242" coordsize="92,111">
              <v:shape style="position:absolute;left:13191;top:242;width:92;height:111" coordorigin="13191,242" coordsize="92,111" path="m13191,274l13191,319,13197,339,13214,352,13246,352,13267,346,13279,335,13283,274,13277,254,13260,242,13228,242,13207,248,13195,259,13191,274xe" filled="false" stroked="true" strokeweight=".5pt" strokecolor="#58595b">
                <v:path arrowok="t"/>
              </v:shape>
            </v:group>
            <v:group style="position:absolute;left:13194;top:243;width:86;height:108" coordorigin="13194,243" coordsize="86,108">
              <v:shape style="position:absolute;left:13194;top:243;width:86;height:108" coordorigin="13194,243" coordsize="86,108" path="m13280,274l13280,320,13273,339,13255,350,13225,349,13205,341,13196,328,13194,274,13201,255,13219,243,13250,244,13269,252,13279,265,13280,274xe" filled="false" stroked="true" strokeweight=".5pt" strokecolor="#58595b">
                <v:path arrowok="t"/>
              </v:shape>
            </v:group>
            <v:group style="position:absolute;left:13331;top:241;width:84;height:115" coordorigin="13331,241" coordsize="84,115">
              <v:shape style="position:absolute;left:13331;top:241;width:84;height:115" coordorigin="13331,241" coordsize="84,115" path="m13331,261l13331,262,13331,262,13332,262,13333,263,13334,263,13334,263,13334,262,13347,248,13367,241,13396,246,13409,260,13411,294,13407,293,13392,291,13374,291,13346,294,13331,306,13331,332,13340,348,13359,355,13387,355,13402,352,13413,348,13414,345,13414,338,13414,279,13411,258,13398,243,13367,241,13348,245,13336,254,13331,261xe" filled="false" stroked="true" strokeweight=".5pt" strokecolor="#58595b">
                <v:path arrowok="t"/>
              </v:shape>
            </v:group>
            <v:group style="position:absolute;left:13332;top:294;width:80;height:60" coordorigin="13332,294" coordsize="80,60">
              <v:shape style="position:absolute;left:13332;top:294;width:80;height:60" coordorigin="13332,294" coordsize="80,60" path="m13411,297l13411,338,13411,344,13411,345,13405,348,13397,351,13387,353,13374,353,13344,348,13332,335,13335,310,13348,297,13372,294,13392,294,13407,296,13411,297xe" filled="false" stroked="true" strokeweight=".5pt" strokecolor="#58595b">
                <v:path arrowok="t"/>
              </v:shape>
            </v:group>
            <v:group style="position:absolute;left:13467;top:238;width:55;height:116" coordorigin="13467,238" coordsize="55,116">
              <v:shape style="position:absolute;left:13467;top:238;width:55;height:116" coordorigin="13467,238" coordsize="55,116" path="m13514,238l13495,238,13483,241,13475,245,13469,247,13467,250,13467,256,13467,352,13467,353,13467,353,13468,353,13469,353,13470,353,13470,353,13470,352,13470,256,13470,252,13471,250,13476,247,13484,244,13497,240,13514,240,13520,240,13521,240,13521,240,13521,240,13521,238,13521,238,13521,238,13520,238,13514,238xe" filled="false" stroked="true" strokeweight=".5pt" strokecolor="#58595b">
                <v:path arrowok="t"/>
              </v:shape>
            </v:group>
            <v:group style="position:absolute;left:13552;top:190;width:88;height:166" coordorigin="13552,190" coordsize="88,166">
              <v:shape style="position:absolute;left:13552;top:190;width:88;height:166" coordorigin="13552,190" coordsize="88,166" path="m13552,279l13552,312,13556,335,13570,350,13593,356,13612,356,13623,353,13631,350,13638,347,13640,345,13640,338,13640,191,13640,190,13640,190,13639,190,13638,190,13637,190,13637,190,13637,191,13637,247,13623,242,13600,238,13573,242,13557,255,13552,275,13552,279xe" filled="false" stroked="true" strokeweight=".5pt" strokecolor="#58595b">
                <v:path arrowok="t"/>
              </v:shape>
            </v:group>
            <v:group style="position:absolute;left:13555;top:243;width:82;height:110" coordorigin="13555,243" coordsize="82,110">
              <v:shape style="position:absolute;left:13555;top:243;width:82;height:110" coordorigin="13555,243" coordsize="82,110" path="m13637,251l13637,338,13637,343,13636,344,13630,347,13623,350,13611,353,13597,353,13573,348,13559,334,13555,279,13560,256,13575,243,13606,243,13626,247,13636,250,13637,251xe" filled="false" stroked="true" strokeweight=".5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8.182983pt;margin-top:9.250005pt;width:10.35pt;height:8.65pt;mso-position-horizontal-relative:page;mso-position-vertical-relative:paragraph;z-index:-76552" coordorigin="13764,185" coordsize="207,173">
            <v:group style="position:absolute;left:13769;top:242;width:92;height:111" coordorigin="13769,242" coordsize="92,111">
              <v:shape style="position:absolute;left:13769;top:242;width:92;height:111" coordorigin="13769,242" coordsize="92,111" path="m13769,274l13769,319,13775,339,13792,352,13824,352,13845,346,13857,335,13860,274,13854,254,13838,242,13806,242,13784,248,13772,259,13769,274xe" filled="false" stroked="true" strokeweight=".5pt" strokecolor="#58595b">
                <v:path arrowok="t"/>
              </v:shape>
            </v:group>
            <v:group style="position:absolute;left:13772;top:243;width:86;height:108" coordorigin="13772,243" coordsize="86,108">
              <v:shape style="position:absolute;left:13772;top:243;width:86;height:108" coordorigin="13772,243" coordsize="86,108" path="m13857,274l13857,320,13851,339,13833,350,13802,349,13782,341,13773,328,13772,274,13778,255,13796,243,13827,244,13847,252,13856,265,13857,274xe" filled="false" stroked="true" strokeweight=".5pt" strokecolor="#58595b">
                <v:path arrowok="t"/>
              </v:shape>
            </v:group>
            <v:group style="position:absolute;left:13895;top:190;width:71;height:163" coordorigin="13895,190" coordsize="71,163">
              <v:shape style="position:absolute;left:13895;top:190;width:71;height:163" coordorigin="13895,190" coordsize="71,163" path="m13964,190l13962,190,13938,194,13925,208,13922,241,13896,241,13895,241,13895,241,13895,241,13895,243,13895,243,13895,243,13896,243,13922,243,13922,352,13922,353,13922,353,13923,353,13924,353,13925,353,13925,353,13925,352,13925,243,13964,243,13965,243,13965,243,13965,243,13965,241,13965,241,13965,241,13964,241,13925,241,13925,231,13929,206,13944,195,13964,193,13965,193,13965,192,13965,191,13965,190,13964,190,13964,190xe" filled="false" stroked="true" strokeweight=".5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3.451111pt;margin-top:9.250005pt;width:48.7pt;height:8.8pt;mso-position-horizontal-relative:page;mso-position-vertical-relative:paragraph;z-index:-76528" coordorigin="14069,185" coordsize="974,176">
            <v:group style="position:absolute;left:14074;top:190;width:88;height:166" coordorigin="14074,190" coordsize="88,166">
              <v:shape style="position:absolute;left:14074;top:190;width:88;height:166" coordorigin="14074,190" coordsize="88,166" path="m14074,279l14074,312,14078,335,14092,350,14115,356,14134,356,14145,353,14153,350,14160,347,14162,345,14162,338,14162,191,14162,190,14162,190,14161,190,14160,190,14159,190,14159,190,14159,191,14159,247,14146,242,14122,238,14095,242,14080,255,14074,275,14074,279xe" filled="false" stroked="true" strokeweight=".5pt" strokecolor="#58595b">
                <v:path arrowok="t"/>
              </v:shape>
            </v:group>
            <v:group style="position:absolute;left:14077;top:243;width:82;height:110" coordorigin="14077,243" coordsize="82,110">
              <v:shape style="position:absolute;left:14077;top:243;width:82;height:110" coordorigin="14077,243" coordsize="82,110" path="m14159,251l14159,338,14159,343,14158,344,14152,347,14145,350,14134,353,14119,353,14095,348,14081,334,14077,279,14082,256,14097,243,14129,243,14148,247,14158,250,14159,251xe" filled="false" stroked="true" strokeweight=".5pt" strokecolor="#58595b">
                <v:path arrowok="t"/>
              </v:shape>
            </v:group>
            <v:group style="position:absolute;left:14215;top:203;width:7;height:7" coordorigin="14215,203" coordsize="7,7">
              <v:shape style="position:absolute;left:14215;top:203;width:7;height:7" coordorigin="14215,203" coordsize="7,7" path="m14219,203l14218,203,14216,203,14215,203,14215,205,14215,206,14215,208,14216,209,14218,209,14219,209,14221,209,14221,208,14221,206,14221,205,14221,203,14221,203,14219,203xe" filled="false" stroked="true" strokeweight=".5pt" strokecolor="#58595b">
                <v:path arrowok="t"/>
              </v:shape>
            </v:group>
            <v:group style="position:absolute;left:14217;top:241;width:4;height:113" coordorigin="14217,241" coordsize="4,113">
              <v:shape style="position:absolute;left:14217;top:241;width:4;height:113" coordorigin="14217,241" coordsize="4,113" path="m14219,241l14218,241,14217,241,14217,241,14217,241,14217,352,14217,353,14217,353,14218,353,14219,353,14220,353,14220,353,14220,352,14220,241,14220,241,14220,241,14219,241xe" filled="false" stroked="true" strokeweight=".5pt" strokecolor="#58595b">
                <v:path arrowok="t"/>
              </v:shape>
            </v:group>
            <v:group style="position:absolute;left:14275;top:238;width:55;height:116" coordorigin="14275,238" coordsize="55,116">
              <v:shape style="position:absolute;left:14275;top:238;width:55;height:116" coordorigin="14275,238" coordsize="55,116" path="m14321,238l14303,238,14291,241,14283,245,14276,247,14275,250,14275,256,14275,352,14275,353,14275,353,14276,353,14277,353,14278,353,14278,353,14278,352,14278,256,14278,252,14278,250,14283,247,14291,244,14304,240,14321,240,14328,240,14329,240,14329,240,14329,240,14329,238,14329,238,14329,238,14328,238,14321,238xe" filled="false" stroked="true" strokeweight=".5pt" strokecolor="#58595b">
                <v:path arrowok="t"/>
              </v:shape>
            </v:group>
            <v:group style="position:absolute;left:14357;top:238;width:93;height:119" coordorigin="14357,238" coordsize="93,119">
              <v:shape style="position:absolute;left:14357;top:238;width:93;height:119" coordorigin="14357,238" coordsize="93,119" path="m14357,283l14357,314,14362,336,14376,350,14400,356,14425,352,14441,341,14449,329,14449,328,14448,328,14447,327,14447,327,14446,327,14446,328,14434,343,14415,352,14386,349,14368,338,14361,322,14360,296,14447,296,14449,296,14450,295,14450,293,14450,283,14445,260,14432,245,14410,238,14383,242,14366,254,14358,272,14357,283xe" filled="false" stroked="true" strokeweight=".5pt" strokecolor="#58595b">
                <v:path arrowok="t"/>
              </v:shape>
            </v:group>
            <v:group style="position:absolute;left:14360;top:240;width:87;height:53" coordorigin="14360,240" coordsize="87,53">
              <v:shape style="position:absolute;left:14360;top:240;width:87;height:53" coordorigin="14360,240" coordsize="87,53" path="m14447,283l14447,293,14360,293,14360,283,14365,261,14379,246,14403,240,14427,246,14442,260,14447,282,14447,283xe" filled="false" stroked="true" strokeweight=".5pt" strokecolor="#58595b">
                <v:path arrowok="t"/>
              </v:shape>
            </v:group>
            <v:group style="position:absolute;left:14495;top:240;width:92;height:117" coordorigin="14495,240" coordsize="92,117">
              <v:shape style="position:absolute;left:14495;top:240;width:92;height:117" coordorigin="14495,240" coordsize="92,117" path="m14495,279l14495,314,14500,336,14514,350,14538,356,14562,352,14578,340,14586,322,14586,322,14586,322,14584,322,14583,321,14583,322,14583,322,14573,341,14556,351,14526,349,14507,339,14499,324,14498,279,14503,258,14519,244,14550,244,14569,250,14579,261,14582,270,14583,270,14583,270,14585,269,14585,269,14585,269,14585,268,14576,250,14559,240,14528,241,14508,250,14497,263,14495,279xe" filled="false" stroked="true" strokeweight=".5pt" strokecolor="#58595b">
                <v:path arrowok="t"/>
              </v:shape>
            </v:group>
            <v:group style="position:absolute;left:14617;top:214;width:71;height:142" coordorigin="14617,214" coordsize="71,142">
              <v:shape style="position:absolute;left:14617;top:214;width:71;height:142" coordorigin="14617,214" coordsize="71,142" path="m14648,214l14646,214,14646,214,14645,214,14645,215,14645,241,14618,241,14618,241,14617,241,14617,241,14617,243,14617,243,14618,243,14618,243,14645,243,14645,315,14649,340,14663,353,14688,356,14688,356,14688,355,14688,354,14688,353,14688,353,14687,353,14662,349,14650,335,14648,243,14687,243,14688,243,14688,243,14688,243,14688,241,14688,241,14688,241,14687,241,14648,241,14648,215,14648,214,14648,214,14648,214xe" filled="false" stroked="true" strokeweight=".5pt" strokecolor="#58595b">
                <v:path arrowok="t"/>
              </v:shape>
            </v:group>
            <v:group style="position:absolute;left:14724;top:242;width:92;height:111" coordorigin="14724,242" coordsize="92,111">
              <v:shape style="position:absolute;left:14724;top:242;width:92;height:111" coordorigin="14724,242" coordsize="92,111" path="m14724,274l14724,319,14730,339,14747,352,14779,352,14800,346,14812,335,14815,274,14809,254,14793,242,14761,242,14739,248,14727,259,14724,274xe" filled="false" stroked="true" strokeweight=".5pt" strokecolor="#58595b">
                <v:path arrowok="t"/>
              </v:shape>
            </v:group>
            <v:group style="position:absolute;left:14727;top:243;width:86;height:108" coordorigin="14727,243" coordsize="86,108">
              <v:shape style="position:absolute;left:14727;top:243;width:86;height:108" coordorigin="14727,243" coordsize="86,108" path="m14812,274l14812,320,14806,339,14788,350,14757,349,14737,341,14728,328,14727,274,14733,255,14751,243,14782,244,14802,252,14811,265,14812,274xe" filled="false" stroked="true" strokeweight=".5pt" strokecolor="#58595b">
                <v:path arrowok="t"/>
              </v:shape>
            </v:group>
            <v:group style="position:absolute;left:14866;top:238;width:55;height:116" coordorigin="14866,238" coordsize="55,116">
              <v:shape style="position:absolute;left:14866;top:238;width:55;height:116" coordorigin="14866,238" coordsize="55,116" path="m14913,238l14894,238,14883,241,14875,245,14868,247,14866,250,14866,256,14866,352,14866,353,14867,353,14867,353,14869,353,14869,353,14870,353,14870,352,14870,256,14870,252,14870,250,14875,247,14883,244,14896,240,14913,240,14920,240,14920,240,14921,240,14921,240,14921,238,14921,238,14920,238,14920,238,14913,238xe" filled="false" stroked="true" strokeweight=".5pt" strokecolor="#58595b">
                <v:path arrowok="t"/>
              </v:shape>
            </v:group>
            <v:group style="position:absolute;left:14950;top:238;width:89;height:116" coordorigin="14950,238" coordsize="89,116">
              <v:shape style="position:absolute;left:14950;top:238;width:89;height:116" coordorigin="14950,238" coordsize="89,116" path="m14953,268l14961,289,14980,297,15010,301,15028,309,15035,324,15029,342,15009,352,14982,350,14964,343,14954,329,14952,326,14952,326,14951,326,14950,326,14950,327,14950,327,14950,328,14962,346,14980,354,15013,352,15031,344,15038,331,15031,308,15013,298,14984,294,14965,287,14957,273,14962,251,14981,242,15011,244,15027,252,15034,263,15035,264,15035,263,15036,263,15037,263,15037,262,15037,262,15026,247,15007,238,14976,241,14959,251,14953,266,14953,268xe" filled="false" stroked="true" strokeweight=".5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6"/>
        </w:rPr>
        <w:t>board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0"/>
        </w:rPr>
        <w:t>of</w:t>
      </w:r>
      <w:r>
        <w:rPr>
          <w:rFonts w:ascii="Panton Thin"/>
          <w:b w:val="0"/>
          <w:color w:val="58595B"/>
          <w:spacing w:val="38"/>
        </w:rPr>
        <w:t> </w:t>
      </w:r>
      <w:r>
        <w:rPr>
          <w:rFonts w:ascii="Panton Thin"/>
          <w:b w:val="0"/>
          <w:color w:val="58595B"/>
          <w:spacing w:val="18"/>
        </w:rPr>
        <w:t>directors</w:t>
      </w:r>
      <w:r>
        <w:rPr>
          <w:rFonts w:ascii="Panton Thin"/>
        </w:rPr>
      </w:r>
    </w:p>
    <w:p>
      <w:pPr>
        <w:pStyle w:val="BodyText"/>
        <w:spacing w:line="240" w:lineRule="auto" w:before="89"/>
        <w:ind w:left="14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225464pt;margin-top:6.606658pt;width:6.95pt;height:8.5pt;mso-position-horizontal-relative:page;mso-position-vertical-relative:paragraph;z-index:-76504" coordorigin="13045,132" coordsize="139,170">
            <v:group style="position:absolute;left:13050;top:137;width:129;height:160" coordorigin="13050,137" coordsize="129,160">
              <v:shape style="position:absolute;left:13050;top:137;width:129;height:160" coordorigin="13050,137" coordsize="129,160" path="m13063,172l13069,192,13081,208,13067,222,13055,237,13050,258,13056,281,13071,295,13093,296,13110,294,13126,286,13144,271,13173,295,13174,296,13174,296,13175,296,13177,296,13178,296,13178,295,13178,295,13149,267,13166,251,13166,251,13166,250,13166,250,13165,249,13164,249,13164,249,13163,249,13147,265,13093,215,13096,214,13119,203,13133,190,13132,163,13122,145,13107,137,13081,142,13067,156,13063,172xe" filled="false" stroked="true" strokeweight=".5pt" strokecolor="#58595b">
                <v:path arrowok="t"/>
              </v:shape>
            </v:group>
            <v:group style="position:absolute;left:13067;top:142;width:67;height:71" coordorigin="13067,142" coordsize="67,71">
              <v:shape style="position:absolute;left:13067;top:142;width:67;height:71" coordorigin="13067,142" coordsize="67,71" path="m13134,172l13127,192,13112,204,13091,213,13077,198,13067,180,13072,156,13086,142,13114,145,13129,157,13134,172xe" filled="false" stroked="true" strokeweight=".5pt" strokecolor="#58595b">
                <v:path arrowok="t"/>
              </v:shape>
            </v:group>
            <v:group style="position:absolute;left:13055;top:216;width:89;height:80" coordorigin="13055,216" coordsize="89,80">
              <v:shape style="position:absolute;left:13055;top:216;width:89;height:80" coordorigin="13055,216" coordsize="89,80" path="m13090,216l13144,267,13122,285,13105,294,13090,296,13069,289,13055,273,13058,246,13067,230,13082,220,13090,216xe" filled="false" stroked="true" strokeweight=".5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4.599426pt;margin-top:7.026993pt;width:52.1pt;height:10.85pt;mso-position-horizontal-relative:page;mso-position-vertical-relative:paragraph;z-index:-76480" coordorigin="13292,141" coordsize="1042,217">
            <v:group style="position:absolute;left:13297;top:181;width:146;height:116" coordorigin="13297,181" coordsize="146,116">
              <v:shape style="position:absolute;left:13297;top:181;width:146;height:116" coordorigin="13297,181" coordsize="146,116" path="m13365,192l13359,184,13349,181,13335,181,13322,181,13312,184,13305,187,13299,190,13297,193,13297,199,13297,295,13297,296,13297,296,13298,296,13299,296,13300,296,13300,296,13300,295,13300,199,13300,195,13301,192,13306,190,13313,186,13322,183,13335,183,13357,189,13368,206,13370,295,13370,296,13370,296,13371,296,13372,296,13373,296,13373,296,13373,295,13373,220,13373,209,13371,201,13367,195,13379,188,13405,183,13427,189,13438,206,13440,295,13440,296,13440,296,13440,296,13442,296,13442,296,13443,296,13443,295,13443,220,13438,196,13423,183,13390,184,13371,189,13365,192xe" filled="false" stroked="true" strokeweight=".5pt" strokecolor="#58595b">
                <v:path arrowok="t"/>
              </v:shape>
            </v:group>
            <v:group style="position:absolute;left:13493;top:184;width:84;height:115" coordorigin="13493,184" coordsize="84,115">
              <v:shape style="position:absolute;left:13493;top:184;width:84;height:115" coordorigin="13493,184" coordsize="84,115" path="m13494,204l13493,205,13493,205,13494,205,13495,206,13496,206,13496,206,13497,205,13509,191,13530,184,13558,189,13571,203,13574,237,13570,236,13555,234,13537,234,13509,237,13494,249,13494,275,13502,291,13521,298,13549,298,13565,295,13575,291,13577,288,13577,281,13577,222,13574,201,13561,186,13530,184,13510,188,13498,197,13494,204xe" filled="false" stroked="true" strokeweight=".5pt" strokecolor="#58595b">
                <v:path arrowok="t"/>
              </v:shape>
            </v:group>
            <v:group style="position:absolute;left:13495;top:237;width:80;height:60" coordorigin="13495,237" coordsize="80,60">
              <v:shape style="position:absolute;left:13495;top:237;width:80;height:60" coordorigin="13495,237" coordsize="80,60" path="m13574,240l13574,281,13574,287,13573,288,13568,291,13559,294,13550,296,13536,296,13507,291,13495,278,13498,253,13511,240,13535,237,13554,237,13570,239,13574,240xe" filled="false" stroked="true" strokeweight=".5pt" strokecolor="#58595b">
                <v:path arrowok="t"/>
              </v:shape>
            </v:group>
            <v:group style="position:absolute;left:13630;top:183;width:88;height:113" coordorigin="13630,183" coordsize="88,113">
              <v:shape style="position:absolute;left:13630;top:183;width:88;height:113" coordorigin="13630,183" coordsize="88,113" path="m13638,188l13631,190,13630,193,13630,199,13630,295,13630,296,13630,296,13631,296,13632,296,13632,296,13633,296,13633,295,13633,199,13633,195,13633,193,13638,190,13646,187,13659,183,13676,183,13700,189,13712,205,13715,295,13715,296,13715,296,13715,296,13717,296,13717,296,13718,296,13718,295,13718,222,13713,199,13699,185,13667,183,13649,184,13639,187,13638,188xe" filled="false" stroked="true" strokeweight=".5pt" strokecolor="#58595b">
                <v:path arrowok="t"/>
              </v:shape>
            </v:group>
            <v:group style="position:absolute;left:13768;top:184;width:84;height:115" coordorigin="13768,184" coordsize="84,115">
              <v:shape style="position:absolute;left:13768;top:184;width:84;height:115" coordorigin="13768,184" coordsize="84,115" path="m13768,204l13768,205,13768,205,13769,205,13770,206,13771,206,13771,206,13771,205,13784,191,13804,184,13833,189,13846,203,13849,237,13845,236,13829,234,13812,234,13783,237,13769,249,13769,275,13777,291,13796,298,13824,298,13839,295,13850,291,13852,288,13852,281,13852,222,13849,201,13836,186,13805,184,13785,188,13773,197,13768,204xe" filled="false" stroked="true" strokeweight=".5pt" strokecolor="#58595b">
                <v:path arrowok="t"/>
              </v:shape>
            </v:group>
            <v:group style="position:absolute;left:13770;top:237;width:80;height:60" coordorigin="13770,237" coordsize="80,60">
              <v:shape style="position:absolute;left:13770;top:237;width:80;height:60" coordorigin="13770,237" coordsize="80,60" path="m13849,240l13849,281,13849,287,13848,288,13843,291,13834,294,13825,296,13811,296,13781,291,13770,278,13773,253,13785,240,13810,237,13829,237,13845,239,13849,240xe" filled="false" stroked="true" strokeweight=".5pt" strokecolor="#58595b">
                <v:path arrowok="t"/>
              </v:shape>
            </v:group>
            <v:group style="position:absolute;left:13901;top:181;width:88;height:172" coordorigin="13901,181" coordsize="88,172">
              <v:shape style="position:absolute;left:13901;top:181;width:88;height:172" coordorigin="13901,181" coordsize="88,172" path="m13901,224l13901,257,13906,280,13920,294,13952,296,13973,294,13984,290,13986,306,13982,329,13969,344,13945,350,13923,345,13909,331,13906,325,13906,324,13905,325,13904,325,13903,325,13903,326,13903,327,13915,343,13933,352,13962,349,13979,338,13988,321,13989,199,13989,192,13987,190,13980,187,13972,183,13961,181,13946,181,13921,185,13907,199,13901,221,13901,224xe" filled="false" stroked="true" strokeweight=".5pt" strokecolor="#58595b">
                <v:path arrowok="t"/>
              </v:shape>
            </v:group>
            <v:group style="position:absolute;left:13904;top:186;width:82;height:111" coordorigin="13904,186" coordsize="82,111">
              <v:shape style="position:absolute;left:13904;top:186;width:82;height:111" coordorigin="13904,186" coordsize="82,111" path="m13979,190l13985,192,13986,193,13986,199,13986,286,13973,291,13950,296,13923,291,13908,278,13904,224,13909,201,13924,187,13954,186,13971,187,13979,190xe" filled="false" stroked="true" strokeweight=".5pt" strokecolor="#58595b">
                <v:path arrowok="t"/>
              </v:shape>
            </v:group>
            <v:group style="position:absolute;left:14042;top:146;width:7;height:7" coordorigin="14042,146" coordsize="7,7">
              <v:shape style="position:absolute;left:14042;top:146;width:7;height:7" coordorigin="14042,146" coordsize="7,7" path="m14046,146l14045,146,14043,146,14042,146,14042,148,14042,149,14042,151,14043,152,14045,152,14046,152,14048,152,14048,151,14048,149,14048,148,14048,146,14048,146,14046,146xe" filled="false" stroked="true" strokeweight=".5pt" strokecolor="#58595b">
                <v:path arrowok="t"/>
              </v:shape>
            </v:group>
            <v:group style="position:absolute;left:14044;top:184;width:4;height:113" coordorigin="14044,184" coordsize="4,113">
              <v:shape style="position:absolute;left:14044;top:184;width:4;height:113" coordorigin="14044,184" coordsize="4,113" path="m14046,184l14045,184,14044,184,14044,184,14044,184,14044,295,14044,296,14044,296,14045,296,14046,296,14047,296,14047,296,14047,295,14047,184,14047,184,14047,184,14046,184xe" filled="false" stroked="true" strokeweight=".5pt" strokecolor="#58595b">
                <v:path arrowok="t"/>
              </v:shape>
            </v:group>
            <v:group style="position:absolute;left:14102;top:183;width:88;height:113" coordorigin="14102,183" coordsize="88,113">
              <v:shape style="position:absolute;left:14102;top:183;width:88;height:113" coordorigin="14102,183" coordsize="88,113" path="m14110,188l14103,190,14102,193,14102,199,14102,295,14102,296,14102,296,14103,296,14104,296,14105,296,14105,296,14105,295,14105,199,14105,195,14105,193,14111,190,14118,187,14131,183,14148,183,14172,189,14184,205,14187,295,14187,296,14187,296,14188,296,14189,296,14190,296,14190,296,14190,295,14190,222,14185,199,14171,185,14140,183,14121,184,14111,187,14110,188xe" filled="false" stroked="true" strokeweight=".5pt" strokecolor="#58595b">
                <v:path arrowok="t"/>
              </v:shape>
            </v:group>
            <v:group style="position:absolute;left:14240;top:181;width:88;height:172" coordorigin="14240,181" coordsize="88,172">
              <v:shape style="position:absolute;left:14240;top:181;width:88;height:172" coordorigin="14240,181" coordsize="88,172" path="m14240,224l14240,257,14245,280,14259,294,14291,296,14312,294,14323,290,14325,306,14321,329,14308,344,14284,350,14262,345,14248,331,14245,325,14245,324,14244,325,14243,325,14242,325,14242,326,14242,327,14254,343,14272,352,14301,349,14319,338,14327,321,14328,199,14328,192,14326,190,14319,187,14311,183,14300,181,14285,181,14260,185,14246,199,14240,221,14240,224xe" filled="false" stroked="true" strokeweight=".5pt" strokecolor="#58595b">
                <v:path arrowok="t"/>
              </v:shape>
            </v:group>
            <v:group style="position:absolute;left:14243;top:186;width:82;height:111" coordorigin="14243,186" coordsize="82,111">
              <v:shape style="position:absolute;left:14243;top:186;width:82;height:111" coordorigin="14243,186" coordsize="82,111" path="m14318,190l14324,192,14325,193,14325,199,14325,286,14312,291,14289,296,14262,291,14247,278,14243,224,14248,201,14263,187,14293,186,14310,187,14318,190xe" filled="false" stroked="true" strokeweight=".5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2.590515pt;margin-top:6.399993pt;width:42.85pt;height:8.8pt;mso-position-horizontal-relative:page;mso-position-vertical-relative:paragraph;z-index:-76456" coordorigin="14452,128" coordsize="857,176">
            <v:group style="position:absolute;left:14457;top:133;width:88;height:166" coordorigin="14457,133" coordsize="88,166">
              <v:shape style="position:absolute;left:14457;top:133;width:88;height:166" coordorigin="14457,133" coordsize="88,166" path="m14457,222l14457,255,14461,278,14475,293,14498,299,14517,299,14528,296,14536,293,14543,290,14545,288,14545,281,14545,134,14545,133,14545,133,14544,133,14543,133,14542,133,14542,133,14542,134,14542,190,14528,185,14505,181,14478,185,14463,198,14457,218,14457,222xe" filled="false" stroked="true" strokeweight=".5pt" strokecolor="#58595b">
                <v:path arrowok="t"/>
              </v:shape>
            </v:group>
            <v:group style="position:absolute;left:14460;top:186;width:82;height:110" coordorigin="14460,186" coordsize="82,110">
              <v:shape style="position:absolute;left:14460;top:186;width:82;height:110" coordorigin="14460,186" coordsize="82,110" path="m14542,194l14542,281,14542,286,14541,287,14535,290,14528,293,14516,296,14502,296,14478,291,14464,277,14460,222,14465,199,14480,186,14511,186,14531,190,14541,193,14542,194xe" filled="false" stroked="true" strokeweight=".5pt" strokecolor="#58595b">
                <v:path arrowok="t"/>
              </v:shape>
            </v:group>
            <v:group style="position:absolute;left:14598;top:146;width:7;height:7" coordorigin="14598,146" coordsize="7,7">
              <v:shape style="position:absolute;left:14598;top:146;width:7;height:7" coordorigin="14598,146" coordsize="7,7" path="m14602,146l14601,146,14599,146,14598,146,14598,148,14598,149,14598,151,14599,152,14601,152,14602,152,14604,152,14604,151,14604,149,14604,148,14604,146,14604,146,14602,146xe" filled="false" stroked="true" strokeweight=".5pt" strokecolor="#58595b">
                <v:path arrowok="t"/>
              </v:shape>
            </v:group>
            <v:group style="position:absolute;left:14600;top:184;width:4;height:113" coordorigin="14600,184" coordsize="4,113">
              <v:shape style="position:absolute;left:14600;top:184;width:4;height:113" coordorigin="14600,184" coordsize="4,113" path="m14602,184l14600,184,14600,184,14600,184,14600,184,14600,295,14600,296,14600,296,14600,296,14602,296,14602,296,14603,296,14603,295,14603,184,14603,184,14602,184,14602,184xe" filled="false" stroked="true" strokeweight=".5pt" strokecolor="#58595b">
                <v:path arrowok="t"/>
              </v:shape>
            </v:group>
            <v:group style="position:absolute;left:14657;top:181;width:55;height:116" coordorigin="14657,181" coordsize="55,116">
              <v:shape style="position:absolute;left:14657;top:181;width:55;height:116" coordorigin="14657,181" coordsize="55,116" path="m14704,181l14685,181,14674,184,14666,188,14659,190,14657,193,14657,199,14657,295,14657,296,14658,296,14658,296,14660,296,14660,296,14661,296,14661,295,14661,199,14661,195,14661,193,14666,190,14674,187,14687,183,14704,183,14711,183,14711,183,14712,183,14712,182,14712,181,14712,181,14711,181,14711,181,14704,181xe" filled="false" stroked="true" strokeweight=".5pt" strokecolor="#58595b">
                <v:path arrowok="t"/>
              </v:shape>
            </v:group>
            <v:group style="position:absolute;left:14740;top:181;width:93;height:119" coordorigin="14740,181" coordsize="93,119">
              <v:shape style="position:absolute;left:14740;top:181;width:93;height:119" coordorigin="14740,181" coordsize="93,119" path="m14740,226l14740,257,14745,279,14759,293,14783,299,14808,295,14824,284,14831,272,14831,271,14831,271,14830,270,14829,270,14829,270,14829,271,14817,286,14798,295,14769,292,14751,281,14744,265,14743,239,14829,239,14831,239,14833,238,14833,236,14833,226,14828,203,14815,188,14793,181,14766,185,14749,197,14741,215,14740,226xe" filled="false" stroked="true" strokeweight=".5pt" strokecolor="#58595b">
                <v:path arrowok="t"/>
              </v:shape>
            </v:group>
            <v:group style="position:absolute;left:14743;top:183;width:87;height:53" coordorigin="14743,183" coordsize="87,53">
              <v:shape style="position:absolute;left:14743;top:183;width:87;height:53" coordorigin="14743,183" coordsize="87,53" path="m14829,226l14829,236,14743,236,14743,226,14748,204,14762,189,14786,183,14810,189,14824,203,14829,225,14829,226xe" filled="false" stroked="true" strokeweight=".5pt" strokecolor="#58595b">
                <v:path arrowok="t"/>
              </v:shape>
            </v:group>
            <v:group style="position:absolute;left:14878;top:183;width:92;height:117" coordorigin="14878,183" coordsize="92,117">
              <v:shape style="position:absolute;left:14878;top:183;width:92;height:117" coordorigin="14878,183" coordsize="92,117" path="m14878,222l14878,257,14883,279,14897,293,14921,299,14945,295,14961,283,14969,265,14969,265,14968,265,14967,265,14966,264,14966,265,14966,265,14956,284,14938,294,14908,292,14890,282,14882,267,14881,222,14886,201,14901,187,14933,187,14952,193,14962,204,14965,213,14965,213,14966,213,14967,212,14968,212,14968,212,14968,211,14959,193,14942,183,14910,184,14891,193,14880,206,14878,222xe" filled="false" stroked="true" strokeweight=".5pt" strokecolor="#58595b">
                <v:path arrowok="t"/>
              </v:shape>
            </v:group>
            <v:group style="position:absolute;left:15000;top:157;width:71;height:142" coordorigin="15000,157" coordsize="71,142">
              <v:shape style="position:absolute;left:15000;top:157;width:71;height:142" coordorigin="15000,157" coordsize="71,142" path="m15030,157l15029,157,15028,157,15028,157,15028,158,15028,184,15001,184,15000,184,15000,184,15000,184,15000,186,15000,186,15000,186,15001,186,15028,186,15028,258,15032,283,15046,296,15070,299,15071,299,15071,298,15071,297,15071,296,15070,296,15070,296,15045,292,15033,278,15031,186,15070,186,15071,186,15071,186,15071,186,15071,184,15071,184,15071,184,15070,184,15031,184,15031,158,15031,157,15031,157,15030,157xe" filled="false" stroked="true" strokeweight=".5pt" strokecolor="#58595b">
                <v:path arrowok="t"/>
              </v:shape>
            </v:group>
            <v:group style="position:absolute;left:15106;top:185;width:92;height:111" coordorigin="15106,185" coordsize="92,111">
              <v:shape style="position:absolute;left:15106;top:185;width:92;height:111" coordorigin="15106,185" coordsize="92,111" path="m15106,217l15106,262,15113,282,15129,295,15161,295,15183,289,15195,278,15198,217,15192,197,15175,185,15143,185,15122,191,15110,202,15106,217xe" filled="false" stroked="true" strokeweight=".5pt" strokecolor="#58595b">
                <v:path arrowok="t"/>
              </v:shape>
            </v:group>
            <v:group style="position:absolute;left:15110;top:186;width:86;height:108" coordorigin="15110,186" coordsize="86,108">
              <v:shape style="position:absolute;left:15110;top:186;width:86;height:108" coordorigin="15110,186" coordsize="86,108" path="m15195,217l15195,263,15189,282,15171,293,15140,292,15120,284,15111,271,15110,217,15116,198,15134,186,15165,187,15185,195,15194,208,15195,217xe" filled="false" stroked="true" strokeweight=".5pt" strokecolor="#58595b">
                <v:path arrowok="t"/>
              </v:shape>
            </v:group>
            <v:group style="position:absolute;left:15249;top:181;width:55;height:116" coordorigin="15249,181" coordsize="55,116">
              <v:shape style="position:absolute;left:15249;top:181;width:55;height:116" coordorigin="15249,181" coordsize="55,116" path="m15296,181l15277,181,15266,184,15257,188,15251,190,15249,193,15249,199,15249,295,15249,296,15250,296,15250,296,15251,296,15252,296,15252,296,15252,295,15252,199,15252,195,15253,193,15258,190,15266,187,15279,183,15296,183,15302,183,15303,183,15303,183,15303,182,15303,181,15303,181,15303,181,15302,181,15296,181xe" filled="false" stroked="true" strokeweight=".5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</w:rPr>
        <w:t>&amp;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9"/>
        </w:rPr>
        <w:t>managing</w:t>
      </w:r>
      <w:r>
        <w:rPr>
          <w:rFonts w:ascii="Panton Thin"/>
          <w:b w:val="0"/>
          <w:color w:val="58595B"/>
          <w:spacing w:val="44"/>
        </w:rPr>
        <w:t> </w:t>
      </w:r>
      <w:r>
        <w:rPr>
          <w:rFonts w:ascii="Panton Thin"/>
          <w:b w:val="0"/>
          <w:color w:val="58595B"/>
          <w:spacing w:val="18"/>
        </w:rPr>
        <w:t>director</w:t>
      </w:r>
      <w:r>
        <w:rPr>
          <w:rFonts w:ascii="Panton Thin"/>
          <w:b w:val="0"/>
          <w:color w:val="58595B"/>
          <w:spacing w:val="-34"/>
        </w:rPr>
        <w:t> </w:t>
      </w:r>
      <w:r>
        <w:rPr>
          <w:rFonts w:ascii="Panton Thin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Panton Thin"/>
          <w:b w:val="0"/>
          <w:sz w:val="22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4"/>
        <w:rPr>
          <w:rFonts w:ascii="Panton Thin" w:hAnsi="Panton Thin" w:cs="Panton Thin" w:eastAsia="Panton Thin"/>
          <w:b w:val="0"/>
          <w:bCs w:val="0"/>
          <w:sz w:val="31"/>
          <w:szCs w:val="31"/>
        </w:rPr>
      </w:pPr>
    </w:p>
    <w:p>
      <w:pPr>
        <w:pStyle w:val="BodyText"/>
        <w:spacing w:line="240" w:lineRule="auto"/>
        <w:ind w:left="14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828.654175pt;margin-top:1.949879pt;width:53.9pt;height:8.8pt;mso-position-horizontal-relative:page;mso-position-vertical-relative:paragraph;z-index:-76336" coordorigin="16573,39" coordsize="1078,176">
            <v:group style="position:absolute;left:16578;top:92;width:93;height:119" coordorigin="16578,92" coordsize="93,119">
              <v:shape style="position:absolute;left:16578;top:92;width:93;height:119" coordorigin="16578,92" coordsize="93,119" path="m16578,137l16578,168,16583,190,16597,204,16621,210,16646,206,16661,195,16669,183,16669,182,16669,182,16668,181,16667,181,16667,181,16667,182,16655,197,16636,206,16607,203,16589,192,16582,176,16581,150,16667,150,16669,150,16670,149,16670,147,16670,137,16666,114,16653,99,16631,92,16604,96,16587,108,16579,126,16578,137xe" filled="false" stroked="true" strokeweight=".5pt" strokecolor="#8dc63f">
                <v:path arrowok="t"/>
              </v:shape>
            </v:group>
            <v:group style="position:absolute;left:16581;top:94;width:87;height:53" coordorigin="16581,94" coordsize="87,53">
              <v:shape style="position:absolute;left:16581;top:94;width:87;height:53" coordorigin="16581,94" coordsize="87,53" path="m16667,137l16667,147,16581,147,16581,137,16586,115,16600,100,16624,94,16648,100,16662,114,16667,136,16667,137xe" filled="false" stroked="true" strokeweight=".5pt" strokecolor="#8dc63f">
                <v:path arrowok="t"/>
              </v:shape>
            </v:group>
            <v:group style="position:absolute;left:16716;top:44;width:88;height:166" coordorigin="16716,44" coordsize="88,166">
              <v:shape style="position:absolute;left:16716;top:44;width:88;height:166" coordorigin="16716,44" coordsize="88,166" path="m16716,133l16716,166,16720,189,16734,204,16757,210,16776,210,16787,207,16795,204,16802,201,16804,199,16804,192,16804,45,16804,44,16804,44,16803,44,16802,44,16801,44,16801,44,16801,45,16801,101,16787,96,16764,92,16737,96,16722,109,16716,129,16716,133xe" filled="false" stroked="true" strokeweight=".5pt" strokecolor="#8dc63f">
                <v:path arrowok="t"/>
              </v:shape>
            </v:group>
            <v:group style="position:absolute;left:16719;top:97;width:82;height:110" coordorigin="16719,97" coordsize="82,110">
              <v:shape style="position:absolute;left:16719;top:97;width:82;height:110" coordorigin="16719,97" coordsize="82,110" path="m16801,105l16801,192,16801,197,16800,198,16794,201,16787,204,16775,207,16761,207,16737,202,16723,188,16719,133,16724,110,16739,97,16770,97,16790,101,16800,104,16801,105xe" filled="false" stroked="true" strokeweight=".5pt" strokecolor="#8dc63f">
                <v:path arrowok="t"/>
              </v:shape>
            </v:group>
            <v:group style="position:absolute;left:16857;top:95;width:88;height:113" coordorigin="16857,95" coordsize="88,113">
              <v:shape style="position:absolute;left:16857;top:95;width:88;height:113" coordorigin="16857,95" coordsize="88,113" path="m16945,95l16943,95,16943,95,16942,95,16942,95,16942,191,16942,195,16942,198,16937,200,16929,203,16916,207,16899,207,16875,202,16863,186,16861,95,16861,95,16860,95,16860,95,16858,95,16858,95,16857,95,16857,95,16857,168,16862,191,16876,205,16908,207,16926,206,16936,203,16944,200,16945,198,16945,191,16945,95,16945,95,16945,95,16945,95xe" filled="false" stroked="true" strokeweight=".5pt" strokecolor="#8dc63f">
                <v:path arrowok="t"/>
              </v:shape>
            </v:group>
            <v:group style="position:absolute;left:16996;top:94;width:92;height:117" coordorigin="16996,94" coordsize="92,117">
              <v:shape style="position:absolute;left:16996;top:94;width:92;height:117" coordorigin="16996,94" coordsize="92,117" path="m16996,133l16996,168,17001,190,17016,204,17039,210,17063,206,17079,194,17087,176,17087,176,17087,176,17085,176,17085,175,17084,176,17084,176,17074,195,17057,205,17027,203,17008,193,17000,178,16999,133,17004,112,17020,98,17051,98,17070,104,17080,115,17084,124,17084,124,17085,124,17086,123,17086,123,17086,123,17086,122,17077,104,17060,94,17029,95,17009,104,16999,117,16996,133xe" filled="false" stroked="true" strokeweight=".5pt" strokecolor="#8dc63f">
                <v:path arrowok="t"/>
              </v:shape>
            </v:group>
            <v:group style="position:absolute;left:17131;top:95;width:84;height:115" coordorigin="17131,95" coordsize="84,115">
              <v:shape style="position:absolute;left:17131;top:95;width:84;height:115" coordorigin="17131,95" coordsize="84,115" path="m17131,115l17131,116,17131,116,17132,116,17133,117,17134,117,17134,117,17134,116,17147,102,17167,95,17196,100,17209,114,17212,148,17207,147,17192,145,17175,145,17146,148,17132,160,17132,186,17140,202,17159,209,17187,209,17202,206,17213,202,17215,199,17215,192,17215,133,17211,112,17199,97,17168,95,17148,99,17136,108,17131,115xe" filled="false" stroked="true" strokeweight=".5pt" strokecolor="#8dc63f">
                <v:path arrowok="t"/>
              </v:shape>
            </v:group>
            <v:group style="position:absolute;left:17132;top:148;width:80;height:60" coordorigin="17132,148" coordsize="80,60">
              <v:shape style="position:absolute;left:17132;top:148;width:80;height:60" coordorigin="17132,148" coordsize="80,60" path="m17212,151l17212,192,17212,198,17211,199,17206,202,17197,205,17187,207,17174,207,17144,202,17132,189,17135,164,17148,151,17172,148,17192,148,17207,150,17212,151xe" filled="false" stroked="true" strokeweight=".5pt" strokecolor="#8dc63f">
                <v:path arrowok="t"/>
              </v:shape>
            </v:group>
            <v:group style="position:absolute;left:17250;top:68;width:71;height:142" coordorigin="17250,68" coordsize="71,142">
              <v:shape style="position:absolute;left:17250;top:68;width:71;height:142" coordorigin="17250,68" coordsize="71,142" path="m17280,68l17279,68,17278,68,17278,68,17278,69,17278,95,17251,95,17250,95,17250,95,17250,95,17250,97,17250,97,17250,97,17251,97,17278,97,17278,169,17282,194,17296,207,17320,210,17321,210,17321,209,17321,208,17321,207,17320,207,17320,207,17295,203,17283,189,17281,97,17320,97,17321,97,17321,97,17321,97,17321,95,17321,95,17321,95,17320,95,17281,95,17281,69,17281,68,17281,68,17280,68xe" filled="false" stroked="true" strokeweight=".5pt" strokecolor="#8dc63f">
                <v:path arrowok="t"/>
              </v:shape>
            </v:group>
            <v:group style="position:absolute;left:17359;top:57;width:7;height:7" coordorigin="17359,57" coordsize="7,7">
              <v:shape style="position:absolute;left:17359;top:57;width:7;height:7" coordorigin="17359,57" coordsize="7,7" path="m17362,57l17361,57,17359,57,17359,57,17359,59,17359,60,17359,62,17359,63,17361,63,17362,63,17364,63,17365,62,17365,60,17365,59,17365,57,17364,57,17362,57xe" filled="false" stroked="true" strokeweight=".5pt" strokecolor="#8dc63f">
                <v:path arrowok="t"/>
              </v:shape>
            </v:group>
            <v:group style="position:absolute;left:17360;top:95;width:4;height:113" coordorigin="17360,95" coordsize="4,113">
              <v:shape style="position:absolute;left:17360;top:95;width:4;height:113" coordorigin="17360,95" coordsize="4,113" path="m17362,95l17361,95,17360,95,17360,95,17360,95,17360,206,17360,207,17360,207,17361,207,17362,207,17363,207,17363,207,17363,206,17363,95,17363,95,17363,95,17362,95xe" filled="false" stroked="true" strokeweight=".5pt" strokecolor="#8dc63f">
                <v:path arrowok="t"/>
              </v:shape>
            </v:group>
            <v:group style="position:absolute;left:17415;top:96;width:92;height:111" coordorigin="17415,96" coordsize="92,111">
              <v:shape style="position:absolute;left:17415;top:96;width:92;height:111" coordorigin="17415,96" coordsize="92,111" path="m17415,128l17415,173,17421,193,17438,206,17470,206,17491,200,17503,189,17507,128,17501,108,17484,96,17452,96,17431,102,17419,113,17415,128xe" filled="false" stroked="true" strokeweight=".5pt" strokecolor="#8dc63f">
                <v:path arrowok="t"/>
              </v:shape>
            </v:group>
            <v:group style="position:absolute;left:17418;top:97;width:86;height:108" coordorigin="17418,97" coordsize="86,108">
              <v:shape style="position:absolute;left:17418;top:97;width:86;height:108" coordorigin="17418,97" coordsize="86,108" path="m17504,128l17504,174,17497,193,17479,204,17448,203,17429,195,17419,182,17418,128,17425,109,17443,97,17474,98,17493,106,17502,119,17504,128xe" filled="false" stroked="true" strokeweight=".5pt" strokecolor="#8dc63f">
                <v:path arrowok="t"/>
              </v:shape>
            </v:group>
            <v:group style="position:absolute;left:17558;top:94;width:88;height:113" coordorigin="17558,94" coordsize="88,113">
              <v:shape style="position:absolute;left:17558;top:94;width:88;height:113" coordorigin="17558,94" coordsize="88,113" path="m17566,99l17559,101,17558,104,17558,110,17558,206,17558,207,17558,207,17559,207,17560,207,17561,207,17561,207,17561,206,17561,110,17561,106,17561,104,17567,101,17574,98,17587,94,17604,94,17628,100,17640,116,17643,206,17643,207,17643,207,17644,207,17645,207,17646,207,17646,207,17646,206,17646,133,17641,110,17627,96,17596,94,17577,95,17567,98,17566,99xe" filled="false" stroked="true" strokeweight=".5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88.318298pt;margin-top:2.156644pt;width:6.95pt;height:8.5pt;mso-position-horizontal-relative:page;mso-position-vertical-relative:paragraph;z-index:-76312" coordorigin="17766,43" coordsize="139,170">
            <v:group style="position:absolute;left:17771;top:48;width:129;height:160" coordorigin="17771,48" coordsize="129,160">
              <v:shape style="position:absolute;left:17771;top:48;width:129;height:160" coordorigin="17771,48" coordsize="129,160" path="m17785,83l17791,103,17803,119,17789,133,17777,148,17771,169,17778,192,17793,206,17815,207,17832,205,17848,197,17866,182,17895,206,17896,207,17896,207,17897,207,17899,207,17900,207,17900,206,17900,206,17871,178,17888,162,17888,162,17888,161,17888,161,17887,160,17886,160,17886,160,17885,160,17868,176,17815,126,17818,125,17841,114,17854,101,17853,74,17844,56,17829,48,17803,53,17789,67,17785,83xe" filled="false" stroked="true" strokeweight=".5pt" strokecolor="#8dc63f">
                <v:path arrowok="t"/>
              </v:shape>
            </v:group>
            <v:group style="position:absolute;left:17789;top:53;width:67;height:71" coordorigin="17789,53" coordsize="67,71">
              <v:shape style="position:absolute;left:17789;top:53;width:67;height:71" coordorigin="17789,53" coordsize="67,71" path="m17855,83l17849,103,17833,115,17813,124,17799,109,17789,91,17794,67,17808,53,17836,56,17851,68,17855,83xe" filled="false" stroked="true" strokeweight=".5pt" strokecolor="#8dc63f">
                <v:path arrowok="t"/>
              </v:shape>
            </v:group>
            <v:group style="position:absolute;left:17777;top:127;width:89;height:80" coordorigin="17777,127" coordsize="89,80">
              <v:shape style="position:absolute;left:17777;top:127;width:89;height:80" coordorigin="17777,127" coordsize="89,80" path="m17812,127l17866,178,17844,196,17827,205,17812,207,17791,200,17777,184,17779,157,17789,141,17804,131,17812,127xe" filled="false" stroked="true" strokeweight=".5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99.658325pt;margin-top:2.576979pt;width:41.35pt;height:10.85pt;mso-position-horizontal-relative:page;mso-position-vertical-relative:paragraph;z-index:-76288" coordorigin="17993,52" coordsize="827,217">
            <v:group style="position:absolute;left:17998;top:68;width:71;height:142" coordorigin="17998,68" coordsize="71,142">
              <v:shape style="position:absolute;left:17998;top:68;width:71;height:142" coordorigin="17998,68" coordsize="71,142" path="m18028,68l18027,68,18026,68,18026,68,18026,69,18026,95,17999,95,17998,95,17998,95,17998,95,17998,97,17998,97,17998,97,17999,97,18026,97,18026,169,18030,194,18044,207,18068,210,18069,210,18069,209,18069,208,18069,207,18068,207,18068,207,18043,203,18031,189,18029,97,18068,97,18069,97,18069,97,18069,97,18069,95,18069,95,18069,95,18068,95,18029,95,18029,69,18029,68,18029,68,18028,68xe" filled="false" stroked="true" strokeweight=".5pt" strokecolor="#8dc63f">
                <v:path arrowok="t"/>
              </v:shape>
            </v:group>
            <v:group style="position:absolute;left:18108;top:92;width:55;height:116" coordorigin="18108,92" coordsize="55,116">
              <v:shape style="position:absolute;left:18108;top:92;width:55;height:116" coordorigin="18108,92" coordsize="55,116" path="m18154,92l18135,92,18124,95,18116,99,18109,101,18108,104,18108,110,18108,206,18108,207,18108,207,18108,207,18110,207,18110,207,18111,207,18111,206,18111,110,18111,106,18111,104,18116,101,18124,98,18137,94,18154,94,18161,94,18161,94,18162,94,18162,93,18162,92,18162,92,18161,92,18161,92,18154,92xe" filled="false" stroked="true" strokeweight=".5pt" strokecolor="#8dc63f">
                <v:path arrowok="t"/>
              </v:shape>
            </v:group>
            <v:group style="position:absolute;left:18193;top:95;width:84;height:115" coordorigin="18193,95" coordsize="84,115">
              <v:shape style="position:absolute;left:18193;top:95;width:84;height:115" coordorigin="18193,95" coordsize="84,115" path="m18194,115l18193,116,18193,116,18194,116,18195,117,18196,117,18196,117,18196,116,18209,102,18229,95,18258,100,18271,114,18274,148,18270,147,18254,145,18237,145,18209,148,18194,160,18194,186,18202,202,18221,209,18249,209,18264,206,18275,202,18277,199,18277,192,18277,133,18274,112,18261,97,18230,95,18210,99,18198,108,18194,115xe" filled="false" stroked="true" strokeweight=".5pt" strokecolor="#8dc63f">
                <v:path arrowok="t"/>
              </v:shape>
            </v:group>
            <v:group style="position:absolute;left:18195;top:148;width:80;height:60" coordorigin="18195,148" coordsize="80,60">
              <v:shape style="position:absolute;left:18195;top:148;width:80;height:60" coordorigin="18195,148" coordsize="80,60" path="m18274,151l18274,192,18274,198,18273,199,18268,202,18259,205,18250,207,18236,207,18207,202,18195,189,18198,164,18211,151,18235,148,18254,148,18270,150,18274,151xe" filled="false" stroked="true" strokeweight=".5pt" strokecolor="#8dc63f">
                <v:path arrowok="t"/>
              </v:shape>
            </v:group>
            <v:group style="position:absolute;left:18329;top:57;width:7;height:7" coordorigin="18329,57" coordsize="7,7">
              <v:shape style="position:absolute;left:18329;top:57;width:7;height:7" coordorigin="18329,57" coordsize="7,7" path="m18332,57l18331,57,18329,57,18329,57,18329,59,18329,60,18329,62,18329,63,18331,63,18332,63,18334,63,18335,62,18335,60,18335,59,18335,57,18334,57,18332,57xe" filled="false" stroked="true" strokeweight=".5pt" strokecolor="#8dc63f">
                <v:path arrowok="t"/>
              </v:shape>
            </v:group>
            <v:group style="position:absolute;left:18330;top:95;width:4;height:113" coordorigin="18330,95" coordsize="4,113">
              <v:shape style="position:absolute;left:18330;top:95;width:4;height:113" coordorigin="18330,95" coordsize="4,113" path="m18332,95l18331,95,18330,95,18330,95,18330,95,18330,206,18330,207,18330,207,18331,207,18332,207,18333,207,18333,207,18333,206,18333,95,18333,95,18333,95,18332,95xe" filled="false" stroked="true" strokeweight=".5pt" strokecolor="#8dc63f">
                <v:path arrowok="t"/>
              </v:shape>
            </v:group>
            <v:group style="position:absolute;left:18388;top:94;width:88;height:113" coordorigin="18388,94" coordsize="88,113">
              <v:shape style="position:absolute;left:18388;top:94;width:88;height:113" coordorigin="18388,94" coordsize="88,113" path="m18396,99l18390,101,18388,104,18388,110,18388,206,18388,207,18388,207,18389,207,18390,207,18391,207,18391,207,18391,206,18391,110,18391,106,18392,104,18397,101,18404,98,18418,94,18435,94,18458,100,18470,116,18473,206,18473,207,18473,207,18474,207,18475,207,18476,207,18476,207,18476,206,18476,133,18471,110,18457,96,18426,94,18407,95,18397,98,18396,99xe" filled="false" stroked="true" strokeweight=".5pt" strokecolor="#8dc63f">
                <v:path arrowok="t"/>
              </v:shape>
            </v:group>
            <v:group style="position:absolute;left:18529;top:57;width:7;height:7" coordorigin="18529,57" coordsize="7,7">
              <v:shape style="position:absolute;left:18529;top:57;width:7;height:7" coordorigin="18529,57" coordsize="7,7" path="m18532,57l18531,57,18529,57,18529,57,18529,59,18529,60,18529,62,18529,63,18531,63,18532,63,18534,63,18535,62,18535,60,18535,59,18535,57,18534,57,18532,57xe" filled="false" stroked="true" strokeweight=".5pt" strokecolor="#8dc63f">
                <v:path arrowok="t"/>
              </v:shape>
            </v:group>
            <v:group style="position:absolute;left:18530;top:95;width:4;height:113" coordorigin="18530,95" coordsize="4,113">
              <v:shape style="position:absolute;left:18530;top:95;width:4;height:113" coordorigin="18530,95" coordsize="4,113" path="m18533,95l18531,95,18531,95,18530,95,18530,95,18530,206,18530,207,18531,207,18531,207,18533,207,18533,207,18533,207,18533,206,18533,95,18533,95,18533,95,18533,95xe" filled="false" stroked="true" strokeweight=".5pt" strokecolor="#8dc63f">
                <v:path arrowok="t"/>
              </v:shape>
            </v:group>
            <v:group style="position:absolute;left:18588;top:94;width:88;height:113" coordorigin="18588,94" coordsize="88,113">
              <v:shape style="position:absolute;left:18588;top:94;width:88;height:113" coordorigin="18588,94" coordsize="88,113" path="m18596,99l18590,101,18588,104,18588,110,18588,206,18588,207,18589,207,18589,207,18590,207,18591,207,18591,207,18591,206,18591,110,18591,106,18592,104,18597,101,18605,98,18618,94,18635,94,18658,100,18671,116,18673,206,18673,207,18673,207,18674,207,18675,207,18676,207,18676,207,18676,206,18676,133,18672,110,18658,96,18626,94,18608,95,18597,98,18596,99xe" filled="false" stroked="true" strokeweight=".5pt" strokecolor="#8dc63f">
                <v:path arrowok="t"/>
              </v:shape>
            </v:group>
            <v:group style="position:absolute;left:18727;top:92;width:88;height:172" coordorigin="18727,92" coordsize="88,172">
              <v:shape style="position:absolute;left:18727;top:92;width:88;height:172" coordorigin="18727,92" coordsize="88,172" path="m18727,135l18727,168,18731,191,18745,205,18778,207,18798,205,18809,201,18811,217,18808,240,18795,255,18771,261,18748,256,18735,242,18731,236,18731,235,18730,236,18729,236,18729,236,18728,237,18729,238,18740,254,18758,263,18788,260,18805,249,18813,232,18815,110,18815,103,18813,101,18806,98,18798,94,18786,92,18771,92,18747,96,18732,110,18727,132,18727,135xe" filled="false" stroked="true" strokeweight=".5pt" strokecolor="#8dc63f">
                <v:path arrowok="t"/>
              </v:shape>
            </v:group>
            <v:group style="position:absolute;left:18730;top:97;width:82;height:111" coordorigin="18730,97" coordsize="82,111">
              <v:shape style="position:absolute;left:18730;top:97;width:82;height:111" coordorigin="18730,97" coordsize="82,111" path="m18805,101l18811,103,18811,104,18811,110,18811,197,18799,202,18775,207,18748,202,18734,189,18730,135,18734,112,18749,98,18780,97,18797,98,18805,101xe" filled="false" stroked="true" strokeweight=".5pt" strokecolor="#8dc63f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8DC63F"/>
          <w:spacing w:val="19"/>
        </w:rPr>
        <w:t>education</w:t>
      </w:r>
      <w:r>
        <w:rPr>
          <w:rFonts w:ascii="Panton Thin"/>
          <w:b w:val="0"/>
          <w:color w:val="8DC63F"/>
          <w:spacing w:val="43"/>
        </w:rPr>
        <w:t> </w:t>
      </w:r>
      <w:r>
        <w:rPr>
          <w:rFonts w:ascii="Panton Thin"/>
          <w:b w:val="0"/>
          <w:color w:val="8DC63F"/>
        </w:rPr>
        <w:t>&amp;</w:t>
      </w:r>
      <w:r>
        <w:rPr>
          <w:rFonts w:ascii="Panton Thin"/>
          <w:b w:val="0"/>
          <w:color w:val="8DC63F"/>
          <w:spacing w:val="39"/>
        </w:rPr>
        <w:t> </w:t>
      </w:r>
      <w:r>
        <w:rPr>
          <w:rFonts w:ascii="Panton Thin"/>
          <w:b w:val="0"/>
          <w:color w:val="8DC63F"/>
          <w:spacing w:val="18"/>
        </w:rPr>
        <w:t>training</w:t>
      </w:r>
      <w:r>
        <w:rPr>
          <w:rFonts w:ascii="Panton Thin"/>
          <w:b w:val="0"/>
          <w:color w:val="8DC63F"/>
          <w:spacing w:val="-34"/>
        </w:rPr>
        <w:t> </w:t>
      </w:r>
      <w:r>
        <w:rPr>
          <w:rFonts w:ascii="Panton Thin"/>
        </w:rPr>
      </w: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45"/>
          <w:szCs w:val="45"/>
        </w:rPr>
      </w:pPr>
      <w:r>
        <w:rPr/>
        <w:br w:type="column"/>
      </w:r>
      <w:r>
        <w:rPr>
          <w:rFonts w:ascii="Panton Thin"/>
          <w:b w:val="0"/>
          <w:sz w:val="45"/>
        </w:rPr>
      </w:r>
    </w:p>
    <w:p>
      <w:pPr>
        <w:pStyle w:val="Heading3"/>
        <w:spacing w:line="253" w:lineRule="auto"/>
        <w:ind w:left="140" w:right="109" w:firstLine="2789"/>
        <w:jc w:val="left"/>
      </w:pPr>
      <w:r>
        <w:rPr/>
        <w:pict>
          <v:group style="position:absolute;margin-left:17.007799pt;margin-top:99.386322pt;width:82.95pt;height:.1pt;mso-position-horizontal-relative:page;mso-position-vertical-relative:paragraph;z-index:10264" coordorigin="340,1988" coordsize="1659,2">
            <v:shape style="position:absolute;left:340;top:1988;width:1659;height:2" coordorigin="340,1988" coordsize="1659,0" path="m340,1988l1999,1988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987.442078pt;margin-top:48.980026pt;width:15.55pt;height:19.1pt;mso-position-horizontal-relative:page;mso-position-vertical-relative:paragraph;z-index:-76936" coordorigin="19749,980" coordsize="311,382">
            <v:group style="position:absolute;left:19779;top:1010;width:251;height:322" coordorigin="19779,1010" coordsize="251,322">
              <v:shape style="position:absolute;left:19779;top:1010;width:251;height:322" coordorigin="19779,1010" coordsize="251,322" path="m19779,1109l19779,1233,19781,1255,19814,1306,19877,1331,19909,1330,19981,1311,20027,1254,20029,1109,20027,1087,19995,1036,19931,1011,19904,1010,19877,1011,19814,1036,19781,1087,19779,1109xe" filled="false" stroked="true" strokeweight="3pt" strokecolor="#00afdd">
                <v:path arrowok="t"/>
              </v:shape>
            </v:group>
            <v:group style="position:absolute;left:19787;top:1018;width:234;height:307" coordorigin="19787,1018" coordsize="234,307">
              <v:shape style="position:absolute;left:19787;top:1018;width:234;height:307" coordorigin="19787,1018" coordsize="234,307" path="m20021,1109l20021,1233,20018,1255,19964,1314,19915,1324,19886,1323,19820,1299,19787,1109,19790,1087,19825,1038,19893,1018,19922,1019,19988,1043,20021,110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06.911682pt;margin-top:48.980122pt;width:26.45pt;height:26.5pt;mso-position-horizontal-relative:page;mso-position-vertical-relative:paragraph;z-index:-76912" coordorigin="20138,980" coordsize="529,530">
            <v:group style="position:absolute;left:20168;top:1010;width:148;height:315" coordorigin="20168,1010" coordsize="148,315">
              <v:shape style="position:absolute;left:20168;top:1010;width:148;height:315" coordorigin="20168,1010" coordsize="148,315" path="m20295,1010l20226,1017,20168,1057,20168,1322,20168,1323,20169,1324,20171,1324,20174,1324,20176,1324,20177,1323,20177,1322,20177,1061,20177,1050,20178,1043,20242,1022,20313,1017,20315,1017,20316,1017,20316,1015,20316,1012,20316,1010,20315,1010,20313,1010,20295,1010xe" filled="false" stroked="true" strokeweight="3pt" strokecolor="#00afdd">
                <v:path arrowok="t"/>
              </v:shape>
            </v:group>
            <v:group style="position:absolute;left:20397;top:1010;width:240;height:469" coordorigin="20397,1010" coordsize="240,469">
              <v:shape style="position:absolute;left:20397;top:1010;width:240;height:469" coordorigin="20397,1010" coordsize="240,469" path="m20397,1128l20397,1219,20398,1244,20424,1303,20482,1331,20515,1330,20587,1320,20626,1307,20628,1351,20615,1420,20572,1462,20523,1471,20495,1470,20438,1444,20409,1402,20406,1403,20404,1404,20402,1405,20402,1406,20403,1408,20412,1426,20424,1441,20437,1455,20454,1466,20474,1474,20497,1479,20528,1478,20595,1455,20634,1387,20637,1059,20632,1039,20561,1013,20539,1010,20508,1011,20439,1032,20399,1098,20397,1121,20397,1128xe" filled="false" stroked="true" strokeweight="3pt" strokecolor="#00afdd">
                <v:path arrowok="t"/>
              </v:shape>
            </v:group>
            <v:group style="position:absolute;left:20405;top:1019;width:224;height:306" coordorigin="20405,1019" coordsize="224,306">
              <v:shape style="position:absolute;left:20405;top:1019;width:224;height:306" coordorigin="20405,1019" coordsize="224,306" path="m20610,1034l20627,1041,20628,1044,20628,1059,20628,1296,20567,1318,20513,1325,20485,1323,20427,1294,20406,1233,20405,1128,20407,1102,20433,1045,20493,1019,20524,1019,20587,1027,20610,1034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6.91272pt;margin-top:49.09832pt;width:14.8pt;height:19.05pt;mso-position-horizontal-relative:page;mso-position-vertical-relative:paragraph;z-index:-76888" coordorigin="20738,982" coordsize="296,381">
            <v:group style="position:absolute;left:20768;top:1012;width:236;height:321" coordorigin="20768,1012" coordsize="236,321">
              <v:shape style="position:absolute;left:20768;top:1012;width:236;height:321" coordorigin="20768,1012" coordsize="236,321" path="m20777,1073l20775,1076,20776,1076,20778,1077,20781,1078,20783,1079,20784,1078,20784,1077,20795,1060,20864,1020,20888,1017,20921,1020,20979,1053,20995,1111,20996,1163,20986,1162,20969,1160,20896,1155,20836,1160,20782,1188,20768,1224,20769,1249,20804,1316,20880,1332,20908,1332,20980,1318,21004,1124,21003,1102,20983,1044,20923,1012,20892,1012,20825,1026,20777,1073,20777,1073xe" filled="false" stroked="true" strokeweight="3pt" strokecolor="#00afdd">
                <v:path arrowok="t"/>
              </v:shape>
            </v:group>
            <v:group style="position:absolute;left:20776;top:1163;width:220;height:162" coordorigin="20776,1163" coordsize="220,162">
              <v:shape style="position:absolute;left:20776;top:1163;width:220;height:162" coordorigin="20776,1163" coordsize="220,162" path="m20996,1171l20996,1283,20996,1300,20993,1304,20925,1323,20902,1324,20864,1323,20796,1301,20776,1254,20777,1228,20825,1171,20878,1163,20908,1163,20975,1168,20996,1171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57.371338pt;margin-top:50.480057pt;width:12pt;height:15.75pt;mso-position-horizontal-relative:page;mso-position-vertical-relative:paragraph;z-index:-76864" coordorigin="21147,1010" coordsize="240,315">
            <v:shape style="position:absolute;left:21147;top:1010;width:240;height:315" coordorigin="21147,1010" coordsize="240,315" path="m21170,1029l21152,1037,21147,1043,21147,1061,21147,1322,21147,1323,21149,1324,21150,1324,21153,1324,21155,1324,21156,1323,21156,1322,21156,1061,21156,1050,21157,1043,21221,1022,21268,1017,21297,1019,21355,1047,21378,1106,21379,1322,21379,1323,21380,1324,21381,1324,21385,1324,21387,1324,21387,1323,21387,1322,21387,1124,21386,1098,21361,1040,21302,1012,21275,1010,21248,1011,21225,1013,21205,1017,21189,1022,21174,1027,21170,1029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75.071045pt;margin-top:44.210022pt;width:3.85pt;height:23.5pt;mso-position-horizontal-relative:page;mso-position-vertical-relative:paragraph;z-index:-76840" coordorigin="21501,884" coordsize="77,470">
            <v:group style="position:absolute;left:21531;top:914;width:17;height:17" coordorigin="21531,914" coordsize="17,17">
              <v:shape style="position:absolute;left:21531;top:914;width:17;height:17" coordorigin="21531,914" coordsize="17,17" path="m21541,914l21539,914,21533,914,21531,916,21531,921,21531,924,21531,930,21533,931,21539,931,21541,931,21546,931,21548,929,21548,924,21548,921,21548,916,21546,914,21541,914xe" filled="false" stroked="true" strokeweight="3pt" strokecolor="#00afdd">
                <v:path arrowok="t"/>
              </v:shape>
            </v:group>
            <v:group style="position:absolute;left:21536;top:1018;width:9;height:306" coordorigin="21536,1018" coordsize="9,306">
              <v:shape style="position:absolute;left:21536;top:1018;width:9;height:306" coordorigin="21536,1018" coordsize="9,306" path="m21542,1018l21538,1018,21536,1018,21536,1019,21536,1020,21536,1322,21536,1323,21536,1324,21538,1324,21542,1324,21543,1324,21544,1323,21544,1322,21544,1020,21544,1019,21543,1018,21542,101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83.680542pt;margin-top:50.520714pt;width:12.05pt;height:16.1pt;mso-position-horizontal-relative:page;mso-position-vertical-relative:paragraph;z-index:-76816" coordorigin="21674,1010" coordsize="241,322">
            <v:shape style="position:absolute;left:21674;top:1010;width:241;height:322" coordorigin="21674,1010" coordsize="241,322" path="m21683,1092l21708,1153,21770,1173,21794,1176,21822,1179,21886,1200,21905,1233,21903,1257,21855,1317,21803,1325,21778,1323,21719,1304,21682,1254,21681,1251,21680,1250,21678,1251,21675,1252,21674,1253,21674,1254,21674,1256,21711,1308,21768,1330,21791,1332,21824,1331,21890,1307,21914,1259,21912,1231,21874,1184,21808,1169,21781,1166,21757,1163,21735,1158,21717,1149,21703,1136,21695,1117,21696,1089,21724,1035,21787,1017,21818,1019,21878,1042,21905,1080,21905,1082,21908,1080,21910,1079,21911,1079,21911,1077,21911,1076,21861,1021,21814,1010,21781,1012,21712,1032,21684,1077,21683,109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100.001587pt;margin-top:45.800022pt;width:29.3pt;height:22.35pt;mso-position-horizontal-relative:page;mso-position-vertical-relative:paragraph;z-index:-76792" coordorigin="22000,916" coordsize="586,447">
            <v:group style="position:absolute;left:22030;top:1012;width:236;height:321" coordorigin="22030,1012" coordsize="236,321">
              <v:shape style="position:absolute;left:22030;top:1012;width:236;height:321" coordorigin="22030,1012" coordsize="236,321" path="m22038,1073l22037,1076,22038,1076,22040,1077,22043,1078,22045,1079,22046,1078,22046,1077,22057,1060,22125,1020,22150,1017,22182,1020,22241,1053,22257,1111,22257,1163,22247,1162,22231,1160,22158,1155,22097,1160,22044,1188,22030,1224,22031,1249,22066,1316,22142,1332,22170,1332,22242,1318,22266,1124,22265,1102,22245,1044,22185,1012,22154,1012,22087,1026,22039,1073,22038,1073xe" filled="false" stroked="true" strokeweight="3pt" strokecolor="#00afdd">
                <v:path arrowok="t"/>
              </v:shape>
            </v:group>
            <v:group style="position:absolute;left:22038;top:1163;width:220;height:162" coordorigin="22038,1163" coordsize="220,162">
              <v:shape style="position:absolute;left:22038;top:1163;width:220;height:162" coordorigin="22038,1163" coordsize="220,162" path="m22257,1171l22257,1283,22257,1300,22255,1304,22186,1323,22164,1324,22126,1323,22058,1301,22038,1254,22039,1228,22087,1171,22139,1163,22170,1163,22237,1168,22257,1171xe" filled="false" stroked="true" strokeweight="3pt" strokecolor="#00afdd">
                <v:path arrowok="t"/>
              </v:shape>
            </v:group>
            <v:group style="position:absolute;left:22362;top:946;width:194;height:387" coordorigin="22362,946" coordsize="194,387">
              <v:shape style="position:absolute;left:22362;top:946;width:194;height:387" coordorigin="22362,946" coordsize="194,387" path="m22445,946l22441,946,22439,946,22439,947,22439,948,22439,1018,22365,1018,22363,1018,22362,1019,22362,1020,22362,1023,22362,1025,22363,1026,22365,1026,22439,1026,22439,1220,22440,1251,22464,1310,22523,1331,22554,1332,22554,1332,22554,1330,22554,1326,22554,1325,22554,1324,22552,1324,22522,1323,22465,1300,22447,1233,22447,1026,22553,1026,22555,1026,22556,1025,22556,1023,22556,1020,22556,1019,22555,1018,22553,1018,22447,1018,22447,948,22447,947,22446,946,22445,946xe" filled="false" stroked="true" strokeweight="3.0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1.410034pt;margin-top:44.210022pt;width:3.85pt;height:23.5pt;mso-position-horizontal-relative:page;mso-position-vertical-relative:paragraph;z-index:-76768" coordorigin="22628,884" coordsize="77,470">
            <v:group style="position:absolute;left:22658;top:914;width:17;height:17" coordorigin="22658,914" coordsize="17,17">
              <v:shape style="position:absolute;left:22658;top:914;width:17;height:17" coordorigin="22658,914" coordsize="17,17" path="m22668,914l22665,914,22660,914,22658,916,22658,921,22658,924,22658,930,22660,931,22665,931,22668,931,22673,931,22675,929,22675,924,22675,921,22675,916,22673,914,22668,914xe" filled="false" stroked="true" strokeweight="3pt" strokecolor="#00afdd">
                <v:path arrowok="t"/>
              </v:shape>
            </v:group>
            <v:group style="position:absolute;left:22662;top:1018;width:9;height:306" coordorigin="22662,1018" coordsize="9,306">
              <v:shape style="position:absolute;left:22662;top:1018;width:9;height:306" coordorigin="22662,1018" coordsize="9,306" path="m22668,1018l22665,1018,22663,1018,22662,1019,22662,1020,22662,1322,22662,1323,22663,1324,22665,1324,22668,1324,22670,1324,22671,1323,22671,1322,22671,1020,22671,1019,22670,1018,22668,1018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9.0896pt;margin-top:48.980026pt;width:15.55pt;height:19.1pt;mso-position-horizontal-relative:page;mso-position-vertical-relative:paragraph;z-index:-76744" coordorigin="22782,980" coordsize="311,382">
            <v:group style="position:absolute;left:22812;top:1010;width:251;height:322" coordorigin="22812,1010" coordsize="251,322">
              <v:shape style="position:absolute;left:22812;top:1010;width:251;height:322" coordorigin="22812,1010" coordsize="251,322" path="m22812,1109l22812,1233,22814,1255,22847,1306,22910,1331,22942,1330,23014,1311,23060,1254,23062,1109,23060,1087,23027,1036,22964,1011,22937,1010,22910,1011,22846,1036,22814,1087,22812,1109xe" filled="false" stroked="true" strokeweight="3pt" strokecolor="#00afdd">
                <v:path arrowok="t"/>
              </v:shape>
            </v:group>
            <v:group style="position:absolute;left:22820;top:1018;width:234;height:307" coordorigin="22820,1018" coordsize="234,307">
              <v:shape style="position:absolute;left:22820;top:1018;width:234;height:307" coordorigin="22820,1018" coordsize="234,307" path="m23054,1109l23054,1233,23051,1255,22997,1314,22948,1324,22919,1323,22853,1299,22820,1109,22823,1087,22858,1038,22926,1018,22955,1019,23021,1043,23054,110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60.059204pt;margin-top:50.480057pt;width:12pt;height:15.75pt;mso-position-horizontal-relative:page;mso-position-vertical-relative:paragraph;z-index:-76720" coordorigin="23201,1010" coordsize="240,315">
            <v:shape style="position:absolute;left:23201;top:1010;width:240;height:315" coordorigin="23201,1010" coordsize="240,315" path="m23223,1029l23206,1037,23201,1043,23201,1061,23201,1322,23201,1323,23202,1324,23204,1324,23207,1324,23209,1324,23210,1323,23210,1322,23210,1061,23210,1050,23211,1043,23275,1022,23322,1017,23351,1019,23409,1047,23432,1106,23433,1322,23433,1323,23433,1324,23435,1324,23439,1324,23441,1324,23441,1323,23441,1322,23441,1124,23440,1098,23414,1040,23356,1012,23329,1010,23302,1011,23279,1013,23259,1017,23242,1022,23228,1027,23223,1029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90.614258pt;margin-top:99.386322pt;width:82.95pt;height:.1pt;mso-position-horizontal-relative:page;mso-position-vertical-relative:paragraph;z-index:10720" coordorigin="21812,1988" coordsize="1659,2">
            <v:shape style="position:absolute;left:21812;top:1988;width:1659;height:2" coordorigin="21812,1988" coordsize="1659,0" path="m21812,1988l23471,1988e" filled="false" stroked="true" strokeweight="3pt" strokecolor="#00afdd">
              <v:path arrowok="t"/>
            </v:shape>
            <w10:wrap type="none"/>
          </v:group>
        </w:pict>
      </w:r>
      <w:r>
        <w:rPr>
          <w:b w:val="0"/>
          <w:color w:val="00AFDD"/>
          <w:spacing w:val="60"/>
        </w:rPr>
        <w:t>ou</w:t>
      </w:r>
      <w:r>
        <w:rPr>
          <w:b w:val="0"/>
          <w:color w:val="00AFDD"/>
        </w:rPr>
        <w:t>r</w:t>
      </w:r>
      <w:r>
        <w:rPr>
          <w:b w:val="0"/>
          <w:color w:val="00AFDD"/>
          <w:spacing w:val="147"/>
        </w:rPr>
        <w:t> </w:t>
      </w:r>
      <w:r>
        <w:rPr>
          <w:b w:val="0"/>
          <w:color w:val="00AFDD"/>
          <w:spacing w:val="60"/>
        </w:rPr>
        <w:t>o</w:t>
      </w:r>
      <w:r>
        <w:rPr>
          <w:b w:val="0"/>
          <w:color w:val="00AFDD"/>
          <w:spacing w:val="39"/>
        </w:rPr>
        <w:t>r</w:t>
      </w:r>
      <w:r>
        <w:rPr>
          <w:b w:val="0"/>
          <w:color w:val="00AFDD"/>
          <w:spacing w:val="60"/>
        </w:rPr>
        <w:t>ganis</w:t>
      </w:r>
      <w:r>
        <w:rPr>
          <w:b w:val="0"/>
          <w:color w:val="00AFDD"/>
          <w:spacing w:val="55"/>
        </w:rPr>
        <w:t>a</w:t>
      </w:r>
      <w:r>
        <w:rPr>
          <w:b w:val="0"/>
          <w:color w:val="00AFDD"/>
          <w:spacing w:val="60"/>
        </w:rPr>
        <w:t>tio</w:t>
      </w:r>
      <w:r>
        <w:rPr>
          <w:b w:val="0"/>
          <w:color w:val="00AFDD"/>
        </w:rPr>
        <w:t>n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spacing w:after="0" w:line="253" w:lineRule="auto"/>
        <w:jc w:val="left"/>
        <w:sectPr>
          <w:pgSz w:w="23820" w:h="16840" w:orient="landscape"/>
          <w:pgMar w:top="1580" w:bottom="0" w:left="200" w:right="140"/>
          <w:cols w:num="6" w:equalWidth="0">
            <w:col w:w="5612" w:space="143"/>
            <w:col w:w="2734" w:space="144"/>
            <w:col w:w="2713" w:space="1353"/>
            <w:col w:w="2429" w:space="1097"/>
            <w:col w:w="2427" w:space="750"/>
            <w:col w:w="4078"/>
          </w:cols>
        </w:sectPr>
      </w:pPr>
    </w:p>
    <w:p>
      <w:pPr>
        <w:spacing w:line="240" w:lineRule="auto" w:before="8"/>
        <w:rPr>
          <w:rFonts w:ascii="Panton Thin" w:hAnsi="Panton Thin" w:cs="Panton Thin" w:eastAsia="Panton Thin"/>
          <w:b w:val="0"/>
          <w:bCs w:val="0"/>
          <w:sz w:val="18"/>
          <w:szCs w:val="18"/>
        </w:rPr>
      </w:pPr>
    </w:p>
    <w:p>
      <w:pPr>
        <w:spacing w:line="240" w:lineRule="atLeast" w:before="0"/>
        <w:ind w:left="5894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shape style="position:absolute;margin-left:160.865997pt;margin-top:-66.942589pt;width:129.685pt;height:127.56pt;mso-position-horizontal-relative:page;mso-position-vertical-relative:paragraph;z-index:9928" type="#_x0000_t75" stroked="false">
            <v:imagedata r:id="rId93" o:title=""/>
          </v:shape>
        </w:pict>
      </w:r>
      <w:r>
        <w:rPr/>
        <w:pict>
          <v:shape style="position:absolute;margin-left:17.007999pt;margin-top:-66.729591pt;width:129.685pt;height:129.685pt;mso-position-horizontal-relative:page;mso-position-vertical-relative:paragraph;z-index:9952" type="#_x0000_t75" stroked="false">
            <v:imagedata r:id="rId94" o:title=""/>
          </v:shape>
        </w:pict>
      </w:r>
      <w:r>
        <w:rPr>
          <w:rFonts w:ascii="DINOT"/>
          <w:color w:val="58595B"/>
          <w:spacing w:val="3"/>
          <w:sz w:val="18"/>
        </w:rPr>
        <w:t>Samantha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extensive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experience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recruitment</w:t>
      </w:r>
      <w:r>
        <w:rPr>
          <w:rFonts w:ascii="DINOT"/>
          <w:sz w:val="18"/>
        </w:rPr>
      </w:r>
    </w:p>
    <w:p>
      <w:pPr>
        <w:spacing w:line="250" w:lineRule="auto" w:before="118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color w:val="58595B"/>
          <w:spacing w:val="2"/>
          <w:sz w:val="18"/>
        </w:rPr>
        <w:t>Shelly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Campbell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more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than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10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years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experience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in</w:t>
      </w:r>
      <w:r>
        <w:rPr>
          <w:rFonts w:ascii="DINOT"/>
          <w:sz w:val="18"/>
        </w:rPr>
      </w:r>
    </w:p>
    <w:p>
      <w:pPr>
        <w:tabs>
          <w:tab w:pos="3666" w:val="left" w:leader="none"/>
        </w:tabs>
        <w:spacing w:line="277" w:lineRule="exact" w:before="110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Panton Thin" w:hAnsi="Panton Thin" w:cs="Panton Thin" w:eastAsia="Panton Thin"/>
          <w:b w:val="0"/>
          <w:bCs w:val="0"/>
          <w:color w:val="939598"/>
          <w:spacing w:val="16"/>
          <w:sz w:val="22"/>
          <w:szCs w:val="22"/>
        </w:rPr>
        <w:t>executive</w:t>
      </w:r>
      <w:r>
        <w:rPr>
          <w:rFonts w:ascii="Panton Thin" w:hAnsi="Panton Thin" w:cs="Panton Thin" w:eastAsia="Panton Thin"/>
          <w:b w:val="0"/>
          <w:bCs w:val="0"/>
          <w:color w:val="939598"/>
          <w:spacing w:val="43"/>
          <w:sz w:val="22"/>
          <w:szCs w:val="22"/>
        </w:rPr>
        <w:t> </w:t>
      </w:r>
      <w:r>
        <w:rPr>
          <w:rFonts w:ascii="Panton Thin" w:hAnsi="Panton Thin" w:cs="Panton Thin" w:eastAsia="Panton Thin"/>
          <w:b w:val="0"/>
          <w:bCs w:val="0"/>
          <w:color w:val="939598"/>
          <w:spacing w:val="19"/>
          <w:sz w:val="22"/>
          <w:szCs w:val="22"/>
        </w:rPr>
        <w:t>leadership</w:t>
      </w:r>
      <w:r>
        <w:rPr>
          <w:rFonts w:ascii="Panton Thin" w:hAnsi="Panton Thin" w:cs="Panton Thin" w:eastAsia="Panton Thin"/>
          <w:b w:val="0"/>
          <w:bCs w:val="0"/>
          <w:color w:val="939598"/>
          <w:spacing w:val="39"/>
          <w:sz w:val="22"/>
          <w:szCs w:val="22"/>
        </w:rPr>
        <w:t> </w:t>
      </w:r>
      <w:r>
        <w:rPr>
          <w:rFonts w:ascii="Panton Thin" w:hAnsi="Panton Thin" w:cs="Panton Thin" w:eastAsia="Panton Thin"/>
          <w:b w:val="0"/>
          <w:bCs w:val="0"/>
          <w:color w:val="939598"/>
          <w:spacing w:val="16"/>
          <w:sz w:val="22"/>
          <w:szCs w:val="22"/>
        </w:rPr>
        <w:t>team</w:t>
        <w:tab/>
      </w:r>
      <w:r>
        <w:rPr>
          <w:rFonts w:ascii="DINOT" w:hAnsi="DINOT" w:cs="DINOT" w:eastAsia="DINOT"/>
          <w:color w:val="939598"/>
          <w:position w:val="7"/>
          <w:sz w:val="18"/>
          <w:szCs w:val="18"/>
        </w:rPr>
        <w:t>• </w:t>
      </w:r>
      <w:r>
        <w:rPr>
          <w:rFonts w:ascii="DINOT" w:hAnsi="DINOT" w:cs="DINOT" w:eastAsia="DINOT"/>
          <w:color w:val="939598"/>
          <w:spacing w:val="13"/>
          <w:position w:val="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position w:val="7"/>
          <w:sz w:val="18"/>
          <w:szCs w:val="18"/>
        </w:rPr>
        <w:t>National</w:t>
      </w:r>
      <w:r>
        <w:rPr>
          <w:rFonts w:ascii="DINOT" w:hAnsi="DINOT" w:cs="DINOT" w:eastAsia="DINOT"/>
          <w:color w:val="58595B"/>
          <w:spacing w:val="9"/>
          <w:position w:val="7"/>
          <w:sz w:val="18"/>
          <w:szCs w:val="18"/>
        </w:rPr>
        <w:t> </w:t>
      </w:r>
      <w:r>
        <w:rPr>
          <w:rFonts w:ascii="DINOT" w:hAnsi="DINOT" w:cs="DINOT" w:eastAsia="DINOT"/>
          <w:color w:val="58595B"/>
          <w:position w:val="7"/>
          <w:sz w:val="18"/>
          <w:szCs w:val="18"/>
        </w:rPr>
        <w:t>RTO</w:t>
      </w:r>
      <w:r>
        <w:rPr>
          <w:rFonts w:ascii="DINOT" w:hAnsi="DINOT" w:cs="DINOT" w:eastAsia="DINOT"/>
          <w:color w:val="58595B"/>
          <w:spacing w:val="9"/>
          <w:position w:val="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position w:val="7"/>
          <w:sz w:val="18"/>
          <w:szCs w:val="18"/>
        </w:rPr>
        <w:t>Manager</w:t>
      </w:r>
      <w:r>
        <w:rPr>
          <w:rFonts w:ascii="DINOT" w:hAnsi="DINOT" w:cs="DINOT" w:eastAsia="DINOT"/>
          <w:sz w:val="18"/>
          <w:szCs w:val="18"/>
        </w:rPr>
      </w:r>
    </w:p>
    <w:p>
      <w:pPr>
        <w:numPr>
          <w:ilvl w:val="1"/>
          <w:numId w:val="2"/>
        </w:numPr>
        <w:tabs>
          <w:tab w:pos="3866" w:val="left" w:leader="none"/>
        </w:tabs>
        <w:spacing w:line="193" w:lineRule="exact" w:before="0"/>
        <w:ind w:left="3865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652.323486pt;margin-top:-8.765041pt;width:52.55pt;height:8.2pt;mso-position-horizontal-relative:page;mso-position-vertical-relative:paragraph;z-index:-76432" coordorigin="13046,-175" coordsize="1051,164">
            <v:group style="position:absolute;left:13051;top:-135;width:93;height:119" coordorigin="13051,-135" coordsize="93,119">
              <v:shape style="position:absolute;left:13051;top:-135;width:93;height:119" coordorigin="13051,-135" coordsize="93,119" path="m13051,-90l13051,-59,13056,-37,13070,-22,13094,-17,13119,-21,13135,-32,13143,-44,13143,-45,13142,-45,13141,-46,13141,-46,13140,-46,13140,-45,13128,-30,13110,-21,13080,-24,13063,-34,13055,-51,13055,-77,13141,-77,13143,-77,13144,-78,13144,-79,13144,-90,13139,-112,13126,-128,13104,-135,13077,-131,13060,-119,13052,-101,13051,-90xe" filled="false" stroked="true" strokeweight=".5pt" strokecolor="#939598">
                <v:path arrowok="t"/>
              </v:shape>
            </v:group>
            <v:group style="position:absolute;left:13055;top:-132;width:87;height:53" coordorigin="13055,-132" coordsize="87,53">
              <v:shape style="position:absolute;left:13055;top:-132;width:87;height:53" coordorigin="13055,-132" coordsize="87,53" path="m13141,-90l13141,-79,13055,-79,13055,-90,13059,-112,13073,-127,13097,-132,13121,-127,13136,-113,13141,-91,13141,-90xe" filled="false" stroked="true" strokeweight=".5pt" strokecolor="#939598">
                <v:path arrowok="t"/>
              </v:shape>
            </v:group>
            <v:group style="position:absolute;left:13177;top:-132;width:96;height:113" coordorigin="13177,-132" coordsize="96,113">
              <v:shape style="position:absolute;left:13177;top:-132;width:96;height:113" coordorigin="13177,-132" coordsize="96,113" path="m13269,-132l13267,-132,13266,-132,13266,-132,13266,-132,13225,-80,13183,-132,13183,-132,13183,-132,13182,-132,13180,-132,13180,-132,13179,-132,13180,-132,13223,-78,13177,-21,13177,-20,13177,-20,13178,-20,13180,-20,13180,-20,13181,-20,13181,-21,13225,-75,13268,-21,13268,-20,13268,-20,13269,-20,13271,-20,13272,-20,13272,-20,13272,-21,13227,-77,13269,-132,13270,-132,13269,-132,13269,-132xe" filled="false" stroked="true" strokeweight=".5pt" strokecolor="#939598">
                <v:path arrowok="t"/>
              </v:shape>
            </v:group>
            <v:group style="position:absolute;left:13307;top:-135;width:93;height:119" coordorigin="13307,-135" coordsize="93,119">
              <v:shape style="position:absolute;left:13307;top:-135;width:93;height:119" coordorigin="13307,-135" coordsize="93,119" path="m13307,-90l13307,-59,13311,-37,13326,-22,13349,-17,13374,-21,13390,-32,13398,-44,13398,-45,13398,-45,13396,-46,13396,-46,13396,-46,13395,-45,13383,-30,13365,-21,13335,-24,13318,-34,13310,-51,13310,-77,13396,-77,13398,-77,13399,-78,13399,-79,13399,-90,13395,-112,13381,-128,13359,-135,13333,-131,13316,-119,13308,-101,13307,-90xe" filled="false" stroked="true" strokeweight=".5pt" strokecolor="#939598">
                <v:path arrowok="t"/>
              </v:shape>
            </v:group>
            <v:group style="position:absolute;left:13310;top:-132;width:87;height:53" coordorigin="13310,-132" coordsize="87,53">
              <v:shape style="position:absolute;left:13310;top:-132;width:87;height:53" coordorigin="13310,-132" coordsize="87,53" path="m13396,-90l13396,-79,13310,-79,13310,-90,13314,-112,13328,-127,13352,-132,13376,-127,13391,-113,13396,-91,13396,-90xe" filled="false" stroked="true" strokeweight=".5pt" strokecolor="#939598">
                <v:path arrowok="t"/>
              </v:shape>
            </v:group>
            <v:group style="position:absolute;left:13444;top:-133;width:92;height:117" coordorigin="13444,-133" coordsize="92,117">
              <v:shape style="position:absolute;left:13444;top:-133;width:92;height:117" coordorigin="13444,-133" coordsize="92,117" path="m13444,-94l13444,-59,13449,-37,13464,-23,13487,-17,13511,-21,13527,-32,13535,-50,13535,-51,13535,-51,13533,-51,13533,-52,13532,-51,13532,-51,13522,-32,13505,-22,13475,-24,13457,-34,13448,-49,13447,-94,13452,-115,13468,-128,13500,-129,13518,-123,13528,-112,13532,-103,13532,-103,13533,-103,13534,-103,13534,-104,13535,-104,13534,-105,13525,-123,13508,-133,13477,-131,13457,-123,13447,-110,13444,-94xe" filled="false" stroked="true" strokeweight=".5pt" strokecolor="#939598">
                <v:path arrowok="t"/>
              </v:shape>
            </v:group>
            <v:group style="position:absolute;left:13582;top:-132;width:88;height:113" coordorigin="13582,-132" coordsize="88,113">
              <v:shape style="position:absolute;left:13582;top:-132;width:88;height:113" coordorigin="13582,-132" coordsize="88,113" path="m13669,-132l13668,-132,13667,-132,13667,-132,13667,-131,13667,-36,13667,-32,13666,-29,13661,-27,13653,-24,13640,-20,13623,-20,13600,-25,13588,-41,13585,-131,13585,-132,13585,-132,13584,-132,13583,-132,13582,-132,13582,-132,13582,-131,13582,-59,13586,-36,13600,-22,13632,-19,13650,-21,13661,-24,13668,-27,13670,-29,13670,-36,13670,-131,13670,-132,13669,-132,13669,-132xe" filled="false" stroked="true" strokeweight=".5pt" strokecolor="#939598">
                <v:path arrowok="t"/>
              </v:shape>
            </v:group>
            <v:group style="position:absolute;left:13708;top:-159;width:71;height:142" coordorigin="13708,-159" coordsize="71,142">
              <v:shape style="position:absolute;left:13708;top:-159;width:71;height:142" coordorigin="13708,-159" coordsize="71,142" path="m13739,-159l13737,-159,13737,-159,13736,-158,13736,-158,13736,-132,13709,-132,13709,-132,13708,-132,13708,-131,13708,-130,13708,-130,13709,-129,13709,-129,13736,-129,13736,-58,13740,-32,13754,-20,13779,-17,13779,-17,13779,-18,13779,-19,13779,-20,13779,-20,13778,-20,13753,-24,13741,-38,13739,-129,13778,-129,13779,-129,13779,-130,13779,-130,13779,-131,13779,-132,13779,-132,13778,-132,13739,-132,13739,-158,13739,-158,13739,-159,13739,-159xe" filled="false" stroked="true" strokeweight=".5pt" strokecolor="#939598">
                <v:path arrowok="t"/>
              </v:shape>
            </v:group>
            <v:group style="position:absolute;left:13817;top:-170;width:7;height:7" coordorigin="13817,-170" coordsize="7,7">
              <v:shape style="position:absolute;left:13817;top:-170;width:7;height:7" coordorigin="13817,-170" coordsize="7,7" path="m13820,-170l13819,-170,13818,-170,13817,-170,13817,-168,13817,-167,13817,-165,13818,-164,13819,-164,13820,-164,13822,-164,13823,-165,13823,-167,13823,-168,13823,-170,13822,-170,13820,-170xe" filled="false" stroked="true" strokeweight=".5pt" strokecolor="#939598">
                <v:path arrowok="t"/>
              </v:shape>
            </v:group>
            <v:group style="position:absolute;left:13818;top:-132;width:4;height:113" coordorigin="13818,-132" coordsize="4,113">
              <v:shape style="position:absolute;left:13818;top:-132;width:4;height:113" coordorigin="13818,-132" coordsize="4,113" path="m13821,-132l13819,-132,13819,-132,13818,-132,13818,-131,13818,-21,13818,-20,13819,-20,13819,-20,13821,-20,13821,-20,13821,-20,13821,-21,13821,-131,13821,-132,13821,-132,13821,-132xe" filled="false" stroked="true" strokeweight=".5pt" strokecolor="#939598">
                <v:path arrowok="t"/>
              </v:shape>
            </v:group>
            <v:group style="position:absolute;left:13864;top:-132;width:101;height:114" coordorigin="13864,-132" coordsize="101,114">
              <v:shape style="position:absolute;left:13864;top:-132;width:101;height:114" coordorigin="13864,-132" coordsize="101,114" path="m13964,-132l13962,-132,13961,-132,13961,-132,13961,-131,13920,-37,13915,-23,13914,-23,13912,-28,13910,-32,13908,-37,13868,-131,13867,-132,13867,-132,13866,-132,13865,-132,13864,-132,13864,-132,13864,-131,13912,-20,13913,-19,13913,-19,13914,-19,13915,-19,13916,-19,13916,-19,13916,-20,13964,-131,13965,-132,13964,-132,13964,-132xe" filled="false" stroked="true" strokeweight=".5pt" strokecolor="#939598">
                <v:path arrowok="t"/>
              </v:shape>
            </v:group>
            <v:group style="position:absolute;left:14000;top:-135;width:93;height:119" coordorigin="14000,-135" coordsize="93,119">
              <v:shape style="position:absolute;left:14000;top:-135;width:93;height:119" coordorigin="14000,-135" coordsize="93,119" path="m14000,-90l14000,-59,14005,-37,14019,-22,14043,-17,14067,-21,14083,-32,14091,-44,14091,-45,14091,-45,14090,-46,14089,-46,14089,-46,14088,-45,14077,-30,14058,-21,14028,-24,14011,-34,14004,-51,14003,-77,14089,-77,14091,-77,14092,-78,14092,-79,14092,-90,14088,-112,14075,-128,14053,-135,14026,-131,14009,-119,14001,-101,14000,-90xe" filled="false" stroked="true" strokeweight=".5pt" strokecolor="#939598">
                <v:path arrowok="t"/>
              </v:shape>
            </v:group>
            <v:group style="position:absolute;left:14003;top:-132;width:87;height:53" coordorigin="14003,-132" coordsize="87,53">
              <v:shape style="position:absolute;left:14003;top:-132;width:87;height:53" coordorigin="14003,-132" coordsize="87,53" path="m14089,-90l14089,-79,14003,-79,14003,-90,14008,-112,14022,-127,14045,-132,14070,-127,14084,-113,14089,-91,14089,-90xe" filled="false" stroked="true" strokeweight=".5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0.766113pt;margin-top:-9.392041pt;width:56.2pt;height:11.1pt;mso-position-horizontal-relative:page;mso-position-vertical-relative:paragraph;z-index:-76408" coordorigin="14215,-188" coordsize="1124,222">
            <v:group style="position:absolute;left:14220;top:-183;width:4;height:163" coordorigin="14220,-183" coordsize="4,163">
              <v:shape style="position:absolute;left:14220;top:-183;width:4;height:163" coordorigin="14220,-183" coordsize="4,163" path="m14223,-21l14223,-182,14223,-183,14223,-183,14223,-183,14221,-183,14221,-183,14220,-183,14220,-182,14220,-21,14220,-20,14221,-20,14221,-20,14223,-20,14223,-20,14223,-20,14223,-21xe" filled="false" stroked="true" strokeweight=".5pt" strokecolor="#939598">
                <v:path arrowok="t"/>
              </v:shape>
            </v:group>
            <v:group style="position:absolute;left:14275;top:-135;width:93;height:119" coordorigin="14275,-135" coordsize="93,119">
              <v:shape style="position:absolute;left:14275;top:-135;width:93;height:119" coordorigin="14275,-135" coordsize="93,119" path="m14275,-90l14275,-59,14280,-37,14294,-22,14318,-17,14343,-21,14358,-32,14366,-44,14366,-45,14366,-45,14365,-46,14364,-46,14364,-46,14364,-45,14352,-30,14333,-21,14304,-24,14286,-34,14279,-51,14278,-77,14364,-77,14366,-77,14368,-78,14368,-79,14368,-90,14363,-112,14350,-128,14328,-135,14301,-131,14284,-119,14276,-101,14275,-90xe" filled="false" stroked="true" strokeweight=".5pt" strokecolor="#939598">
                <v:path arrowok="t"/>
              </v:shape>
            </v:group>
            <v:group style="position:absolute;left:14278;top:-132;width:87;height:53" coordorigin="14278,-132" coordsize="87,53">
              <v:shape style="position:absolute;left:14278;top:-132;width:87;height:53" coordorigin="14278,-132" coordsize="87,53" path="m14364,-90l14364,-79,14278,-79,14278,-90,14283,-112,14297,-127,14321,-132,14345,-127,14359,-113,14364,-91,14364,-90xe" filled="false" stroked="true" strokeweight=".5pt" strokecolor="#939598">
                <v:path arrowok="t"/>
              </v:shape>
            </v:group>
            <v:group style="position:absolute;left:14413;top:-132;width:84;height:115" coordorigin="14413,-132" coordsize="84,115">
              <v:shape style="position:absolute;left:14413;top:-132;width:84;height:115" coordorigin="14413,-132" coordsize="84,115" path="m14413,-112l14413,-111,14413,-111,14414,-111,14415,-110,14416,-110,14416,-110,14416,-111,14429,-125,14449,-132,14478,-127,14491,-112,14494,-79,14489,-80,14474,-82,14457,-82,14428,-79,14413,-67,14414,-40,14422,-25,14441,-18,14469,-18,14484,-21,14495,-25,14497,-28,14497,-35,14497,-94,14493,-115,14480,-130,14449,-131,14430,-128,14418,-119,14413,-112xe" filled="false" stroked="true" strokeweight=".5pt" strokecolor="#939598">
                <v:path arrowok="t"/>
              </v:shape>
            </v:group>
            <v:group style="position:absolute;left:14414;top:-79;width:80;height:60" coordorigin="14414,-79" coordsize="80,60">
              <v:shape style="position:absolute;left:14414;top:-79;width:80;height:60" coordorigin="14414,-79" coordsize="80,60" path="m14494,-76l14494,-35,14494,-29,14493,-28,14487,-25,14479,-22,14469,-20,14456,-20,14426,-24,14414,-38,14417,-63,14430,-76,14454,-79,14474,-79,14489,-77,14494,-76xe" filled="false" stroked="true" strokeweight=".5pt" strokecolor="#939598">
                <v:path arrowok="t"/>
              </v:shape>
            </v:group>
            <v:group style="position:absolute;left:14546;top:-183;width:88;height:166" coordorigin="14546,-183" coordsize="88,166">
              <v:shape style="position:absolute;left:14546;top:-183;width:88;height:166" coordorigin="14546,-183" coordsize="88,166" path="m14546,-94l14546,-61,14550,-37,14564,-23,14587,-17,14606,-17,14617,-20,14625,-23,14632,-26,14634,-28,14634,-35,14634,-182,14634,-183,14634,-183,14633,-183,14632,-183,14631,-183,14631,-183,14631,-182,14631,-125,14618,-131,14594,-135,14567,-131,14552,-118,14546,-98,14546,-94xe" filled="false" stroked="true" strokeweight=".5pt" strokecolor="#939598">
                <v:path arrowok="t"/>
              </v:shape>
            </v:group>
            <v:group style="position:absolute;left:14549;top:-130;width:82;height:110" coordorigin="14549,-130" coordsize="82,110">
              <v:shape style="position:absolute;left:14549;top:-130;width:82;height:110" coordorigin="14549,-130" coordsize="82,110" path="m14631,-122l14631,-35,14631,-30,14630,-29,14624,-26,14617,-23,14606,-20,14591,-20,14567,-25,14553,-39,14549,-94,14554,-116,14569,-130,14601,-130,14620,-126,14630,-122,14631,-122xe" filled="false" stroked="true" strokeweight=".5pt" strokecolor="#939598">
                <v:path arrowok="t"/>
              </v:shape>
            </v:group>
            <v:group style="position:absolute;left:14684;top:-135;width:93;height:119" coordorigin="14684,-135" coordsize="93,119">
              <v:shape style="position:absolute;left:14684;top:-135;width:93;height:119" coordorigin="14684,-135" coordsize="93,119" path="m14684,-90l14684,-59,14689,-37,14703,-22,14727,-17,14752,-21,14767,-32,14775,-44,14775,-45,14775,-45,14774,-46,14773,-46,14773,-46,14773,-45,14761,-30,14742,-21,14713,-24,14695,-34,14688,-51,14687,-77,14773,-77,14775,-77,14776,-78,14776,-79,14776,-90,14772,-112,14759,-128,14737,-135,14710,-131,14693,-119,14685,-101,14684,-90xe" filled="false" stroked="true" strokeweight=".5pt" strokecolor="#939598">
                <v:path arrowok="t"/>
              </v:shape>
            </v:group>
            <v:group style="position:absolute;left:14687;top:-132;width:87;height:53" coordorigin="14687,-132" coordsize="87,53">
              <v:shape style="position:absolute;left:14687;top:-132;width:87;height:53" coordorigin="14687,-132" coordsize="87,53" path="m14773,-90l14773,-79,14687,-79,14687,-90,14692,-112,14706,-127,14730,-132,14754,-127,14768,-113,14773,-91,14773,-90xe" filled="false" stroked="true" strokeweight=".5pt" strokecolor="#939598">
                <v:path arrowok="t"/>
              </v:shape>
            </v:group>
            <v:group style="position:absolute;left:14825;top:-135;width:55;height:116" coordorigin="14825,-135" coordsize="55,116">
              <v:shape style="position:absolute;left:14825;top:-135;width:55;height:116" coordorigin="14825,-135" coordsize="55,116" path="m14872,-135l14853,-135,14841,-132,14833,-128,14827,-125,14825,-123,14825,-116,14825,-21,14825,-20,14826,-20,14826,-20,14827,-20,14828,-20,14828,-20,14828,-21,14828,-116,14828,-120,14829,-123,14834,-125,14842,-129,14855,-132,14872,-132,14878,-132,14879,-132,14879,-133,14879,-133,14879,-134,14879,-135,14879,-135,14878,-135,14872,-135xe" filled="false" stroked="true" strokeweight=".5pt" strokecolor="#939598">
                <v:path arrowok="t"/>
              </v:shape>
            </v:group>
            <v:group style="position:absolute;left:14908;top:-134;width:89;height:116" coordorigin="14908,-134" coordsize="89,116">
              <v:shape style="position:absolute;left:14908;top:-134;width:89;height:116" coordorigin="14908,-134" coordsize="89,116" path="m14912,-105l14919,-84,14939,-76,14969,-72,14987,-64,14994,-49,14987,-30,14968,-21,14941,-22,14923,-30,14912,-43,14911,-47,14911,-47,14910,-47,14909,-46,14908,-46,14908,-46,14908,-45,14920,-27,14938,-19,14971,-20,14989,-29,14996,-42,14990,-65,14972,-75,14942,-79,14923,-85,14915,-100,14921,-121,14939,-131,14969,-129,14985,-121,14993,-109,14993,-109,14994,-109,14995,-110,14995,-110,14995,-110,14995,-111,14985,-126,14965,-134,14934,-132,14917,-122,14912,-107,14912,-105xe" filled="false" stroked="true" strokeweight=".5pt" strokecolor="#939598">
                <v:path arrowok="t"/>
              </v:shape>
            </v:group>
            <v:group style="position:absolute;left:15046;top:-183;width:88;height:163" coordorigin="15046,-183" coordsize="88,163">
              <v:shape style="position:absolute;left:15046;top:-183;width:88;height:163" coordorigin="15046,-183" coordsize="88,163" path="m15048,-183l15046,-183,15046,-183,15046,-183,15046,-182,15046,-21,15046,-20,15046,-20,15046,-20,15048,-20,15048,-20,15049,-20,15049,-21,15049,-123,15067,-129,15087,-132,15113,-128,15127,-114,15130,-21,15130,-20,15131,-20,15131,-20,15133,-20,15133,-20,15134,-20,15134,-21,15134,-94,15129,-116,15115,-131,15085,-133,15066,-131,15053,-128,15049,-182,15049,-183,15048,-183,15048,-183xe" filled="false" stroked="true" strokeweight=".5pt" strokecolor="#939598">
                <v:path arrowok="t"/>
              </v:shape>
            </v:group>
            <v:group style="position:absolute;left:15186;top:-170;width:7;height:7" coordorigin="15186,-170" coordsize="7,7">
              <v:shape style="position:absolute;left:15186;top:-170;width:7;height:7" coordorigin="15186,-170" coordsize="7,7" path="m15190,-170l15189,-170,15187,-170,15186,-170,15186,-168,15186,-167,15186,-165,15187,-164,15189,-164,15190,-164,15192,-164,15192,-165,15192,-167,15192,-168,15192,-170,15192,-170,15190,-170xe" filled="false" stroked="true" strokeweight=".5pt" strokecolor="#939598">
                <v:path arrowok="t"/>
              </v:shape>
            </v:group>
            <v:group style="position:absolute;left:15188;top:-132;width:4;height:113" coordorigin="15188,-132" coordsize="4,113">
              <v:shape style="position:absolute;left:15188;top:-132;width:4;height:113" coordorigin="15188,-132" coordsize="4,113" path="m15190,-132l15189,-132,15188,-132,15188,-132,15188,-131,15188,-21,15188,-20,15188,-20,15189,-20,15190,-20,15191,-20,15191,-20,15191,-21,15191,-131,15191,-132,15191,-132,15190,-132xe" filled="false" stroked="true" strokeweight=".5pt" strokecolor="#939598">
                <v:path arrowok="t"/>
              </v:shape>
            </v:group>
            <v:group style="position:absolute;left:15246;top:-135;width:88;height:164" coordorigin="15246,-135" coordsize="88,164">
              <v:shape style="position:absolute;left:15246;top:-135;width:88;height:164" coordorigin="15246,-135" coordsize="88,164" path="m15255,-129l15247,-126,15246,-124,15246,-117,15246,27,15246,28,15246,28,15247,28,15248,28,15249,28,15249,28,15249,27,15249,-29,15262,-23,15285,-17,15312,-21,15328,-34,15334,-54,15334,-92,15329,-115,15316,-129,15293,-135,15274,-135,15262,-132,15255,-129xe" filled="false" stroked="true" strokeweight=".5pt" strokecolor="#939598">
                <v:path arrowok="t"/>
              </v:shape>
            </v:group>
            <v:group style="position:absolute;left:15249;top:-132;width:82;height:110" coordorigin="15249,-132" coordsize="82,110">
              <v:shape style="position:absolute;left:15249;top:-132;width:82;height:110" coordorigin="15249,-132" coordsize="82,110" path="m15331,-92l15331,-59,15326,-36,15310,-23,15280,-23,15260,-27,15250,-32,15249,-117,15249,-123,15249,-124,15256,-126,15262,-129,15274,-132,15289,-132,15313,-128,15327,-113,15331,-92xe" filled="false" stroked="true" strokeweight=".5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71.837402pt;margin-top:-8.182041pt;width:26.8pt;height:7.6pt;mso-position-horizontal-relative:page;mso-position-vertical-relative:paragraph;z-index:-76384" coordorigin="15437,-164" coordsize="536,152">
            <v:group style="position:absolute;left:15442;top:-159;width:71;height:142" coordorigin="15442,-159" coordsize="71,142">
              <v:shape style="position:absolute;left:15442;top:-159;width:71;height:142" coordorigin="15442,-159" coordsize="71,142" path="m15472,-159l15471,-159,15470,-159,15470,-158,15470,-158,15470,-132,15443,-132,15442,-132,15442,-132,15442,-131,15442,-130,15442,-130,15442,-129,15443,-129,15470,-129,15470,-58,15474,-32,15488,-20,15512,-17,15512,-17,15512,-18,15512,-19,15512,-20,15512,-20,15511,-20,15486,-24,15475,-38,15473,-129,15512,-129,15512,-129,15513,-130,15513,-130,15513,-131,15513,-132,15512,-132,15512,-132,15473,-132,15473,-158,15473,-158,15473,-159,15472,-159xe" filled="false" stroked="true" strokeweight=".5pt" strokecolor="#939598">
                <v:path arrowok="t"/>
              </v:shape>
            </v:group>
            <v:group style="position:absolute;left:15547;top:-135;width:93;height:119" coordorigin="15547,-135" coordsize="93,119">
              <v:shape style="position:absolute;left:15547;top:-135;width:93;height:119" coordorigin="15547,-135" coordsize="93,119" path="m15547,-90l15547,-59,15552,-37,15566,-22,15590,-17,15615,-21,15631,-32,15638,-44,15638,-45,15638,-45,15637,-46,15636,-46,15636,-46,15636,-45,15624,-30,15605,-21,15576,-24,15558,-34,15551,-51,15550,-77,15636,-77,15638,-77,15640,-78,15640,-79,15640,-90,15635,-112,15622,-128,15600,-135,15573,-131,15556,-119,15548,-101,15547,-90xe" filled="false" stroked="true" strokeweight=".5pt" strokecolor="#939598">
                <v:path arrowok="t"/>
              </v:shape>
            </v:group>
            <v:group style="position:absolute;left:15550;top:-132;width:87;height:53" coordorigin="15550,-132" coordsize="87,53">
              <v:shape style="position:absolute;left:15550;top:-132;width:87;height:53" coordorigin="15550,-132" coordsize="87,53" path="m15636,-90l15636,-79,15550,-79,15550,-90,15555,-112,15569,-127,15593,-132,15617,-127,15631,-113,15636,-91,15636,-90xe" filled="false" stroked="true" strokeweight=".5pt" strokecolor="#939598">
                <v:path arrowok="t"/>
              </v:shape>
            </v:group>
            <v:group style="position:absolute;left:15685;top:-132;width:84;height:115" coordorigin="15685,-132" coordsize="84,115">
              <v:shape style="position:absolute;left:15685;top:-132;width:84;height:115" coordorigin="15685,-132" coordsize="84,115" path="m15685,-112l15685,-111,15685,-111,15686,-111,15687,-110,15688,-110,15688,-110,15688,-111,15701,-125,15721,-132,15750,-127,15763,-112,15766,-79,15761,-80,15746,-82,15729,-82,15700,-79,15685,-67,15686,-40,15694,-25,15713,-18,15741,-18,15756,-21,15767,-25,15769,-28,15769,-35,15769,-94,15765,-115,15752,-130,15721,-131,15702,-128,15690,-119,15685,-112xe" filled="false" stroked="true" strokeweight=".5pt" strokecolor="#939598">
                <v:path arrowok="t"/>
              </v:shape>
            </v:group>
            <v:group style="position:absolute;left:15686;top:-79;width:80;height:60" coordorigin="15686,-79" coordsize="80,60">
              <v:shape style="position:absolute;left:15686;top:-79;width:80;height:60" coordorigin="15686,-79" coordsize="80,60" path="m15766,-76l15766,-35,15766,-29,15765,-28,15759,-25,15751,-22,15741,-20,15728,-20,15698,-24,15686,-38,15689,-63,15702,-76,15726,-79,15746,-79,15761,-77,15766,-76xe" filled="false" stroked="true" strokeweight=".5pt" strokecolor="#939598">
                <v:path arrowok="t"/>
              </v:shape>
            </v:group>
            <v:group style="position:absolute;left:15821;top:-135;width:146;height:116" coordorigin="15821,-135" coordsize="146,116">
              <v:shape style="position:absolute;left:15821;top:-135;width:146;height:116" coordorigin="15821,-135" coordsize="146,116" path="m15889,-124l15883,-131,15873,-135,15859,-135,15846,-135,15836,-132,15829,-129,15823,-126,15821,-123,15821,-116,15821,-21,15821,-20,15822,-20,15822,-20,15823,-20,15824,-20,15824,-20,15824,-21,15824,-116,15824,-120,15825,-123,15830,-126,15838,-130,15846,-132,15859,-132,15881,-127,15892,-110,15894,-21,15894,-20,15894,-20,15895,-20,15896,-20,15897,-20,15897,-20,15897,-21,15897,-96,15897,-107,15895,-115,15891,-121,15903,-128,15929,-132,15951,-127,15962,-110,15964,-21,15964,-20,15964,-20,15965,-20,15966,-20,15967,-20,15967,-20,15967,-21,15967,-96,15962,-119,15947,-133,15914,-132,15896,-127,15889,-124xe" filled="false" stroked="true" strokeweight=".5pt" strokecolor="#939598">
                <v:path arrowok="t"/>
              </v:shape>
            </v:group>
            <w10:wrap type="none"/>
          </v:group>
        </w:pict>
      </w:r>
      <w:r>
        <w:rPr>
          <w:rFonts w:ascii="DINOT"/>
          <w:color w:val="58595B"/>
          <w:spacing w:val="1"/>
          <w:sz w:val="18"/>
        </w:rPr>
        <w:t>Training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Managers: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Cairns,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Darwin</w:t>
      </w:r>
      <w:r>
        <w:rPr>
          <w:rFonts w:ascii="DINOT"/>
          <w:sz w:val="18"/>
        </w:rPr>
      </w:r>
    </w:p>
    <w:p>
      <w:pPr>
        <w:pStyle w:val="BodyText"/>
        <w:spacing w:line="240" w:lineRule="auto" w:before="82"/>
        <w:ind w:left="140" w:right="0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F26531"/>
          <w:spacing w:val="17"/>
        </w:rPr>
        <w:t>community</w:t>
      </w:r>
      <w:r>
        <w:rPr>
          <w:rFonts w:ascii="Panton Thin"/>
          <w:b w:val="0"/>
          <w:color w:val="F26531"/>
          <w:spacing w:val="43"/>
        </w:rPr>
        <w:t> </w:t>
      </w:r>
      <w:r>
        <w:rPr>
          <w:rFonts w:ascii="Panton Thin"/>
          <w:b w:val="0"/>
          <w:color w:val="F26531"/>
          <w:spacing w:val="19"/>
        </w:rPr>
        <w:t>services</w:t>
      </w:r>
      <w:r>
        <w:rPr>
          <w:rFonts w:ascii="Panton Thin"/>
          <w:b w:val="0"/>
          <w:color w:val="F26531"/>
          <w:spacing w:val="-34"/>
        </w:rPr>
        <w:t> </w:t>
      </w:r>
      <w:r>
        <w:rPr>
          <w:rFonts w:ascii="Panton Thin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line="177" w:lineRule="exact" w:before="109"/>
        <w:ind w:left="337" w:right="0" w:hanging="197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1009.731323pt;margin-top:-10.613214pt;width:60.55pt;height:10.85pt;mso-position-horizontal-relative:page;mso-position-vertical-relative:paragraph;z-index:-76264" coordorigin="20195,-212" coordsize="1211,217">
            <v:group style="position:absolute;left:20200;top:-170;width:92;height:117" coordorigin="20200,-170" coordsize="92,117">
              <v:shape style="position:absolute;left:20200;top:-170;width:92;height:117" coordorigin="20200,-170" coordsize="92,117" path="m20200,-131l20200,-96,20205,-74,20219,-60,20243,-54,20267,-58,20283,-69,20291,-87,20291,-88,20290,-88,20289,-88,20288,-88,20288,-88,20288,-88,20278,-68,20260,-59,20230,-61,20212,-71,20204,-86,20203,-131,20208,-152,20223,-165,20255,-166,20274,-160,20284,-149,20287,-140,20287,-140,20288,-140,20289,-140,20290,-141,20290,-141,20290,-142,20281,-160,20264,-170,20232,-168,20212,-160,20202,-147,20200,-131xe" filled="false" stroked="true" strokeweight=".5pt" strokecolor="#f26531">
                <v:path arrowok="t"/>
              </v:shape>
            </v:group>
            <v:group style="position:absolute;left:20335;top:-168;width:92;height:111" coordorigin="20335,-168" coordsize="92,111">
              <v:shape style="position:absolute;left:20335;top:-168;width:92;height:111" coordorigin="20335,-168" coordsize="92,111" path="m20335,-136l20335,-90,20341,-71,20358,-58,20390,-58,20411,-64,20423,-75,20426,-136,20420,-156,20404,-168,20372,-168,20350,-162,20338,-151,20335,-136xe" filled="false" stroked="true" strokeweight=".5pt" strokecolor="#f26531">
                <v:path arrowok="t"/>
              </v:shape>
            </v:group>
            <v:group style="position:absolute;left:20338;top:-167;width:86;height:108" coordorigin="20338,-167" coordsize="86,108">
              <v:shape style="position:absolute;left:20338;top:-167;width:86;height:108" coordorigin="20338,-167" coordsize="86,108" path="m20423,-136l20423,-90,20417,-71,20399,-59,20368,-61,20349,-68,20339,-81,20338,-136,20344,-155,20362,-167,20393,-165,20413,-158,20422,-145,20423,-136xe" filled="false" stroked="true" strokeweight=".5pt" strokecolor="#f26531">
                <v:path arrowok="t"/>
              </v:shape>
            </v:group>
            <v:group style="position:absolute;left:20477;top:-172;width:146;height:116" coordorigin="20477,-172" coordsize="146,116">
              <v:shape style="position:absolute;left:20477;top:-172;width:146;height:116" coordorigin="20477,-172" coordsize="146,116" path="m20545,-161l20539,-168,20529,-172,20515,-172,20502,-172,20492,-169,20486,-166,20479,-163,20477,-160,20477,-153,20477,-58,20477,-57,20478,-57,20478,-57,20480,-57,20480,-57,20481,-57,20481,-58,20481,-153,20481,-157,20481,-160,20486,-163,20494,-167,20502,-169,20515,-169,20538,-164,20549,-147,20550,-58,20550,-57,20551,-57,20551,-57,20553,-57,20553,-57,20553,-57,20553,-58,20553,-133,20553,-143,20551,-152,20547,-158,20560,-165,20585,-169,20608,-164,20619,-147,20620,-58,20620,-57,20620,-57,20621,-57,20622,-57,20623,-57,20623,-57,20623,-58,20623,-133,20618,-156,20603,-170,20570,-169,20552,-164,20545,-161xe" filled="false" stroked="true" strokeweight=".5pt" strokecolor="#f26531">
                <v:path arrowok="t"/>
              </v:shape>
            </v:group>
            <v:group style="position:absolute;left:20677;top:-172;width:146;height:116" coordorigin="20677,-172" coordsize="146,116">
              <v:shape style="position:absolute;left:20677;top:-172;width:146;height:116" coordorigin="20677,-172" coordsize="146,116" path="m20745,-161l20739,-168,20729,-172,20715,-172,20702,-172,20692,-169,20685,-166,20679,-163,20677,-160,20677,-153,20677,-58,20677,-57,20677,-57,20678,-57,20679,-57,20680,-57,20680,-57,20680,-58,20680,-153,20680,-157,20681,-160,20686,-163,20694,-167,20702,-169,20715,-169,20737,-164,20748,-147,20750,-58,20750,-57,20750,-57,20751,-57,20752,-57,20753,-57,20753,-57,20753,-58,20753,-133,20753,-143,20751,-152,20747,-158,20759,-165,20785,-169,20807,-164,20818,-147,20820,-58,20820,-57,20820,-57,20820,-57,20822,-57,20822,-57,20823,-57,20823,-58,20823,-133,20818,-156,20803,-170,20770,-169,20751,-164,20745,-161xe" filled="false" stroked="true" strokeweight=".5pt" strokecolor="#f26531">
                <v:path arrowok="t"/>
              </v:shape>
            </v:group>
            <v:group style="position:absolute;left:20876;top:-169;width:88;height:113" coordorigin="20876,-169" coordsize="88,113">
              <v:shape style="position:absolute;left:20876;top:-169;width:88;height:113" coordorigin="20876,-169" coordsize="88,113" path="m20963,-169l20962,-169,20961,-169,20961,-169,20961,-168,20961,-73,20961,-69,20961,-66,20955,-64,20948,-61,20934,-57,20917,-57,20894,-62,20882,-78,20879,-168,20879,-169,20879,-169,20878,-169,20877,-169,20876,-169,20876,-169,20876,-168,20876,-96,20881,-73,20895,-59,20926,-56,20945,-58,20955,-61,20962,-64,20964,-66,20964,-73,20964,-168,20964,-169,20964,-169,20963,-169xe" filled="false" stroked="true" strokeweight=".5pt" strokecolor="#f26531">
                <v:path arrowok="t"/>
              </v:shape>
            </v:group>
            <v:group style="position:absolute;left:21018;top:-170;width:88;height:113" coordorigin="21018,-170" coordsize="88,113">
              <v:shape style="position:absolute;left:21018;top:-170;width:88;height:113" coordorigin="21018,-170" coordsize="88,113" path="m21026,-165l21020,-162,21018,-160,21018,-153,21018,-58,21018,-57,21019,-57,21019,-57,21020,-57,21021,-57,21021,-57,21021,-58,21021,-153,21021,-157,21022,-160,21027,-162,21035,-166,21048,-169,21065,-169,21088,-164,21101,-148,21103,-58,21103,-57,21103,-57,21104,-57,21105,-57,21106,-57,21106,-57,21106,-58,21106,-130,21102,-153,21088,-168,21056,-170,21038,-169,21027,-166,21026,-165xe" filled="false" stroked="true" strokeweight=".5pt" strokecolor="#f26531">
                <v:path arrowok="t"/>
              </v:shape>
            </v:group>
            <v:group style="position:absolute;left:21159;top:-207;width:7;height:7" coordorigin="21159,-207" coordsize="7,7">
              <v:shape style="position:absolute;left:21159;top:-207;width:7;height:7" coordorigin="21159,-207" coordsize="7,7" path="m21163,-207l21162,-207,21160,-207,21159,-207,21159,-205,21159,-204,21159,-202,21160,-201,21162,-201,21163,-201,21165,-201,21165,-202,21165,-204,21165,-205,21165,-207,21165,-207,21163,-207xe" filled="false" stroked="true" strokeweight=".5pt" strokecolor="#f26531">
                <v:path arrowok="t"/>
              </v:shape>
            </v:group>
            <v:group style="position:absolute;left:21161;top:-169;width:4;height:113" coordorigin="21161,-169" coordsize="4,113">
              <v:shape style="position:absolute;left:21161;top:-169;width:4;height:113" coordorigin="21161,-169" coordsize="4,113" path="m21163,-169l21161,-169,21161,-169,21161,-169,21161,-168,21161,-58,21161,-57,21161,-57,21161,-57,21163,-57,21163,-57,21164,-57,21164,-58,21164,-168,21164,-169,21163,-169,21163,-169xe" filled="false" stroked="true" strokeweight=".5pt" strokecolor="#f26531">
                <v:path arrowok="t"/>
              </v:shape>
            </v:group>
            <v:group style="position:absolute;left:21203;top:-196;width:71;height:142" coordorigin="21203,-196" coordsize="71,142">
              <v:shape style="position:absolute;left:21203;top:-196;width:71;height:142" coordorigin="21203,-196" coordsize="71,142" path="m21233,-196l21232,-196,21231,-196,21231,-195,21231,-195,21231,-169,21204,-169,21203,-169,21203,-169,21203,-168,21203,-167,21203,-167,21203,-166,21204,-166,21231,-166,21231,-95,21235,-69,21249,-57,21273,-54,21273,-54,21273,-55,21273,-56,21273,-57,21273,-57,21272,-57,21247,-61,21236,-75,21234,-166,21273,-166,21273,-166,21274,-167,21274,-167,21274,-168,21274,-169,21273,-169,21273,-169,21234,-169,21234,-195,21234,-195,21234,-196,21233,-196xe" filled="false" stroked="true" strokeweight=".5pt" strokecolor="#f26531">
                <v:path arrowok="t"/>
              </v:shape>
            </v:group>
            <v:group style="position:absolute;left:21312;top:-169;width:88;height:169" coordorigin="21312,-169" coordsize="88,169">
              <v:shape style="position:absolute;left:21312;top:-169;width:88;height:169" coordorigin="21312,-169" coordsize="88,169" path="m21399,-169l21398,-169,21397,-169,21397,-169,21397,-168,21397,-66,21382,-61,21359,-57,21333,-61,21319,-75,21315,-168,21315,-169,21315,-169,21314,-169,21313,-169,21312,-169,21312,-169,21312,-168,21312,-96,21316,-73,21330,-59,21362,-57,21382,-59,21394,-62,21397,-47,21393,-24,21380,-9,21356,-3,21333,-8,21319,-21,21315,-28,21315,-28,21314,-28,21313,-28,21313,-27,21313,-27,21313,-26,21324,-10,21343,-1,21372,-4,21390,-15,21398,-31,21400,-168,21400,-169,21399,-169,21399,-169xe" filled="false" stroked="true" strokeweight=".5pt" strokecolor="#f2653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76.005371pt;margin-top:-10.613214pt;width:46pt;height:8.2pt;mso-position-horizontal-relative:page;mso-position-vertical-relative:paragraph;z-index:-76240" coordorigin="21520,-212" coordsize="920,164">
            <v:group style="position:absolute;left:21525;top:-171;width:89;height:116" coordorigin="21525,-171" coordsize="89,116">
              <v:shape style="position:absolute;left:21525;top:-171;width:89;height:116" coordorigin="21525,-171" coordsize="89,116" path="m21529,-142l21536,-121,21556,-113,21586,-109,21604,-101,21610,-86,21604,-67,21585,-58,21557,-59,21540,-67,21529,-80,21528,-84,21528,-84,21527,-84,21526,-83,21525,-83,21525,-83,21525,-82,21537,-64,21555,-55,21588,-57,21606,-66,21613,-79,21606,-102,21589,-112,21559,-116,21540,-122,21532,-137,21538,-158,21556,-168,21586,-166,21602,-158,21610,-146,21610,-146,21611,-146,21612,-147,21612,-147,21612,-147,21612,-148,21602,-163,21582,-171,21551,-169,21534,-159,21529,-144,21529,-142xe" filled="false" stroked="true" strokeweight=".5pt" strokecolor="#f26531">
                <v:path arrowok="t"/>
              </v:shape>
            </v:group>
            <v:group style="position:absolute;left:21658;top:-172;width:93;height:119" coordorigin="21658,-172" coordsize="93,119">
              <v:shape style="position:absolute;left:21658;top:-172;width:93;height:119" coordorigin="21658,-172" coordsize="93,119" path="m21658,-127l21658,-96,21663,-74,21677,-59,21701,-54,21725,-58,21741,-69,21749,-81,21749,-82,21749,-82,21748,-83,21747,-83,21747,-83,21746,-82,21734,-67,21716,-58,21686,-61,21669,-71,21661,-88,21661,-114,21747,-114,21749,-114,21750,-115,21750,-116,21750,-127,21746,-149,21732,-165,21710,-172,21684,-168,21667,-156,21659,-138,21658,-127xe" filled="false" stroked="true" strokeweight=".5pt" strokecolor="#f26531">
                <v:path arrowok="t"/>
              </v:shape>
            </v:group>
            <v:group style="position:absolute;left:21661;top:-169;width:87;height:53" coordorigin="21661,-169" coordsize="87,53">
              <v:shape style="position:absolute;left:21661;top:-169;width:87;height:53" coordorigin="21661,-169" coordsize="87,53" path="m21747,-127l21747,-116,21661,-116,21661,-127,21665,-149,21680,-164,21703,-169,21727,-164,21742,-150,21747,-128,21747,-127xe" filled="false" stroked="true" strokeweight=".5pt" strokecolor="#f26531">
                <v:path arrowok="t"/>
              </v:shape>
            </v:group>
            <v:group style="position:absolute;left:21799;top:-172;width:55;height:116" coordorigin="21799,-172" coordsize="55,116">
              <v:shape style="position:absolute;left:21799;top:-172;width:55;height:116" coordorigin="21799,-172" coordsize="55,116" path="m21845,-172l21827,-172,21815,-169,21807,-165,21801,-162,21799,-160,21799,-153,21799,-58,21799,-57,21799,-57,21800,-57,21801,-57,21802,-57,21802,-57,21802,-58,21802,-153,21802,-157,21802,-160,21808,-162,21815,-166,21828,-169,21845,-169,21852,-169,21853,-169,21853,-170,21853,-170,21853,-171,21853,-172,21853,-172,21852,-172,21845,-172xe" filled="false" stroked="true" strokeweight=".5pt" strokecolor="#f26531">
                <v:path arrowok="t"/>
              </v:shape>
            </v:group>
            <v:group style="position:absolute;left:21881;top:-169;width:101;height:114" coordorigin="21881,-169" coordsize="101,114">
              <v:shape style="position:absolute;left:21881;top:-169;width:101;height:114" coordorigin="21881,-169" coordsize="101,114" path="m21981,-169l21980,-169,21979,-169,21979,-169,21978,-168,21938,-74,21932,-60,21932,-60,21930,-65,21927,-69,21926,-74,21885,-168,21885,-169,21885,-169,21884,-169,21882,-169,21882,-169,21881,-169,21882,-168,21930,-57,21930,-56,21930,-56,21931,-56,21932,-56,21933,-56,21933,-56,21934,-57,21982,-168,21982,-169,21982,-169,21981,-169xe" filled="false" stroked="true" strokeweight=".5pt" strokecolor="#f26531">
                <v:path arrowok="t"/>
              </v:shape>
            </v:group>
            <v:group style="position:absolute;left:22023;top:-207;width:7;height:7" coordorigin="22023,-207" coordsize="7,7">
              <v:shape style="position:absolute;left:22023;top:-207;width:7;height:7" coordorigin="22023,-207" coordsize="7,7" path="m22026,-207l22025,-207,22023,-207,22023,-207,22023,-205,22023,-204,22023,-202,22023,-201,22025,-201,22026,-201,22028,-201,22029,-202,22029,-204,22029,-205,22029,-207,22028,-207,22026,-207xe" filled="false" stroked="true" strokeweight=".5pt" strokecolor="#f26531">
                <v:path arrowok="t"/>
              </v:shape>
            </v:group>
            <v:group style="position:absolute;left:22024;top:-169;width:4;height:113" coordorigin="22024,-169" coordsize="4,113">
              <v:shape style="position:absolute;left:22024;top:-169;width:4;height:113" coordorigin="22024,-169" coordsize="4,113" path="m22026,-169l22025,-169,22025,-169,22024,-169,22024,-168,22024,-58,22024,-57,22025,-57,22025,-57,22026,-57,22027,-57,22027,-57,22027,-58,22027,-168,22027,-169,22027,-169,22026,-169xe" filled="false" stroked="true" strokeweight=".5pt" strokecolor="#f26531">
                <v:path arrowok="t"/>
              </v:shape>
            </v:group>
            <v:group style="position:absolute;left:22079;top:-170;width:92;height:117" coordorigin="22079,-170" coordsize="92,117">
              <v:shape style="position:absolute;left:22079;top:-170;width:92;height:117" coordorigin="22079,-170" coordsize="92,117" path="m22079,-131l22079,-96,22084,-74,22098,-60,22122,-54,22146,-58,22162,-69,22170,-87,22170,-88,22169,-88,22168,-88,22167,-88,22167,-88,22167,-88,22157,-68,22139,-59,22109,-61,22091,-71,22083,-86,22082,-131,22087,-152,22102,-165,22134,-166,22153,-160,22163,-149,22166,-140,22166,-140,22167,-140,22168,-140,22169,-141,22169,-141,22169,-142,22160,-160,22143,-170,22111,-168,22091,-160,22081,-147,22079,-131xe" filled="false" stroked="true" strokeweight=".5pt" strokecolor="#f26531">
                <v:path arrowok="t"/>
              </v:shape>
            </v:group>
            <v:group style="position:absolute;left:22213;top:-172;width:93;height:119" coordorigin="22213,-172" coordsize="93,119">
              <v:shape style="position:absolute;left:22213;top:-172;width:93;height:119" coordorigin="22213,-172" coordsize="93,119" path="m22213,-127l22213,-96,22218,-74,22232,-59,22256,-54,22280,-58,22296,-69,22304,-81,22304,-82,22304,-82,22303,-83,22302,-83,22302,-83,22301,-82,22290,-67,22271,-58,22241,-61,22224,-71,22217,-88,22216,-114,22302,-114,22304,-114,22305,-115,22305,-116,22305,-127,22301,-149,22287,-165,22265,-172,22239,-168,22222,-156,22214,-138,22213,-127xe" filled="false" stroked="true" strokeweight=".5pt" strokecolor="#f26531">
                <v:path arrowok="t"/>
              </v:shape>
            </v:group>
            <v:group style="position:absolute;left:22216;top:-169;width:87;height:53" coordorigin="22216,-169" coordsize="87,53">
              <v:shape style="position:absolute;left:22216;top:-169;width:87;height:53" coordorigin="22216,-169" coordsize="87,53" path="m22302,-127l22302,-116,22216,-116,22216,-127,22221,-149,22235,-164,22258,-169,22283,-164,22297,-150,22302,-128,22302,-127xe" filled="false" stroked="true" strokeweight=".5pt" strokecolor="#f26531">
                <v:path arrowok="t"/>
              </v:shape>
            </v:group>
            <v:group style="position:absolute;left:22347;top:-171;width:89;height:116" coordorigin="22347,-171" coordsize="89,116">
              <v:shape style="position:absolute;left:22347;top:-171;width:89;height:116" coordorigin="22347,-171" coordsize="89,116" path="m22350,-142l22358,-121,22377,-113,22407,-109,22425,-101,22432,-86,22426,-67,22406,-58,22379,-59,22361,-67,22351,-80,22349,-84,22349,-84,22348,-84,22347,-83,22347,-83,22347,-83,22347,-82,22359,-64,22377,-55,22410,-57,22428,-66,22435,-79,22428,-102,22410,-112,22381,-116,22362,-122,22353,-137,22359,-158,22378,-168,22408,-166,22424,-158,22431,-146,22431,-146,22432,-146,22433,-147,22434,-147,22434,-147,22433,-148,22423,-163,22403,-171,22373,-169,22356,-159,22350,-144,22350,-142xe" filled="false" stroked="true" strokeweight=".5pt" strokecolor="#f26531">
                <v:path arrowok="t"/>
              </v:shape>
            </v:group>
            <w10:wrap type="none"/>
          </v:group>
        </w:pict>
      </w:r>
      <w:r>
        <w:rPr>
          <w:rFonts w:ascii="DINOT"/>
          <w:color w:val="58595B"/>
          <w:spacing w:val="3"/>
          <w:sz w:val="18"/>
        </w:rPr>
        <w:t>Social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Community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sz w:val="18"/>
        </w:rPr>
      </w:r>
    </w:p>
    <w:p>
      <w:pPr>
        <w:spacing w:after="0" w:line="177" w:lineRule="exact"/>
        <w:jc w:val="left"/>
        <w:rPr>
          <w:rFonts w:ascii="DINOT" w:hAnsi="DINOT" w:cs="DINOT" w:eastAsia="DINOT"/>
          <w:sz w:val="18"/>
          <w:szCs w:val="18"/>
        </w:rPr>
        <w:sectPr>
          <w:type w:val="continuous"/>
          <w:pgSz w:w="23820" w:h="16840" w:orient="landscape"/>
          <w:pgMar w:top="1580" w:bottom="280" w:left="200" w:right="140"/>
          <w:cols w:num="4" w:equalWidth="0">
            <w:col w:w="8383" w:space="248"/>
            <w:col w:w="2435" w:space="1633"/>
            <w:col w:w="6781" w:space="367"/>
            <w:col w:w="3633"/>
          </w:cols>
        </w:sect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0"/>
        <w:rPr>
          <w:rFonts w:ascii="DINOT" w:hAnsi="DINOT" w:cs="DINOT" w:eastAsia="DINOT"/>
          <w:sz w:val="22"/>
          <w:szCs w:val="22"/>
        </w:rPr>
      </w:pPr>
    </w:p>
    <w:p>
      <w:pPr>
        <w:spacing w:line="240" w:lineRule="auto" w:before="12"/>
        <w:rPr>
          <w:rFonts w:ascii="DINOT" w:hAnsi="DINOT" w:cs="DINOT" w:eastAsia="DINOT"/>
          <w:sz w:val="19"/>
          <w:szCs w:val="19"/>
        </w:rPr>
      </w:pPr>
    </w:p>
    <w:p>
      <w:pPr>
        <w:pStyle w:val="BodyText"/>
        <w:spacing w:line="269" w:lineRule="auto"/>
        <w:ind w:left="633" w:right="469"/>
        <w:jc w:val="center"/>
        <w:rPr>
          <w:rFonts w:ascii="Panton Thin" w:hAnsi="Panton Thin" w:cs="Panton Thin" w:eastAsia="Panton Thin"/>
        </w:rPr>
      </w:pPr>
      <w:r>
        <w:rPr/>
        <w:pict>
          <v:group style="position:absolute;margin-left:41.976501pt;margin-top:1.699991pt;width:80.05pt;height:35.65pt;mso-position-horizontal-relative:page;mso-position-vertical-relative:paragraph;z-index:-76984" coordorigin="840,34" coordsize="1601,713">
            <v:group style="position:absolute;left:850;top:44;width:88;height:166" coordorigin="850,44" coordsize="88,166">
              <v:shape style="position:absolute;left:850;top:44;width:88;height:166" coordorigin="850,44" coordsize="88,166" path="m852,44l850,44,850,44,850,44,850,45,850,192,850,199,851,201,858,204,866,207,878,210,893,210,917,205,932,192,937,170,938,133,933,110,919,96,887,95,866,97,855,101,853,45,853,44,852,44,852,44xe" filled="false" stroked="true" strokeweight="1pt" strokecolor="#58595b">
                <v:path arrowok="t"/>
              </v:shape>
            </v:group>
            <v:group style="position:absolute;left:853;top:95;width:82;height:111" coordorigin="853,95" coordsize="82,111">
              <v:shape style="position:absolute;left:853;top:95;width:82;height:111" coordorigin="853,95" coordsize="82,111" path="m934,133l934,166,930,189,915,203,884,205,867,203,853,198,853,197,853,192,853,105,866,99,889,95,916,99,930,112,934,133xe" filled="false" stroked="true" strokeweight="1pt" strokecolor="#58595b">
                <v:path arrowok="t"/>
              </v:shape>
            </v:group>
            <v:group style="position:absolute;left:988;top:92;width:55;height:116" coordorigin="988,92" coordsize="55,116">
              <v:shape style="position:absolute;left:988;top:92;width:55;height:116" coordorigin="988,92" coordsize="55,116" path="m1035,92l1016,92,1005,95,996,99,990,101,988,104,988,110,988,206,988,207,989,207,989,207,991,207,991,207,991,207,991,206,991,110,991,106,992,104,997,101,1005,98,1018,94,1035,94,1042,94,1042,94,1042,94,1042,93,1042,92,1042,92,1042,92,1042,92,1035,92xe" filled="false" stroked="true" strokeweight="1pt" strokecolor="#58595b">
                <v:path arrowok="t"/>
              </v:shape>
            </v:group>
            <v:group style="position:absolute;left:1083;top:95;width:88;height:113" coordorigin="1083,95" coordsize="88,113">
              <v:shape style="position:absolute;left:1083;top:95;width:88;height:113" coordorigin="1083,95" coordsize="88,113" path="m1170,95l1169,95,1168,95,1168,95,1168,95,1168,191,1168,195,1167,198,1162,200,1154,203,1141,207,1124,207,1101,202,1088,186,1086,95,1086,95,1086,95,1085,95,1084,95,1083,95,1083,95,1083,95,1083,168,1087,191,1101,205,1133,207,1151,206,1162,203,1169,200,1171,198,1171,191,1171,95,1171,95,1170,95,1170,95xe" filled="false" stroked="true" strokeweight="1pt" strokecolor="#58595b">
                <v:path arrowok="t"/>
              </v:shape>
            </v:group>
            <v:group style="position:absolute;left:1221;top:94;width:92;height:117" coordorigin="1221,94" coordsize="92,117">
              <v:shape style="position:absolute;left:1221;top:94;width:92;height:117" coordorigin="1221,94" coordsize="92,117" path="m1221,133l1221,168,1226,190,1241,204,1264,210,1289,206,1304,194,1313,176,1312,176,1312,176,1310,176,1310,175,1310,176,1309,176,1299,195,1282,205,1252,203,1234,193,1225,178,1224,133,1230,112,1245,98,1277,98,1295,104,1305,115,1309,124,1309,124,1310,124,1311,123,1312,123,1312,123,1312,122,1302,104,1285,94,1254,95,1234,104,1224,117,1221,133xe" filled="false" stroked="true" strokeweight="1pt" strokecolor="#58595b">
                <v:path arrowok="t"/>
              </v:shape>
            </v:group>
            <v:group style="position:absolute;left:1356;top:92;width:93;height:119" coordorigin="1356,92" coordsize="93,119">
              <v:shape style="position:absolute;left:1356;top:92;width:93;height:119" coordorigin="1356,92" coordsize="93,119" path="m1356,137l1356,168,1360,190,1374,204,1398,210,1423,206,1439,195,1447,183,1447,182,1446,182,1445,181,1445,181,1444,181,1444,182,1432,197,1414,206,1384,203,1367,192,1359,176,1359,150,1445,150,1447,150,1448,149,1448,147,1448,137,1443,114,1430,99,1408,92,1381,96,1364,108,1356,126,1356,137xe" filled="false" stroked="true" strokeweight="1pt" strokecolor="#58595b">
                <v:path arrowok="t"/>
              </v:shape>
            </v:group>
            <v:group style="position:absolute;left:1359;top:94;width:87;height:53" coordorigin="1359,94" coordsize="87,53">
              <v:shape style="position:absolute;left:1359;top:94;width:87;height:53" coordorigin="1359,94" coordsize="87,53" path="m1445,137l1445,147,1359,147,1359,137,1363,115,1377,100,1401,94,1425,100,1440,114,1445,136,1445,137xe" filled="false" stroked="true" strokeweight="1pt" strokecolor="#58595b">
                <v:path arrowok="t"/>
              </v:shape>
              <v:shape style="position:absolute;left:981;top:34;width:1459;height:713" type="#_x0000_t75" stroked="false">
                <v:imagedata r:id="rId95" o:title=""/>
              </v:shape>
            </v:group>
            <w10:wrap type="none"/>
          </v:group>
        </w:pict>
      </w:r>
      <w:r>
        <w:rPr>
          <w:rFonts w:ascii="Panton Thin"/>
          <w:b w:val="0"/>
          <w:color w:val="58595B"/>
          <w:spacing w:val="17"/>
        </w:rPr>
        <w:t>bruce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9"/>
        </w:rPr>
        <w:t>eldridge</w:t>
      </w:r>
      <w:r>
        <w:rPr>
          <w:rFonts w:ascii="Panton Thin"/>
          <w:b w:val="0"/>
          <w:color w:val="58595B"/>
          <w:spacing w:val="-9"/>
        </w:rPr>
        <w:t> </w:t>
      </w:r>
      <w:r>
        <w:rPr>
          <w:rFonts w:ascii="Panton Thin"/>
          <w:b w:val="0"/>
          <w:color w:val="58595B"/>
          <w:spacing w:val="3"/>
        </w:rPr>
        <w:t>chief</w:t>
      </w:r>
      <w:r>
        <w:rPr>
          <w:rFonts w:ascii="Panton Thin"/>
          <w:b w:val="0"/>
          <w:color w:val="58595B"/>
        </w:rPr>
        <w:t> </w:t>
      </w:r>
      <w:r>
        <w:rPr>
          <w:rFonts w:ascii="Panton Thin"/>
          <w:b w:val="0"/>
          <w:color w:val="58595B"/>
          <w:spacing w:val="5"/>
        </w:rPr>
        <w:t>financial</w:t>
      </w:r>
      <w:r>
        <w:rPr>
          <w:rFonts w:ascii="Panton Thin"/>
        </w:rPr>
      </w:r>
    </w:p>
    <w:p>
      <w:pPr>
        <w:pStyle w:val="BodyText"/>
        <w:spacing w:line="207" w:lineRule="exact"/>
        <w:ind w:left="151" w:right="0"/>
        <w:jc w:val="center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4"/>
        </w:rPr>
        <w:t>officer</w:t>
      </w:r>
      <w:r>
        <w:rPr>
          <w:rFonts w:ascii="Panton Thin"/>
        </w:rPr>
      </w:r>
    </w:p>
    <w:p>
      <w:pPr>
        <w:spacing w:line="240" w:lineRule="auto" w:before="7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250" w:lineRule="auto" w:before="0"/>
        <w:ind w:left="140" w:right="25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Bruce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Eldridge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-1"/>
          <w:sz w:val="18"/>
        </w:rPr>
        <w:t>CPA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with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1"/>
          <w:sz w:val="18"/>
        </w:rPr>
        <w:t>more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than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14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years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experience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working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commercial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industry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enterprise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before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3"/>
          <w:sz w:val="18"/>
        </w:rPr>
        <w:t>entering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not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profit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1"/>
          <w:sz w:val="18"/>
        </w:rPr>
        <w:t>sector.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Chief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Financial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3"/>
          <w:sz w:val="18"/>
        </w:rPr>
        <w:t>Officer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Bruce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2"/>
          <w:sz w:val="18"/>
        </w:rPr>
        <w:t>highly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effective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finance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team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integral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member</w:t>
      </w:r>
      <w:r>
        <w:rPr>
          <w:rFonts w:ascii="DINOT"/>
          <w:sz w:val="18"/>
        </w:rPr>
      </w:r>
    </w:p>
    <w:p>
      <w:pPr>
        <w:spacing w:line="250" w:lineRule="auto" w:before="0"/>
        <w:ind w:left="140" w:right="23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Executive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Leadership</w:t>
      </w:r>
      <w:r>
        <w:rPr>
          <w:rFonts w:ascii="DINOT"/>
          <w:color w:val="58595B"/>
          <w:spacing w:val="40"/>
          <w:sz w:val="18"/>
        </w:rPr>
        <w:t> </w:t>
      </w:r>
      <w:r>
        <w:rPr>
          <w:rFonts w:ascii="DINOT"/>
          <w:color w:val="58595B"/>
          <w:spacing w:val="1"/>
          <w:sz w:val="18"/>
        </w:rPr>
        <w:t>Team.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23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1"/>
          <w:sz w:val="18"/>
          <w:szCs w:val="18"/>
        </w:rPr>
        <w:t>Bruce’s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applied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knowledge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project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asset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management,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skill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0"/>
        <w:ind w:left="140" w:right="497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managing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supply</w:t>
      </w:r>
      <w:r>
        <w:rPr>
          <w:rFonts w:ascii="DINOT" w:hAnsi="DINOT" w:cs="DINOT" w:eastAsia="DINOT"/>
          <w:color w:val="58595B"/>
          <w:spacing w:val="2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chain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logistics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been</w:t>
      </w:r>
      <w:r>
        <w:rPr>
          <w:rFonts w:ascii="DINOT" w:hAnsi="DINOT" w:cs="DINOT" w:eastAsia="DINOT"/>
          <w:color w:val="58595B"/>
          <w:spacing w:val="34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fundamental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0"/>
        <w:ind w:left="140" w:right="23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2"/>
          <w:sz w:val="18"/>
          <w:szCs w:val="18"/>
        </w:rPr>
        <w:t>success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contract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delivery</w:t>
      </w:r>
      <w:r>
        <w:rPr>
          <w:rFonts w:ascii="DINOT" w:hAnsi="DINOT" w:cs="DINOT" w:eastAsia="DINOT"/>
          <w:color w:val="58595B"/>
          <w:spacing w:val="3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growth.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intricate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understanding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corporate</w:t>
      </w:r>
      <w:r>
        <w:rPr>
          <w:rFonts w:ascii="DINOT" w:hAnsi="DINOT" w:cs="DINOT" w:eastAsia="DINOT"/>
          <w:color w:val="58595B"/>
          <w:spacing w:val="24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governance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led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smooth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transition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large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acquisitions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change</w:t>
      </w:r>
      <w:r>
        <w:rPr>
          <w:rFonts w:ascii="DINOT" w:hAnsi="DINOT" w:cs="DINOT" w:eastAsia="DINOT"/>
          <w:color w:val="58595B"/>
          <w:spacing w:val="3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legal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entity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from</w:t>
      </w:r>
      <w:r>
        <w:rPr>
          <w:rFonts w:ascii="DINOT" w:hAnsi="DINOT" w:cs="DINOT" w:eastAsia="DINOT"/>
          <w:color w:val="58595B"/>
          <w:spacing w:val="34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incorporated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association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company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limited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by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0"/>
        <w:ind w:left="140" w:right="4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guarantee.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Bruce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member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Australian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Institute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Company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Directors.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0"/>
        <w:rPr>
          <w:rFonts w:ascii="DINOT" w:hAnsi="DINOT" w:cs="DINOT" w:eastAsia="DINOT"/>
          <w:sz w:val="17"/>
          <w:szCs w:val="17"/>
        </w:rPr>
      </w:pPr>
    </w:p>
    <w:p>
      <w:pPr>
        <w:spacing w:before="0"/>
        <w:ind w:left="14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09.250801pt;margin-top:1.650125pt;width:8.8pt;height:6pt;mso-position-horizontal-relative:page;mso-position-vertical-relative:paragraph;z-index:-77512" coordorigin="2185,33" coordsize="176,120">
            <v:group style="position:absolute;left:2187;top:36;width:75;height:115" coordorigin="2187,36" coordsize="75,115">
              <v:shape style="position:absolute;left:2187;top:36;width:75;height:115" coordorigin="2187,36" coordsize="75,115" path="m2187,60l2187,61,2187,61,2189,62,2189,62,2189,62,2189,61,2202,44,2221,37,2246,43,2258,58,2253,83,2240,96,2213,107,2196,118,2188,132,2187,150,2187,150,2187,150,2188,150,2261,150,2262,150,2262,150,2262,149,2262,148,2261,148,2189,148,2189,138,2197,119,2216,109,2239,99,2255,88,2262,70,2255,48,2238,36,2212,38,2196,47,2187,60xe" filled="false" stroked="true" strokeweight=".2pt" strokecolor="#58595b">
                <v:path arrowok="t"/>
              </v:shape>
            </v:group>
            <v:group style="position:absolute;left:2281;top:35;width:78;height:116" coordorigin="2281,35" coordsize="78,116">
              <v:shape style="position:absolute;left:2281;top:35;width:78;height:116" coordorigin="2281,35" coordsize="78,116" path="m2283,62l2291,81,2310,91,2295,98,2281,117,2284,139,2300,150,2334,149,2352,141,2358,129,2352,106,2335,96,2336,91,2356,84,2356,62,2349,43,2328,35,2299,39,2285,50,2283,62xe" filled="false" stroked="true" strokeweight=".2pt" strokecolor="#58595b">
                <v:path arrowok="t"/>
              </v:shape>
            </v:group>
            <v:group style="position:absolute;left:2286;top:38;width:68;height:55" coordorigin="2286,38" coordsize="68,55">
              <v:shape style="position:absolute;left:2286;top:38;width:68;height:55" coordorigin="2286,38" coordsize="68,55" path="m2353,62l2341,85,2323,92,2321,92,2299,84,2286,69,2292,47,2309,38,2338,41,2352,52,2353,62xe" filled="false" stroked="true" strokeweight=".2pt" strokecolor="#58595b">
                <v:path arrowok="t"/>
              </v:shape>
            </v:group>
            <v:group style="position:absolute;left:2284;top:95;width:73;height:55" coordorigin="2284,95" coordsize="73,55">
              <v:shape style="position:absolute;left:2284;top:95;width:73;height:55" coordorigin="2284,95" coordsize="73,55" path="m2356,124l2350,141,2328,150,2298,146,2284,135,2291,107,2308,95,2335,100,2352,110,2356,124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executive</w:t>
      </w:r>
      <w:r>
        <w:rPr>
          <w:rFonts w:ascii="Panton Thin"/>
          <w:b w:val="0"/>
          <w:color w:val="939598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leadership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z w:val="16"/>
        </w:rPr>
        <w:t>team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28</w:t>
      </w:r>
      <w:r>
        <w:rPr>
          <w:rFonts w:ascii="Panton Thin"/>
          <w:sz w:val="1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Panton Thin"/>
          <w:b w:val="0"/>
          <w:sz w:val="22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2"/>
        <w:rPr>
          <w:rFonts w:ascii="Panton Thin" w:hAnsi="Panton Thin" w:cs="Panton Thin" w:eastAsia="Panton Thin"/>
          <w:b w:val="0"/>
          <w:bCs w:val="0"/>
          <w:sz w:val="25"/>
          <w:szCs w:val="25"/>
        </w:rPr>
      </w:pPr>
    </w:p>
    <w:p>
      <w:pPr>
        <w:pStyle w:val="BodyText"/>
        <w:spacing w:line="269" w:lineRule="auto"/>
        <w:ind w:left="140" w:right="470" w:firstLine="519"/>
        <w:jc w:val="right"/>
        <w:rPr>
          <w:rFonts w:ascii="Panton Thin" w:hAnsi="Panton Thin" w:cs="Panton Thin" w:eastAsia="Panton Thin"/>
        </w:rPr>
      </w:pPr>
      <w:r>
        <w:rPr/>
        <w:pict>
          <v:group style="position:absolute;margin-left:186.758606pt;margin-top:2.910007pt;width:33.8pt;height:8.1pt;mso-position-horizontal-relative:page;mso-position-vertical-relative:paragraph;z-index:-77128" coordorigin="3735,58" coordsize="676,162">
            <v:group style="position:absolute;left:3745;top:92;width:89;height:116" coordorigin="3745,92" coordsize="89,116">
              <v:shape style="position:absolute;left:3745;top:92;width:89;height:116" coordorigin="3745,92" coordsize="89,116" path="m3749,122l3756,143,3776,151,3806,155,3824,163,3830,178,3824,196,3805,206,3777,204,3760,197,3749,183,3748,180,3748,180,3747,180,3746,180,3745,181,3745,181,3745,182,3757,200,3775,208,3808,206,3826,198,3833,185,3827,162,3809,152,3779,148,3760,141,3752,127,3758,105,3776,96,3806,98,3822,106,3830,117,3830,118,3831,117,3832,117,3832,117,3832,116,3832,116,3822,101,3802,92,3771,95,3754,105,3749,120,3749,122xe" filled="false" stroked="true" strokeweight="1pt" strokecolor="#58595b">
                <v:path arrowok="t"/>
              </v:shape>
            </v:group>
            <v:group style="position:absolute;left:3866;top:68;width:71;height:142" coordorigin="3866,68" coordsize="71,142">
              <v:shape style="position:absolute;left:3866;top:68;width:71;height:142" coordorigin="3866,68" coordsize="71,142" path="m3896,68l3895,68,3894,68,3894,68,3894,69,3894,95,3867,95,3866,95,3866,95,3866,95,3866,97,3866,97,3866,97,3867,97,3894,97,3894,169,3898,194,3912,207,3936,210,3937,210,3937,209,3937,208,3937,207,3936,207,3936,207,3911,203,3899,189,3897,97,3936,97,3937,97,3937,97,3937,97,3937,95,3937,95,3937,95,3936,95,3897,95,3897,69,3897,68,3897,68,3896,68xe" filled="false" stroked="true" strokeweight="1pt" strokecolor="#58595b">
                <v:path arrowok="t"/>
              </v:shape>
            </v:group>
            <v:group style="position:absolute;left:3975;top:95;width:88;height:113" coordorigin="3975,95" coordsize="88,113">
              <v:shape style="position:absolute;left:3975;top:95;width:88;height:113" coordorigin="3975,95" coordsize="88,113" path="m4062,95l4061,95,4060,95,4060,95,4060,95,4060,191,4060,195,4060,198,4054,200,4047,203,4033,207,4016,207,3993,202,3981,186,3978,95,3978,95,3978,95,3977,95,3976,95,3975,95,3975,95,3975,95,3975,168,3980,191,3994,205,4025,207,4044,206,4054,203,4061,200,4063,198,4063,191,4063,95,4063,95,4063,95,4062,95xe" filled="false" stroked="true" strokeweight="1pt" strokecolor="#58595b">
                <v:path arrowok="t"/>
              </v:shape>
            </v:group>
            <v:group style="position:absolute;left:4114;top:95;width:84;height:115" coordorigin="4114,95" coordsize="84,115">
              <v:shape style="position:absolute;left:4114;top:95;width:84;height:115" coordorigin="4114,95" coordsize="84,115" path="m4114,115l4114,116,4114,116,4115,116,4116,117,4117,117,4117,117,4117,116,4130,102,4150,95,4179,100,4192,114,4195,148,4190,147,4175,145,4158,145,4129,148,4114,160,4115,186,4123,202,4142,209,4170,209,4185,206,4196,202,4198,199,4198,192,4198,133,4194,112,4181,97,4150,95,4131,99,4119,108,4114,115xe" filled="false" stroked="true" strokeweight="1pt" strokecolor="#58595b">
                <v:path arrowok="t"/>
              </v:shape>
            </v:group>
            <v:group style="position:absolute;left:4115;top:148;width:80;height:60" coordorigin="4115,148" coordsize="80,60">
              <v:shape style="position:absolute;left:4115;top:148;width:80;height:60" coordorigin="4115,148" coordsize="80,60" path="m4195,151l4195,192,4195,198,4194,199,4188,202,4180,205,4170,207,4157,207,4127,202,4115,189,4118,164,4131,151,4155,148,4175,148,4190,150,4195,151xe" filled="false" stroked="true" strokeweight="1pt" strokecolor="#58595b">
                <v:path arrowok="t"/>
              </v:shape>
            </v:group>
            <v:group style="position:absolute;left:4250;top:92;width:55;height:116" coordorigin="4250,92" coordsize="55,116">
              <v:shape style="position:absolute;left:4250;top:92;width:55;height:116" coordorigin="4250,92" coordsize="55,116" path="m4297,92l4278,92,4267,95,4258,99,4252,101,4250,104,4250,110,4250,206,4250,207,4251,207,4251,207,4252,207,4253,207,4253,207,4253,206,4253,110,4253,106,4254,104,4259,101,4267,98,4280,94,4297,94,4304,94,4304,94,4304,94,4304,94,4304,92,4304,92,4304,92,4304,92,4297,92xe" filled="false" stroked="true" strokeweight="1pt" strokecolor="#58595b">
                <v:path arrowok="t"/>
              </v:shape>
            </v:group>
            <v:group style="position:absolute;left:4329;top:68;width:71;height:142" coordorigin="4329,68" coordsize="71,142">
              <v:shape style="position:absolute;left:4329;top:68;width:71;height:142" coordorigin="4329,68" coordsize="71,142" path="m4360,68l4358,68,4358,68,4357,68,4357,69,4357,95,4330,95,4330,95,4329,95,4329,95,4329,97,4329,97,4330,97,4330,97,4357,97,4357,169,4361,194,4375,207,4400,210,4400,210,4400,209,4400,208,4400,207,4400,207,4399,207,4374,203,4363,189,4361,97,4399,97,4400,97,4400,97,4400,97,4400,95,4400,95,4400,95,4399,95,4361,95,4361,69,4361,68,4360,68,4360,68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5.158997pt;margin-top:1.700007pt;width:39.15pt;height:9.3pt;mso-position-horizontal-relative:page;mso-position-vertical-relative:paragraph;z-index:-77104" coordorigin="4503,34" coordsize="783,186">
            <v:group style="position:absolute;left:4513;top:94;width:92;height:117" coordorigin="4513,94" coordsize="92,117">
              <v:shape style="position:absolute;left:4513;top:94;width:92;height:117" coordorigin="4513,94" coordsize="92,117" path="m4513,133l4513,168,4518,190,4533,204,4556,210,4580,206,4596,194,4604,176,4604,176,4604,176,4602,176,4602,175,4601,176,4601,176,4591,195,4574,205,4544,203,4526,193,4517,178,4516,133,4521,112,4537,98,4569,98,4587,104,4597,115,4601,124,4601,124,4602,124,4603,123,4603,123,4604,123,4603,122,4594,104,4577,94,4546,95,4526,104,4516,117,4513,133xe" filled="false" stroked="true" strokeweight="1pt" strokecolor="#58595b">
                <v:path arrowok="t"/>
              </v:shape>
            </v:group>
            <v:group style="position:absolute;left:4648;top:96;width:92;height:111" coordorigin="4648,96" coordsize="92,111">
              <v:shape style="position:absolute;left:4648;top:96;width:92;height:111" coordorigin="4648,96" coordsize="92,111" path="m4648,128l4648,173,4654,193,4671,206,4703,206,4725,200,4736,189,4740,128,4734,108,4717,96,4685,96,4664,102,4652,113,4648,128xe" filled="false" stroked="true" strokeweight="1pt" strokecolor="#58595b">
                <v:path arrowok="t"/>
              </v:shape>
            </v:group>
            <v:group style="position:absolute;left:4651;top:97;width:86;height:108" coordorigin="4651,97" coordsize="86,108">
              <v:shape style="position:absolute;left:4651;top:97;width:86;height:108" coordorigin="4651,97" coordsize="86,108" path="m4737,128l4737,174,4730,193,4712,204,4682,203,4662,195,4653,182,4651,128,4658,109,4676,97,4707,98,4726,106,4736,119,4737,128xe" filled="false" stroked="true" strokeweight="1pt" strokecolor="#58595b">
                <v:path arrowok="t"/>
              </v:shape>
            </v:group>
            <v:group style="position:absolute;left:4779;top:95;width:149;height:114" coordorigin="4779,95" coordsize="149,114">
              <v:shape style="position:absolute;left:4779;top:95;width:149;height:114" coordorigin="4779,95" coordsize="149,114" path="m4927,95l4926,95,4925,95,4925,95,4925,95,4896,183,4890,203,4890,203,4883,183,4855,100,4855,99,4855,99,4854,99,4853,99,4852,99,4852,99,4852,100,4824,184,4817,203,4817,203,4811,185,4783,96,4783,95,4783,95,4782,95,4780,95,4779,95,4779,95,4780,96,4815,207,4816,208,4816,208,4818,208,4819,208,4819,207,4849,118,4850,114,4852,109,4854,104,4854,104,4855,109,4857,114,4859,118,4888,207,4888,208,4889,208,4890,208,4891,208,4892,208,4892,208,4892,207,4928,96,4928,95,4928,95,4927,95xe" filled="false" stroked="true" strokeweight="1pt" strokecolor="#58595b">
                <v:path arrowok="t"/>
              </v:shape>
            </v:group>
            <v:group style="position:absolute;left:4967;top:95;width:84;height:115" coordorigin="4967,95" coordsize="84,115">
              <v:shape style="position:absolute;left:4967;top:95;width:84;height:115" coordorigin="4967,95" coordsize="84,115" path="m4967,115l4967,116,4967,116,4968,116,4969,117,4970,117,4970,117,4970,116,4983,102,5003,95,5032,100,5045,114,5048,148,5043,147,5028,145,5011,145,4982,148,4967,160,4968,186,4976,202,4995,209,5023,209,5038,206,5049,202,5051,199,5051,192,5051,133,5047,112,5034,97,5003,95,4984,99,4972,108,4967,115xe" filled="false" stroked="true" strokeweight="1pt" strokecolor="#58595b">
                <v:path arrowok="t"/>
              </v:shape>
            </v:group>
            <v:group style="position:absolute;left:4968;top:148;width:80;height:60" coordorigin="4968,148" coordsize="80,60">
              <v:shape style="position:absolute;left:4968;top:148;width:80;height:60" coordorigin="4968,148" coordsize="80,60" path="m5048,151l5048,192,5048,198,5047,199,5041,202,5033,205,5023,207,5010,207,4980,202,4968,189,4971,164,4984,151,5008,148,5028,148,5043,150,5048,151xe" filled="false" stroked="true" strokeweight="1pt" strokecolor="#58595b">
                <v:path arrowok="t"/>
              </v:shape>
            </v:group>
            <v:group style="position:absolute;left:5103;top:92;width:55;height:116" coordorigin="5103,92" coordsize="55,116">
              <v:shape style="position:absolute;left:5103;top:92;width:55;height:116" coordorigin="5103,92" coordsize="55,116" path="m5150,92l5131,92,5119,95,5111,99,5105,101,5103,104,5103,110,5103,206,5103,207,5104,207,5104,207,5105,207,5106,207,5106,207,5106,206,5106,110,5106,106,5107,104,5112,101,5120,98,5133,94,5150,94,5156,94,5157,94,5157,94,5157,94,5157,92,5157,92,5157,92,5156,92,5150,92xe" filled="false" stroked="true" strokeweight="1pt" strokecolor="#58595b">
                <v:path arrowok="t"/>
              </v:shape>
            </v:group>
            <v:group style="position:absolute;left:5188;top:44;width:88;height:166" coordorigin="5188,44" coordsize="88,166">
              <v:shape style="position:absolute;left:5188;top:44;width:88;height:166" coordorigin="5188,44" coordsize="88,166" path="m5188,133l5188,166,5192,189,5206,204,5229,210,5248,210,5259,207,5267,204,5274,201,5276,199,5276,192,5276,45,5276,44,5276,44,5275,44,5274,44,5273,44,5273,44,5273,45,5273,101,5260,96,5236,92,5209,96,5194,109,5188,129,5188,133xe" filled="false" stroked="true" strokeweight="1pt" strokecolor="#58595b">
                <v:path arrowok="t"/>
              </v:shape>
            </v:group>
            <v:group style="position:absolute;left:5191;top:97;width:82;height:110" coordorigin="5191,97" coordsize="82,110">
              <v:shape style="position:absolute;left:5191;top:97;width:82;height:110" coordorigin="5191,97" coordsize="82,110" path="m5273,105l5273,192,5273,197,5272,198,5266,201,5259,204,5248,207,5233,207,5209,202,5195,188,5191,133,5196,110,5211,97,5243,97,5262,101,5272,104,5273,105xe" filled="false" stroked="true" strokeweight="1pt" strokecolor="#5859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85.669006pt;margin-top:17.034706pt;width:80.8383pt;height:8.294pt;mso-position-horizontal-relative:page;mso-position-vertical-relative:paragraph;z-index:-77080" type="#_x0000_t75" stroked="false">
            <v:imagedata r:id="rId96" o:title=""/>
          </v:shape>
        </w:pict>
      </w:r>
      <w:r>
        <w:rPr>
          <w:rFonts w:ascii="Panton Thin"/>
          <w:b w:val="0"/>
          <w:color w:val="58595B"/>
          <w:spacing w:val="18"/>
        </w:rPr>
        <w:t>stuart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6"/>
        </w:rPr>
        <w:t>coward</w:t>
      </w:r>
      <w:r>
        <w:rPr>
          <w:rFonts w:ascii="Panton Thin"/>
          <w:b w:val="0"/>
          <w:color w:val="58595B"/>
          <w:spacing w:val="25"/>
        </w:rPr>
        <w:t> </w:t>
      </w:r>
      <w:r>
        <w:rPr>
          <w:rFonts w:ascii="Panton Thin"/>
          <w:b w:val="0"/>
          <w:color w:val="58595B"/>
          <w:spacing w:val="3"/>
        </w:rPr>
        <w:t>executive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4"/>
        </w:rPr>
        <w:t>officer</w:t>
      </w:r>
      <w:r>
        <w:rPr>
          <w:rFonts w:ascii="Panton Thin"/>
        </w:rPr>
      </w: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spacing w:line="250" w:lineRule="auto" w:before="0"/>
        <w:ind w:left="140" w:right="83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3"/>
          <w:sz w:val="18"/>
          <w:szCs w:val="18"/>
        </w:rPr>
        <w:t>Stuart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Coward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highly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experienced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business</w:t>
      </w:r>
      <w:r>
        <w:rPr>
          <w:rFonts w:ascii="DINOT" w:hAnsi="DINOT" w:cs="DINOT" w:eastAsia="DINOT"/>
          <w:color w:val="58595B"/>
          <w:spacing w:val="2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professional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having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established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z w:val="18"/>
          <w:szCs w:val="18"/>
        </w:rPr>
        <w:t>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successful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business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ventures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training,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hospitality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employment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industries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prior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to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joining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Stuart’s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negotiating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skills</w:t>
      </w:r>
      <w:r>
        <w:rPr>
          <w:rFonts w:ascii="DINOT" w:hAnsi="DINOT" w:cs="DINOT" w:eastAsia="DINOT"/>
          <w:color w:val="58595B"/>
          <w:spacing w:val="3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passion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community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development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him</w:t>
      </w:r>
      <w:r>
        <w:rPr>
          <w:rFonts w:ascii="DINOT" w:hAnsi="DINOT" w:cs="DINOT" w:eastAsia="DINOT"/>
          <w:color w:val="58595B"/>
          <w:spacing w:val="2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forge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effective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partnerships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nationally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internationally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including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securement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0"/>
        <w:ind w:left="140" w:right="23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several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global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sister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city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agreements.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4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Executive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Officer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STEPS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2"/>
          <w:sz w:val="18"/>
        </w:rPr>
        <w:t>Group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Australia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Stuart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seeks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2"/>
          <w:sz w:val="18"/>
        </w:rPr>
        <w:t>out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innovative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partnerships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with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industry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government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3"/>
          <w:sz w:val="18"/>
        </w:rPr>
        <w:t>that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provide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opportunities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for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2"/>
          <w:sz w:val="18"/>
        </w:rPr>
        <w:t>growth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diversification</w:t>
      </w:r>
      <w:r>
        <w:rPr>
          <w:rFonts w:ascii="DINOT"/>
          <w:sz w:val="18"/>
        </w:rPr>
      </w:r>
    </w:p>
    <w:p>
      <w:pPr>
        <w:spacing w:line="250" w:lineRule="auto" w:before="0"/>
        <w:ind w:left="140" w:right="4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line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with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objectives.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113"/>
        <w:ind w:left="140" w:right="83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Stuart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held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number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community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leadership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roles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today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representative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Qld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Health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Community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Industry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Skills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Council.</w:t>
      </w:r>
      <w:r>
        <w:rPr>
          <w:rFonts w:ascii="DINOT"/>
          <w:sz w:val="18"/>
        </w:rPr>
      </w:r>
    </w:p>
    <w:p>
      <w:pPr>
        <w:spacing w:line="250" w:lineRule="auto" w:before="10"/>
        <w:ind w:left="140" w:right="188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disability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sectors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having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held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strategic</w:t>
      </w:r>
      <w:r>
        <w:rPr>
          <w:rFonts w:ascii="DINOT" w:hAnsi="DINOT" w:cs="DINOT" w:eastAsia="DINOT"/>
          <w:color w:val="58595B"/>
          <w:spacing w:val="32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positions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UK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3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Australia.</w:t>
      </w:r>
      <w:r>
        <w:rPr>
          <w:rFonts w:ascii="DINOT" w:hAnsi="DINOT" w:cs="DINOT" w:eastAsia="DINOT"/>
          <w:color w:val="58595B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Quality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Customer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Service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Manager</w:t>
      </w:r>
      <w:r>
        <w:rPr>
          <w:rFonts w:ascii="DINOT" w:hAnsi="DINOT" w:cs="DINOT" w:eastAsia="DINOT"/>
          <w:color w:val="58595B"/>
          <w:spacing w:val="25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Samantha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responsible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implementing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organisation</w:t>
      </w:r>
      <w:r>
        <w:rPr>
          <w:rFonts w:ascii="DINOT" w:hAnsi="DINOT" w:cs="DINOT" w:eastAsia="DINOT"/>
          <w:color w:val="58595B"/>
          <w:spacing w:val="30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wide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quality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management</w:t>
      </w:r>
      <w:r>
        <w:rPr>
          <w:rFonts w:ascii="DINOT" w:hAnsi="DINOT" w:cs="DINOT" w:eastAsia="DINOT"/>
          <w:color w:val="58595B"/>
          <w:spacing w:val="27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systems,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ensuring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STEPS’</w:t>
      </w:r>
      <w:r>
        <w:rPr>
          <w:rFonts w:ascii="DINOT" w:hAnsi="DINOT" w:cs="DINOT" w:eastAsia="DINOT"/>
          <w:color w:val="58595B"/>
          <w:spacing w:val="32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activities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1"/>
          <w:sz w:val="18"/>
          <w:szCs w:val="18"/>
        </w:rPr>
        <w:t>are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compliant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with</w:t>
      </w:r>
      <w:r>
        <w:rPr>
          <w:rFonts w:ascii="DINOT" w:hAnsi="DINOT" w:cs="DINOT" w:eastAsia="DINOT"/>
          <w:color w:val="58595B"/>
          <w:spacing w:val="3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relevant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legislative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2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regulatory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standards,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32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development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of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service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line="250" w:lineRule="auto" w:before="0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delivery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models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improved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contract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delivery,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staff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performance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continuous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3"/>
          <w:sz w:val="18"/>
        </w:rPr>
        <w:t>improvement.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20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 w:hAnsi="DINOT" w:cs="DINOT" w:eastAsia="DINOT"/>
          <w:color w:val="58595B"/>
          <w:spacing w:val="2"/>
          <w:sz w:val="18"/>
          <w:szCs w:val="18"/>
        </w:rPr>
        <w:t>Samantha’s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passion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31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providing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opportunities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for</w:t>
      </w:r>
      <w:r>
        <w:rPr>
          <w:rFonts w:ascii="DINOT" w:hAnsi="DINOT" w:cs="DINOT" w:eastAsia="DINOT"/>
          <w:color w:val="58595B"/>
          <w:spacing w:val="3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community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economic</w:t>
      </w:r>
      <w:r>
        <w:rPr>
          <w:rFonts w:ascii="DINOT" w:hAnsi="DINOT" w:cs="DINOT" w:eastAsia="DINOT"/>
          <w:color w:val="58595B"/>
          <w:spacing w:val="33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participation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and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enacting</w:t>
      </w:r>
      <w:r>
        <w:rPr>
          <w:rFonts w:ascii="DINOT" w:hAnsi="DINOT" w:cs="DINOT" w:eastAsia="DINOT"/>
          <w:color w:val="58595B"/>
          <w:spacing w:val="26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positive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social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change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can</w:t>
      </w:r>
      <w:r>
        <w:rPr>
          <w:rFonts w:ascii="DINOT" w:hAnsi="DINOT" w:cs="DINOT" w:eastAsia="DINOT"/>
          <w:color w:val="58595B"/>
          <w:spacing w:val="32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be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seen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her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work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which</w:t>
      </w:r>
      <w:r>
        <w:rPr>
          <w:rFonts w:ascii="DINOT" w:hAnsi="DINOT" w:cs="DINOT" w:eastAsia="DINOT"/>
          <w:color w:val="58595B"/>
          <w:spacing w:val="28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is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3"/>
          <w:sz w:val="18"/>
          <w:szCs w:val="18"/>
        </w:rPr>
        <w:t>driven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by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the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2"/>
          <w:sz w:val="18"/>
          <w:szCs w:val="18"/>
        </w:rPr>
        <w:t>success</w:t>
      </w:r>
      <w:r>
        <w:rPr>
          <w:rFonts w:ascii="DINOT" w:hAnsi="DINOT" w:cs="DINOT" w:eastAsia="DINOT"/>
          <w:color w:val="58595B"/>
          <w:spacing w:val="9"/>
          <w:sz w:val="18"/>
          <w:szCs w:val="18"/>
        </w:rPr>
        <w:t> </w:t>
      </w:r>
      <w:r>
        <w:rPr>
          <w:rFonts w:ascii="DINOT" w:hAnsi="DINOT" w:cs="DINOT" w:eastAsia="DINOT"/>
          <w:color w:val="58595B"/>
          <w:spacing w:val="4"/>
          <w:sz w:val="18"/>
          <w:szCs w:val="18"/>
        </w:rPr>
        <w:t>and</w:t>
      </w:r>
      <w:r>
        <w:rPr>
          <w:rFonts w:ascii="DINOT" w:hAnsi="DINOT" w:cs="DINOT" w:eastAsia="DINOT"/>
          <w:sz w:val="18"/>
          <w:szCs w:val="18"/>
        </w:rPr>
      </w:r>
    </w:p>
    <w:p>
      <w:pPr>
        <w:spacing w:before="0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experiences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our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customers.</w:t>
      </w:r>
      <w:r>
        <w:rPr>
          <w:rFonts w:ascii="DINOT"/>
          <w:sz w:val="18"/>
        </w:rPr>
      </w:r>
    </w:p>
    <w:p>
      <w:pPr>
        <w:spacing w:line="250" w:lineRule="auto" w:before="123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skilled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leader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change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Samantha</w:t>
      </w:r>
      <w:r>
        <w:rPr>
          <w:rFonts w:ascii="DINOT"/>
          <w:sz w:val="18"/>
        </w:rPr>
      </w:r>
    </w:p>
    <w:p>
      <w:pPr>
        <w:spacing w:line="250" w:lineRule="auto" w:before="0"/>
        <w:ind w:left="140" w:right="67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been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instrumental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in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major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projects</w:t>
      </w:r>
      <w:r>
        <w:rPr>
          <w:rFonts w:ascii="DINOT"/>
          <w:color w:val="58595B"/>
          <w:spacing w:val="22"/>
          <w:sz w:val="18"/>
        </w:rPr>
        <w:t> </w:t>
      </w:r>
      <w:r>
        <w:rPr>
          <w:rFonts w:ascii="DINOT"/>
          <w:color w:val="58595B"/>
          <w:spacing w:val="2"/>
          <w:sz w:val="18"/>
        </w:rPr>
        <w:t>across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organisation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including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implementation</w:t>
      </w:r>
      <w:r>
        <w:rPr>
          <w:rFonts w:ascii="DINOT"/>
          <w:color w:val="58595B"/>
          <w:spacing w:val="40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Case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Based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Funding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from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2"/>
          <w:sz w:val="18"/>
        </w:rPr>
        <w:t>Block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Grant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Funding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achieving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9001:2008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Certification.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13"/>
          <w:sz w:val="18"/>
        </w:rPr>
        <w:t> </w:t>
      </w:r>
      <w:r>
        <w:rPr>
          <w:rFonts w:ascii="DINOT"/>
          <w:color w:val="58595B"/>
          <w:spacing w:val="4"/>
          <w:sz w:val="18"/>
        </w:rPr>
        <w:t>Samantha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2"/>
          <w:sz w:val="18"/>
        </w:rPr>
        <w:t>holds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BA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Applied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Science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(Applied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Psychology)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3"/>
          <w:sz w:val="18"/>
        </w:rPr>
        <w:t>Graduate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Diploma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Human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Resources.</w:t>
      </w:r>
      <w:r>
        <w:rPr>
          <w:rFonts w:ascii="DINOT"/>
          <w:sz w:val="18"/>
        </w:rPr>
      </w:r>
    </w:p>
    <w:p>
      <w:pPr>
        <w:spacing w:line="124" w:lineRule="exact" w:before="0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color w:val="58595B"/>
          <w:spacing w:val="2"/>
          <w:sz w:val="18"/>
        </w:rPr>
        <w:t>the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community,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employment</w:t>
      </w:r>
      <w:r>
        <w:rPr>
          <w:rFonts w:ascii="DINOT"/>
          <w:sz w:val="18"/>
        </w:rPr>
      </w:r>
    </w:p>
    <w:p>
      <w:pPr>
        <w:spacing w:line="250" w:lineRule="auto" w:before="10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Vocational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Education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1"/>
          <w:sz w:val="18"/>
        </w:rPr>
        <w:t>Training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(VET)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sector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was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instrumental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taking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STEPS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1"/>
          <w:sz w:val="18"/>
        </w:rPr>
        <w:t>from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local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based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training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provider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to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with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national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3"/>
          <w:sz w:val="18"/>
        </w:rPr>
        <w:t>footprint.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817" w:firstLine="0"/>
        <w:jc w:val="both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General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Operations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Shelly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responsible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the</w:t>
      </w:r>
      <w:r>
        <w:rPr>
          <w:rFonts w:ascii="DINOT"/>
          <w:sz w:val="18"/>
        </w:rPr>
      </w:r>
    </w:p>
    <w:p>
      <w:pPr>
        <w:spacing w:line="250" w:lineRule="auto" w:before="0"/>
        <w:ind w:left="140" w:right="242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operational,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financial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contractual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performance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diverse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range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customer</w:t>
      </w:r>
      <w:r>
        <w:rPr>
          <w:rFonts w:ascii="DINOT"/>
          <w:sz w:val="18"/>
        </w:rPr>
      </w:r>
    </w:p>
    <w:p>
      <w:pPr>
        <w:spacing w:line="250" w:lineRule="auto" w:before="0"/>
        <w:ind w:left="140" w:right="7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driven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employment,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education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training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programs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services.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Shelly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also</w:t>
      </w:r>
      <w:r>
        <w:rPr>
          <w:rFonts w:ascii="DINOT"/>
          <w:color w:val="58595B"/>
          <w:spacing w:val="2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responsible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establishing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strategic</w:t>
      </w:r>
      <w:r>
        <w:rPr>
          <w:rFonts w:ascii="DINOT"/>
          <w:color w:val="58595B"/>
          <w:spacing w:val="7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industry</w:t>
      </w:r>
      <w:r>
        <w:rPr>
          <w:rFonts w:ascii="DINOT"/>
          <w:color w:val="58595B"/>
          <w:spacing w:val="7"/>
          <w:sz w:val="18"/>
        </w:rPr>
        <w:t> </w:t>
      </w:r>
      <w:r>
        <w:rPr>
          <w:rFonts w:ascii="DINOT"/>
          <w:color w:val="58595B"/>
          <w:spacing w:val="3"/>
          <w:sz w:val="18"/>
        </w:rPr>
        <w:t>partnerships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aimed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connecting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3"/>
          <w:sz w:val="18"/>
        </w:rPr>
        <w:t>disadvantaged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learners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and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2"/>
          <w:sz w:val="18"/>
        </w:rPr>
        <w:t>job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seekers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with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employers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in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their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local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community.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91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Her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expertise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lies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the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3"/>
          <w:sz w:val="18"/>
        </w:rPr>
        <w:t>establishment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in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2"/>
          <w:sz w:val="18"/>
        </w:rPr>
        <w:t>new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markets,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implementation</w:t>
      </w:r>
      <w:r>
        <w:rPr>
          <w:rFonts w:ascii="DINOT"/>
          <w:color w:val="58595B"/>
          <w:spacing w:val="36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3"/>
          <w:sz w:val="18"/>
        </w:rPr>
        <w:t>government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funded</w:t>
      </w:r>
      <w:r>
        <w:rPr>
          <w:rFonts w:ascii="DINOT"/>
          <w:color w:val="58595B"/>
          <w:spacing w:val="4"/>
          <w:sz w:val="18"/>
        </w:rPr>
        <w:t> </w:t>
      </w:r>
      <w:r>
        <w:rPr>
          <w:rFonts w:ascii="DINOT"/>
          <w:color w:val="58595B"/>
          <w:spacing w:val="26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contracts,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development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innovative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models,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2"/>
          <w:sz w:val="18"/>
        </w:rPr>
        <w:t>system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design,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performance</w:t>
      </w:r>
      <w:r>
        <w:rPr>
          <w:rFonts w:ascii="DINOT"/>
          <w:color w:val="58595B"/>
          <w:spacing w:val="25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rectification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mentoring</w:t>
      </w:r>
      <w:r>
        <w:rPr>
          <w:rFonts w:ascii="DINOT"/>
          <w:color w:val="58595B"/>
          <w:spacing w:val="30"/>
          <w:sz w:val="18"/>
        </w:rPr>
        <w:t> </w:t>
      </w:r>
      <w:r>
        <w:rPr>
          <w:rFonts w:ascii="DINOT"/>
          <w:color w:val="58595B"/>
          <w:spacing w:val="3"/>
          <w:sz w:val="18"/>
        </w:rPr>
        <w:t>high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performing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teams.</w:t>
      </w:r>
      <w:r>
        <w:rPr>
          <w:rFonts w:ascii="DINOT"/>
          <w:sz w:val="18"/>
        </w:rPr>
      </w:r>
    </w:p>
    <w:p>
      <w:pPr>
        <w:spacing w:line="250" w:lineRule="auto" w:before="113"/>
        <w:ind w:left="140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Shelly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has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Bachelor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of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3"/>
          <w:sz w:val="18"/>
        </w:rPr>
        <w:t>Business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is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regular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2"/>
          <w:sz w:val="18"/>
        </w:rPr>
        <w:t>keynote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speaker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national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conferences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where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she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shares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2"/>
          <w:sz w:val="18"/>
        </w:rPr>
        <w:t>her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knowledge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designing</w:t>
      </w:r>
      <w:r>
        <w:rPr>
          <w:rFonts w:ascii="DINOT"/>
          <w:color w:val="58595B"/>
          <w:spacing w:val="27"/>
          <w:sz w:val="18"/>
        </w:rPr>
        <w:t> </w:t>
      </w:r>
      <w:r>
        <w:rPr>
          <w:rFonts w:ascii="DINOT"/>
          <w:color w:val="58595B"/>
          <w:spacing w:val="2"/>
          <w:sz w:val="18"/>
        </w:rPr>
        <w:t>and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delivering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contextualised</w:t>
      </w:r>
      <w:r>
        <w:rPr>
          <w:rFonts w:ascii="DINOT"/>
          <w:color w:val="58595B"/>
          <w:spacing w:val="28"/>
          <w:sz w:val="18"/>
        </w:rPr>
        <w:t> </w:t>
      </w:r>
      <w:r>
        <w:rPr>
          <w:rFonts w:ascii="DINOT"/>
          <w:color w:val="58595B"/>
          <w:spacing w:val="3"/>
          <w:sz w:val="18"/>
        </w:rPr>
        <w:t>training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increased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2"/>
          <w:sz w:val="18"/>
        </w:rPr>
        <w:t>workforce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participation.</w:t>
      </w:r>
      <w:r>
        <w:rPr>
          <w:rFonts w:ascii="DINOT"/>
          <w:sz w:val="18"/>
        </w:rPr>
      </w:r>
    </w:p>
    <w:p>
      <w:pPr>
        <w:pStyle w:val="BodyText"/>
        <w:spacing w:line="240" w:lineRule="auto" w:before="23"/>
        <w:ind w:left="140" w:right="0"/>
        <w:jc w:val="left"/>
        <w:rPr>
          <w:rFonts w:ascii="Panton Thin" w:hAnsi="Panton Thin" w:cs="Panton Thin" w:eastAsia="Panton Thin"/>
        </w:rPr>
      </w:pPr>
      <w:r>
        <w:rPr/>
        <w:br w:type="column"/>
      </w:r>
      <w:r>
        <w:rPr>
          <w:rFonts w:ascii="Panton Thin"/>
          <w:b w:val="0"/>
          <w:color w:val="00AFDD"/>
          <w:spacing w:val="14"/>
        </w:rPr>
        <w:t>shared</w:t>
      </w:r>
      <w:r>
        <w:rPr>
          <w:rFonts w:ascii="Panton Thin"/>
          <w:b w:val="0"/>
          <w:color w:val="00AFDD"/>
          <w:spacing w:val="43"/>
        </w:rPr>
        <w:t> </w:t>
      </w:r>
      <w:r>
        <w:rPr>
          <w:rFonts w:ascii="Panton Thin"/>
          <w:b w:val="0"/>
          <w:color w:val="00AFDD"/>
          <w:spacing w:val="19"/>
        </w:rPr>
        <w:t>services</w:t>
      </w:r>
      <w:r>
        <w:rPr>
          <w:rFonts w:ascii="Panton Thin"/>
          <w:b w:val="0"/>
          <w:color w:val="00AFDD"/>
          <w:spacing w:val="-34"/>
        </w:rPr>
        <w:t> </w:t>
      </w:r>
      <w:r>
        <w:rPr>
          <w:rFonts w:ascii="Panton Thin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9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652.158508pt;margin-top:-11.240286pt;width:36.550pt;height:8.8pt;mso-position-horizontal-relative:page;mso-position-vertical-relative:paragraph;z-index:-76672" coordorigin="13043,-225" coordsize="731,176">
            <v:group style="position:absolute;left:13048;top:-171;width:89;height:116" coordorigin="13048,-171" coordsize="89,116">
              <v:shape style="position:absolute;left:13048;top:-171;width:89;height:116" coordorigin="13048,-171" coordsize="89,116" path="m13052,-142l13059,-121,13079,-113,13109,-109,13127,-101,13133,-86,13127,-67,13108,-58,13080,-59,13063,-67,13052,-80,13051,-84,13051,-84,13050,-84,13049,-83,13048,-83,13048,-83,13048,-82,13060,-64,13078,-55,13111,-57,13129,-66,13136,-79,13130,-102,13112,-112,13082,-116,13063,-122,13055,-137,13061,-158,13079,-168,13109,-166,13125,-158,13133,-146,13133,-146,13134,-146,13135,-147,13135,-147,13135,-147,13135,-148,13125,-163,13105,-171,13074,-169,13057,-159,13052,-144,13052,-142xe" filled="false" stroked="true" strokeweight=".5pt" strokecolor="#00afdd">
                <v:path arrowok="t"/>
              </v:shape>
            </v:group>
            <v:group style="position:absolute;left:13185;top:-220;width:88;height:163" coordorigin="13185,-220" coordsize="88,163">
              <v:shape style="position:absolute;left:13185;top:-220;width:88;height:163" coordorigin="13185,-220" coordsize="88,163" path="m13188,-220l13186,-220,13186,-220,13185,-220,13185,-219,13185,-58,13185,-57,13186,-57,13186,-57,13188,-57,13188,-57,13189,-57,13189,-58,13189,-160,13206,-166,13227,-169,13253,-165,13267,-151,13270,-58,13270,-57,13271,-57,13271,-57,13273,-57,13273,-57,13273,-57,13273,-58,13273,-130,13269,-153,13255,-168,13225,-170,13206,-168,13193,-165,13189,-219,13189,-220,13188,-220,13188,-220xe" filled="false" stroked="true" strokeweight=".5pt" strokecolor="#00afdd">
                <v:path arrowok="t"/>
              </v:shape>
            </v:group>
            <v:group style="position:absolute;left:13324;top:-169;width:84;height:115" coordorigin="13324,-169" coordsize="84,115">
              <v:shape style="position:absolute;left:13324;top:-169;width:84;height:115" coordorigin="13324,-169" coordsize="84,115" path="m13324,-149l13324,-148,13324,-148,13325,-148,13326,-147,13327,-147,13327,-147,13327,-148,13340,-162,13360,-169,13389,-164,13402,-149,13405,-116,13400,-117,13385,-119,13368,-119,13339,-116,13324,-104,13325,-77,13333,-62,13352,-55,13380,-55,13395,-58,13406,-62,13408,-64,13408,-72,13408,-130,13404,-151,13391,-167,13360,-168,13341,-164,13329,-156,13324,-149xe" filled="false" stroked="true" strokeweight=".5pt" strokecolor="#00afdd">
                <v:path arrowok="t"/>
              </v:shape>
            </v:group>
            <v:group style="position:absolute;left:13325;top:-116;width:80;height:60" coordorigin="13325,-116" coordsize="80,60">
              <v:shape style="position:absolute;left:13325;top:-116;width:80;height:60" coordorigin="13325,-116" coordsize="80,60" path="m13405,-113l13405,-72,13405,-66,13404,-64,13398,-62,13390,-59,13380,-57,13367,-57,13337,-61,13325,-75,13328,-100,13341,-113,13365,-116,13385,-116,13400,-114,13405,-113xe" filled="false" stroked="true" strokeweight=".5pt" strokecolor="#00afdd">
                <v:path arrowok="t"/>
              </v:shape>
            </v:group>
            <v:group style="position:absolute;left:13460;top:-172;width:55;height:116" coordorigin="13460,-172" coordsize="55,116">
              <v:shape style="position:absolute;left:13460;top:-172;width:55;height:116" coordorigin="13460,-172" coordsize="55,116" path="m13507,-172l13488,-172,13477,-169,13468,-165,13462,-162,13460,-160,13460,-153,13460,-58,13460,-57,13461,-57,13461,-57,13462,-57,13463,-57,13463,-57,13463,-58,13463,-153,13463,-157,13464,-160,13469,-162,13477,-166,13490,-169,13507,-169,13513,-169,13514,-169,13514,-170,13514,-170,13514,-171,13514,-172,13514,-172,13513,-172,13507,-172xe" filled="false" stroked="true" strokeweight=".5pt" strokecolor="#00afdd">
                <v:path arrowok="t"/>
              </v:shape>
            </v:group>
            <v:group style="position:absolute;left:13543;top:-172;width:93;height:119" coordorigin="13543,-172" coordsize="93,119">
              <v:shape style="position:absolute;left:13543;top:-172;width:93;height:119" coordorigin="13543,-172" coordsize="93,119" path="m13543,-127l13543,-96,13548,-74,13562,-59,13586,-54,13610,-58,13626,-69,13634,-81,13634,-82,13634,-82,13633,-83,13632,-83,13632,-83,13631,-82,13620,-67,13601,-58,13571,-61,13554,-71,13547,-88,13546,-114,13632,-114,13634,-114,13635,-115,13635,-116,13635,-127,13631,-149,13618,-165,13596,-172,13569,-168,13552,-156,13544,-138,13543,-127xe" filled="false" stroked="true" strokeweight=".5pt" strokecolor="#00afdd">
                <v:path arrowok="t"/>
              </v:shape>
            </v:group>
            <v:group style="position:absolute;left:13546;top:-169;width:87;height:53" coordorigin="13546,-169" coordsize="87,53">
              <v:shape style="position:absolute;left:13546;top:-169;width:87;height:53" coordorigin="13546,-169" coordsize="87,53" path="m13632,-127l13632,-116,13546,-116,13546,-127,13551,-149,13565,-164,13588,-169,13613,-164,13627,-150,13632,-128,13632,-127xe" filled="false" stroked="true" strokeweight=".5pt" strokecolor="#00afdd">
                <v:path arrowok="t"/>
              </v:shape>
            </v:group>
            <v:group style="position:absolute;left:13681;top:-220;width:88;height:166" coordorigin="13681,-220" coordsize="88,166">
              <v:shape style="position:absolute;left:13681;top:-220;width:88;height:166" coordorigin="13681,-220" coordsize="88,166" path="m13681,-130l13681,-97,13685,-74,13699,-60,13722,-54,13741,-54,13752,-57,13760,-60,13767,-63,13769,-65,13769,-72,13769,-219,13769,-220,13768,-220,13768,-220,13766,-220,13766,-220,13766,-220,13766,-219,13766,-162,13752,-168,13729,-172,13702,-168,13686,-155,13681,-135,13681,-130xe" filled="false" stroked="true" strokeweight=".5pt" strokecolor="#00afdd">
                <v:path arrowok="t"/>
              </v:shape>
            </v:group>
            <v:group style="position:absolute;left:13684;top:-167;width:82;height:110" coordorigin="13684,-167" coordsize="82,110">
              <v:shape style="position:absolute;left:13684;top:-167;width:82;height:110" coordorigin="13684,-167" coordsize="82,110" path="m13766,-159l13766,-72,13766,-66,13765,-66,13759,-63,13752,-60,13740,-57,13726,-57,13701,-62,13688,-76,13684,-130,13689,-153,13704,-167,13735,-167,13755,-163,13765,-159,13766,-159xe" filled="false" stroked="true" strokeweight=".5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4.420105pt;margin-top:-10.613285pt;width:46pt;height:8.2pt;mso-position-horizontal-relative:page;mso-position-vertical-relative:paragraph;z-index:-76648" coordorigin="13888,-212" coordsize="920,164">
            <v:group style="position:absolute;left:13893;top:-171;width:89;height:116" coordorigin="13893,-171" coordsize="89,116">
              <v:shape style="position:absolute;left:13893;top:-171;width:89;height:116" coordorigin="13893,-171" coordsize="89,116" path="m13897,-142l13905,-121,13924,-113,13954,-109,13972,-101,13979,-86,13973,-67,13953,-58,13926,-59,13908,-67,13897,-80,13896,-84,13896,-84,13895,-84,13894,-83,13893,-83,13893,-83,13894,-82,13906,-64,13924,-55,13956,-57,13975,-66,13981,-79,13975,-102,13957,-112,13927,-116,13908,-122,13900,-137,13906,-158,13924,-168,13954,-166,13971,-158,13978,-146,13978,-146,13979,-146,13980,-147,13981,-147,13981,-147,13980,-148,13970,-163,13950,-171,13920,-169,13903,-159,13897,-144,13897,-142xe" filled="false" stroked="true" strokeweight=".5pt" strokecolor="#00afdd">
                <v:path arrowok="t"/>
              </v:shape>
            </v:group>
            <v:group style="position:absolute;left:14026;top:-172;width:93;height:119" coordorigin="14026,-172" coordsize="93,119">
              <v:shape style="position:absolute;left:14026;top:-172;width:93;height:119" coordorigin="14026,-172" coordsize="93,119" path="m14026,-127l14026,-96,14031,-74,14045,-59,14069,-54,14094,-58,14109,-69,14117,-81,14117,-82,14117,-82,14116,-83,14115,-83,14115,-83,14115,-82,14103,-67,14084,-58,14054,-61,14037,-71,14030,-88,14029,-114,14115,-114,14117,-114,14118,-115,14118,-116,14118,-127,14114,-149,14101,-165,14079,-172,14052,-168,14035,-156,14027,-138,14026,-127xe" filled="false" stroked="true" strokeweight=".5pt" strokecolor="#00afdd">
                <v:path arrowok="t"/>
              </v:shape>
            </v:group>
            <v:group style="position:absolute;left:14029;top:-169;width:87;height:53" coordorigin="14029,-169" coordsize="87,53">
              <v:shape style="position:absolute;left:14029;top:-169;width:87;height:53" coordorigin="14029,-169" coordsize="87,53" path="m14115,-127l14115,-116,14029,-116,14029,-127,14034,-149,14048,-164,14072,-169,14096,-164,14110,-150,14115,-128,14115,-127xe" filled="false" stroked="true" strokeweight=".5pt" strokecolor="#00afdd">
                <v:path arrowok="t"/>
              </v:shape>
            </v:group>
            <v:group style="position:absolute;left:14167;top:-172;width:55;height:116" coordorigin="14167,-172" coordsize="55,116">
              <v:shape style="position:absolute;left:14167;top:-172;width:55;height:116" coordorigin="14167,-172" coordsize="55,116" path="m14214,-172l14195,-172,14183,-169,14175,-165,14169,-162,14167,-160,14167,-153,14167,-58,14167,-57,14168,-57,14168,-57,14169,-57,14170,-57,14170,-57,14170,-58,14170,-153,14170,-157,14171,-160,14176,-162,14184,-166,14197,-169,14214,-169,14220,-169,14221,-169,14221,-170,14221,-170,14221,-171,14221,-172,14221,-172,14220,-172,14214,-172xe" filled="false" stroked="true" strokeweight=".5pt" strokecolor="#00afdd">
                <v:path arrowok="t"/>
              </v:shape>
            </v:group>
            <v:group style="position:absolute;left:14250;top:-169;width:101;height:114" coordorigin="14250,-169" coordsize="101,114">
              <v:shape style="position:absolute;left:14250;top:-169;width:101;height:114" coordorigin="14250,-169" coordsize="101,114" path="m14349,-169l14348,-169,14347,-169,14347,-169,14347,-168,14306,-74,14300,-60,14300,-60,14298,-65,14296,-69,14294,-74,14253,-168,14253,-169,14253,-169,14252,-169,14251,-169,14250,-169,14250,-169,14250,-168,14298,-57,14298,-56,14299,-56,14300,-56,14300,-56,14301,-56,14301,-56,14302,-57,14350,-168,14350,-169,14350,-169,14349,-169xe" filled="false" stroked="true" strokeweight=".5pt" strokecolor="#00afdd">
                <v:path arrowok="t"/>
              </v:shape>
            </v:group>
            <v:group style="position:absolute;left:14391;top:-207;width:7;height:7" coordorigin="14391,-207" coordsize="7,7">
              <v:shape style="position:absolute;left:14391;top:-207;width:7;height:7" coordorigin="14391,-207" coordsize="7,7" path="m14395,-207l14394,-207,14392,-207,14391,-207,14391,-205,14391,-204,14391,-202,14392,-201,14394,-201,14395,-201,14397,-201,14397,-202,14397,-204,14397,-205,14397,-207,14397,-207,14395,-207xe" filled="false" stroked="true" strokeweight=".5pt" strokecolor="#00afdd">
                <v:path arrowok="t"/>
              </v:shape>
            </v:group>
            <v:group style="position:absolute;left:14393;top:-169;width:4;height:113" coordorigin="14393,-169" coordsize="4,113">
              <v:shape style="position:absolute;left:14393;top:-169;width:4;height:113" coordorigin="14393,-169" coordsize="4,113" path="m14395,-169l14393,-169,14393,-169,14393,-169,14393,-168,14393,-58,14393,-57,14393,-57,14393,-57,14395,-57,14395,-57,14396,-57,14396,-58,14396,-168,14396,-169,14395,-169,14395,-169xe" filled="false" stroked="true" strokeweight=".5pt" strokecolor="#00afdd">
                <v:path arrowok="t"/>
              </v:shape>
            </v:group>
            <v:group style="position:absolute;left:14447;top:-170;width:92;height:117" coordorigin="14447,-170" coordsize="92,117">
              <v:shape style="position:absolute;left:14447;top:-170;width:92;height:117" coordorigin="14447,-170" coordsize="92,117" path="m14447,-131l14447,-96,14452,-74,14466,-60,14490,-54,14514,-58,14530,-69,14538,-87,14538,-88,14538,-88,14536,-88,14535,-88,14535,-88,14535,-88,14525,-69,14508,-59,14478,-61,14459,-71,14451,-86,14450,-131,14455,-152,14471,-165,14502,-166,14521,-160,14531,-149,14534,-140,14535,-140,14535,-140,14537,-140,14537,-141,14537,-141,14537,-142,14528,-160,14511,-170,14480,-168,14460,-160,14449,-147,14447,-131xe" filled="false" stroked="true" strokeweight=".5pt" strokecolor="#00afdd">
                <v:path arrowok="t"/>
              </v:shape>
            </v:group>
            <v:group style="position:absolute;left:14581;top:-172;width:93;height:119" coordorigin="14581,-172" coordsize="93,119">
              <v:shape style="position:absolute;left:14581;top:-172;width:93;height:119" coordorigin="14581,-172" coordsize="93,119" path="m14581,-127l14581,-96,14586,-74,14600,-59,14624,-54,14649,-58,14664,-69,14672,-81,14672,-82,14672,-82,14671,-83,14670,-83,14670,-83,14670,-82,14658,-67,14639,-58,14610,-61,14592,-71,14585,-88,14584,-114,14670,-114,14672,-114,14674,-115,14674,-116,14674,-127,14669,-149,14656,-165,14634,-172,14607,-168,14590,-156,14582,-138,14581,-127xe" filled="false" stroked="true" strokeweight=".5pt" strokecolor="#00afdd">
                <v:path arrowok="t"/>
              </v:shape>
            </v:group>
            <v:group style="position:absolute;left:14584;top:-169;width:87;height:53" coordorigin="14584,-169" coordsize="87,53">
              <v:shape style="position:absolute;left:14584;top:-169;width:87;height:53" coordorigin="14584,-169" coordsize="87,53" path="m14670,-127l14670,-116,14584,-116,14584,-127,14589,-149,14603,-164,14627,-169,14651,-164,14665,-150,14670,-128,14670,-127xe" filled="false" stroked="true" strokeweight=".5pt" strokecolor="#00afdd">
                <v:path arrowok="t"/>
              </v:shape>
            </v:group>
            <v:group style="position:absolute;left:14715;top:-171;width:89;height:116" coordorigin="14715,-171" coordsize="89,116">
              <v:shape style="position:absolute;left:14715;top:-171;width:89;height:116" coordorigin="14715,-171" coordsize="89,116" path="m14718,-142l14726,-121,14745,-113,14776,-109,14794,-101,14800,-86,14794,-67,14775,-58,14747,-59,14729,-67,14719,-80,14718,-84,14717,-84,14717,-84,14716,-83,14715,-83,14715,-83,14715,-82,14727,-64,14745,-55,14778,-57,14796,-66,14803,-79,14796,-102,14779,-112,14749,-116,14730,-122,14722,-137,14728,-158,14746,-168,14776,-166,14792,-158,14800,-146,14800,-146,14801,-146,14802,-147,14802,-147,14802,-147,14802,-148,14791,-163,14772,-171,14741,-169,14724,-159,14718,-144,14718,-142xe" filled="false" stroked="true" strokeweight=".5pt" strokecolor="#00afdd">
                <v:path arrowok="t"/>
              </v:shape>
            </v:group>
            <w10:wrap type="none"/>
          </v:group>
        </w:pict>
      </w:r>
      <w:r>
        <w:rPr>
          <w:rFonts w:ascii="DINOT"/>
          <w:color w:val="58595B"/>
          <w:spacing w:val="3"/>
          <w:sz w:val="18"/>
        </w:rPr>
        <w:t>Chief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Financial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Officer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line="250" w:lineRule="auto" w:before="10"/>
        <w:ind w:left="337" w:right="697" w:hanging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Quality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Customer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</w:t>
      </w:r>
      <w:r>
        <w:rPr>
          <w:rFonts w:ascii="DINOT"/>
          <w:color w:val="58595B"/>
          <w:spacing w:val="24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Human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Resources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1"/>
          <w:sz w:val="18"/>
        </w:rPr>
        <w:t>ICT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line="250" w:lineRule="auto" w:before="10"/>
        <w:ind w:left="337" w:right="506" w:hanging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Marketing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Communications</w:t>
      </w:r>
      <w:r>
        <w:rPr>
          <w:rFonts w:ascii="DINOT"/>
          <w:color w:val="58595B"/>
          <w:spacing w:val="44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Administration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spacing w:line="240" w:lineRule="auto" w:before="8"/>
        <w:rPr>
          <w:rFonts w:ascii="DINOT" w:hAnsi="DINOT" w:cs="DINOT" w:eastAsia="DINOT"/>
          <w:sz w:val="24"/>
          <w:szCs w:val="24"/>
        </w:rPr>
      </w:pPr>
    </w:p>
    <w:p>
      <w:pPr>
        <w:pStyle w:val="BodyText"/>
        <w:spacing w:line="240" w:lineRule="auto"/>
        <w:ind w:left="14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323486pt;margin-top:1.949997pt;width:68.2pt;height:11.45pt;mso-position-horizontal-relative:page;mso-position-vertical-relative:paragraph;z-index:-76624" coordorigin="13046,39" coordsize="1364,229">
            <v:group style="position:absolute;left:13051;top:92;width:93;height:119" coordorigin="13051,92" coordsize="93,119">
              <v:shape style="position:absolute;left:13051;top:92;width:93;height:119" coordorigin="13051,92" coordsize="93,119" path="m13051,137l13051,168,13056,190,13070,204,13094,210,13119,206,13135,195,13143,183,13143,182,13142,182,13141,181,13141,181,13140,181,13140,182,13128,197,13110,206,13080,203,13063,192,13055,176,13055,150,13141,150,13143,150,13144,149,13144,147,13144,137,13139,114,13126,99,13104,92,13077,96,13060,108,13052,126,13051,137xe" filled="false" stroked="true" strokeweight=".5pt" strokecolor="#3b3092">
                <v:path arrowok="t"/>
              </v:shape>
            </v:group>
            <v:group style="position:absolute;left:13055;top:94;width:87;height:53" coordorigin="13055,94" coordsize="87,53">
              <v:shape style="position:absolute;left:13055;top:94;width:87;height:53" coordorigin="13055,94" coordsize="87,53" path="m13141,137l13141,147,13055,147,13055,137,13059,115,13073,100,13097,94,13121,100,13136,114,13141,136,13141,137xe" filled="false" stroked="true" strokeweight=".5pt" strokecolor="#3b3092">
                <v:path arrowok="t"/>
              </v:shape>
            </v:group>
            <v:group style="position:absolute;left:13192;top:92;width:146;height:116" coordorigin="13192,92" coordsize="146,116">
              <v:shape style="position:absolute;left:13192;top:92;width:146;height:116" coordorigin="13192,92" coordsize="146,116" path="m13260,103l13254,95,13244,92,13230,92,13217,92,13207,95,13201,98,13194,101,13192,104,13192,110,13192,206,13192,207,13193,207,13193,207,13195,207,13195,207,13196,207,13196,206,13196,110,13196,106,13196,103,13201,101,13209,97,13217,94,13230,94,13253,100,13264,117,13265,206,13265,207,13266,207,13266,207,13268,207,13268,207,13268,207,13268,206,13268,131,13268,120,13266,112,13262,106,13275,99,13300,94,13323,100,13334,117,13335,206,13335,207,13335,207,13336,207,13337,207,13338,207,13338,207,13338,206,13338,131,13333,107,13318,94,13285,95,13267,100,13260,103xe" filled="false" stroked="true" strokeweight=".5pt" strokecolor="#3b3092">
                <v:path arrowok="t"/>
              </v:shape>
            </v:group>
            <v:group style="position:absolute;left:13392;top:92;width:88;height:164" coordorigin="13392,92" coordsize="88,164">
              <v:shape style="position:absolute;left:13392;top:92;width:88;height:164" coordorigin="13392,92" coordsize="88,164" path="m13401,98l13394,101,13392,103,13392,110,13392,254,13392,255,13392,255,13393,255,13394,255,13395,255,13395,255,13395,254,13395,198,13408,204,13431,210,13459,205,13474,193,13480,173,13480,135,13476,112,13462,97,13439,92,13420,92,13409,94,13401,98xe" filled="false" stroked="true" strokeweight=".5pt" strokecolor="#3b3092">
                <v:path arrowok="t"/>
              </v:shape>
            </v:group>
            <v:group style="position:absolute;left:13395;top:94;width:82;height:110" coordorigin="13395,94" coordsize="82,110">
              <v:shape style="position:absolute;left:13395;top:94;width:82;height:110" coordorigin="13395,94" coordsize="82,110" path="m13477,135l13477,168,13472,191,13457,204,13426,204,13406,200,13396,195,13395,110,13395,104,13396,103,13402,101,13409,98,13420,94,13435,94,13459,99,13473,114,13477,135xe" filled="false" stroked="true" strokeweight=".5pt" strokecolor="#3b3092">
                <v:path arrowok="t"/>
              </v:shape>
            </v:group>
            <v:group style="position:absolute;left:13532;top:44;width:4;height:163" coordorigin="13532,44" coordsize="4,163">
              <v:shape style="position:absolute;left:13532;top:44;width:4;height:163" coordorigin="13532,44" coordsize="4,163" path="m13535,206l13535,45,13535,44,13535,44,13535,44,13533,44,13533,44,13532,44,13532,45,13532,206,13532,207,13533,207,13533,207,13535,207,13535,207,13535,207,13535,206xe" filled="false" stroked="true" strokeweight=".5pt" strokecolor="#3b3092">
                <v:path arrowok="t"/>
              </v:shape>
            </v:group>
            <v:group style="position:absolute;left:13588;top:96;width:92;height:111" coordorigin="13588,96" coordsize="92,111">
              <v:shape style="position:absolute;left:13588;top:96;width:92;height:111" coordorigin="13588,96" coordsize="92,111" path="m13588,128l13588,173,13594,193,13611,206,13643,206,13664,200,13676,189,13680,128,13674,108,13657,96,13625,96,13604,102,13592,113,13588,128xe" filled="false" stroked="true" strokeweight=".5pt" strokecolor="#3b3092">
                <v:path arrowok="t"/>
              </v:shape>
            </v:group>
            <v:group style="position:absolute;left:13591;top:97;width:86;height:108" coordorigin="13591,97" coordsize="86,108">
              <v:shape style="position:absolute;left:13591;top:97;width:86;height:108" coordorigin="13591,97" coordsize="86,108" path="m13677,128l13677,174,13670,193,13652,204,13621,203,13602,195,13592,182,13591,128,13598,109,13616,97,13647,98,13666,106,13675,119,13677,128xe" filled="false" stroked="true" strokeweight=".5pt" strokecolor="#3b3092">
                <v:path arrowok="t"/>
              </v:shape>
            </v:group>
            <v:group style="position:absolute;left:13730;top:95;width:88;height:169" coordorigin="13730,95" coordsize="88,169">
              <v:shape style="position:absolute;left:13730;top:95;width:88;height:169" coordorigin="13730,95" coordsize="88,169" path="m13818,95l13816,95,13816,95,13815,95,13815,95,13815,198,13801,203,13778,207,13752,202,13737,189,13733,95,13733,95,13733,95,13733,95,13731,95,13731,95,13730,95,13730,95,13730,168,13735,191,13749,205,13781,207,13801,205,13812,202,13815,217,13811,240,13798,255,13775,261,13752,256,13738,243,13734,236,13734,235,13733,236,13732,236,13731,236,13731,237,13732,238,13743,254,13761,263,13791,260,13808,249,13817,232,13818,95,13818,95,13818,95,13818,95xe" filled="false" stroked="true" strokeweight=".5pt" strokecolor="#3b3092">
                <v:path arrowok="t"/>
              </v:shape>
            </v:group>
            <v:group style="position:absolute;left:13873;top:92;width:146;height:116" coordorigin="13873,92" coordsize="146,116">
              <v:shape style="position:absolute;left:13873;top:92;width:146;height:116" coordorigin="13873,92" coordsize="146,116" path="m13941,103l13935,95,13925,92,13911,92,13898,92,13888,95,13881,98,13875,101,13873,104,13873,110,13873,206,13873,207,13874,207,13874,207,13875,207,13876,207,13876,207,13876,206,13876,110,13876,106,13877,103,13882,101,13890,97,13898,94,13911,94,13933,100,13944,117,13946,206,13946,207,13946,207,13947,207,13948,207,13949,207,13949,207,13949,206,13949,131,13949,120,13947,112,13943,106,13955,99,13981,94,14003,100,14014,117,14016,206,14016,207,14016,207,14017,207,14018,207,14019,207,14019,207,14019,206,14019,131,14014,107,13999,94,13966,95,13947,100,13941,103xe" filled="false" stroked="true" strokeweight=".5pt" strokecolor="#3b3092">
                <v:path arrowok="t"/>
              </v:shape>
            </v:group>
            <v:group style="position:absolute;left:14069;top:92;width:93;height:119" coordorigin="14069,92" coordsize="93,119">
              <v:shape style="position:absolute;left:14069;top:92;width:93;height:119" coordorigin="14069,92" coordsize="93,119" path="m14069,137l14069,168,14073,190,14088,204,14112,210,14136,206,14152,195,14160,183,14160,182,14160,182,14158,181,14158,181,14158,181,14157,182,14145,197,14127,206,14097,203,14080,192,14072,176,14072,150,14158,150,14160,150,14161,149,14161,147,14161,137,14157,114,14143,99,14121,92,14095,96,14078,108,14070,126,14069,137xe" filled="false" stroked="true" strokeweight=".5pt" strokecolor="#3b3092">
                <v:path arrowok="t"/>
              </v:shape>
            </v:group>
            <v:group style="position:absolute;left:14072;top:94;width:87;height:53" coordorigin="14072,94" coordsize="87,53">
              <v:shape style="position:absolute;left:14072;top:94;width:87;height:53" coordorigin="14072,94" coordsize="87,53" path="m14158,137l14158,147,14072,147,14072,137,14076,115,14091,100,14114,94,14138,100,14153,114,14158,136,14158,137xe" filled="false" stroked="true" strokeweight=".5pt" strokecolor="#3b3092">
                <v:path arrowok="t"/>
              </v:shape>
            </v:group>
            <v:group style="position:absolute;left:14210;top:94;width:88;height:113" coordorigin="14210,94" coordsize="88,113">
              <v:shape style="position:absolute;left:14210;top:94;width:88;height:113" coordorigin="14210,94" coordsize="88,113" path="m14218,99l14212,101,14210,104,14210,110,14210,206,14210,207,14210,207,14211,207,14212,207,14213,207,14213,207,14213,206,14213,110,14213,106,14213,104,14219,101,14226,98,14239,94,14256,94,14280,100,14292,116,14295,206,14295,207,14295,207,14296,207,14297,207,14298,207,14298,207,14298,206,14298,133,14293,110,14279,96,14248,94,14229,95,14219,98,14218,99xe" filled="false" stroked="true" strokeweight=".5pt" strokecolor="#3b3092">
                <v:path arrowok="t"/>
              </v:shape>
            </v:group>
            <v:group style="position:absolute;left:14334;top:68;width:71;height:142" coordorigin="14334,68" coordsize="71,142">
              <v:shape style="position:absolute;left:14334;top:68;width:71;height:142" coordorigin="14334,68" coordsize="71,142" path="m14364,68l14363,68,14362,68,14362,68,14362,69,14362,95,14335,95,14334,95,14334,95,14334,95,14334,97,14334,97,14334,97,14335,97,14362,97,14362,169,14366,194,14380,207,14404,210,14404,210,14404,209,14404,208,14404,207,14404,207,14403,207,14378,203,14367,189,14365,97,14404,97,14404,97,14405,97,14405,97,14405,95,14405,95,14404,95,14404,95,14365,95,14365,69,14365,68,14365,68,14364,68xe" filled="false" stroked="true" strokeweight=".5pt" strokecolor="#3b309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5.439819pt;margin-top:1.949997pt;width:50.15pt;height:8.8pt;mso-position-horizontal-relative:page;mso-position-vertical-relative:paragraph;z-index:-76600" coordorigin="14509,39" coordsize="1003,176">
            <v:group style="position:absolute;left:14514;top:92;width:89;height:116" coordorigin="14514,92" coordsize="89,116">
              <v:shape style="position:absolute;left:14514;top:92;width:89;height:116" coordorigin="14514,92" coordsize="89,116" path="m14517,122l14525,143,14544,151,14575,155,14593,163,14599,178,14593,196,14574,206,14546,204,14528,197,14518,183,14516,180,14516,180,14516,180,14514,180,14514,181,14514,181,14514,182,14526,200,14544,208,14577,206,14595,198,14602,185,14595,162,14578,152,14548,148,14529,141,14521,127,14527,105,14545,96,14575,98,14591,106,14598,117,14599,118,14600,117,14600,117,14601,117,14601,116,14601,116,14590,101,14571,92,14540,95,14523,105,14517,120,14517,122xe" filled="false" stroked="true" strokeweight=".5pt" strokecolor="#3b3092">
                <v:path arrowok="t"/>
              </v:shape>
            </v:group>
            <v:group style="position:absolute;left:14647;top:96;width:92;height:111" coordorigin="14647,96" coordsize="92,111">
              <v:shape style="position:absolute;left:14647;top:96;width:92;height:111" coordorigin="14647,96" coordsize="92,111" path="m14647,128l14647,173,14653,193,14670,206,14702,206,14724,200,14735,189,14739,128,14733,108,14716,96,14684,96,14663,102,14651,113,14647,128xe" filled="false" stroked="true" strokeweight=".5pt" strokecolor="#3b3092">
                <v:path arrowok="t"/>
              </v:shape>
            </v:group>
            <v:group style="position:absolute;left:14650;top:97;width:86;height:108" coordorigin="14650,97" coordsize="86,108">
              <v:shape style="position:absolute;left:14650;top:97;width:86;height:108" coordorigin="14650,97" coordsize="86,108" path="m14736,128l14736,174,14729,193,14711,204,14681,203,14661,195,14652,182,14650,128,14657,109,14675,97,14706,98,14725,106,14735,119,14736,128xe" filled="false" stroked="true" strokeweight=".5pt" strokecolor="#3b3092">
                <v:path arrowok="t"/>
              </v:shape>
            </v:group>
            <v:group style="position:absolute;left:14792;top:44;width:4;height:163" coordorigin="14792,44" coordsize="4,163">
              <v:shape style="position:absolute;left:14792;top:44;width:4;height:163" coordorigin="14792,44" coordsize="4,163" path="m14795,206l14795,45,14795,44,14795,44,14794,44,14793,44,14792,44,14792,44,14792,45,14792,206,14792,207,14792,207,14793,207,14794,207,14795,207,14795,207,14795,206xe" filled="false" stroked="true" strokeweight=".5pt" strokecolor="#3b3092">
                <v:path arrowok="t"/>
              </v:shape>
            </v:group>
            <v:group style="position:absolute;left:14850;top:95;width:88;height:113" coordorigin="14850,95" coordsize="88,113">
              <v:shape style="position:absolute;left:14850;top:95;width:88;height:113" coordorigin="14850,95" coordsize="88,113" path="m14937,95l14936,95,14935,95,14935,95,14935,95,14935,191,14935,195,14934,198,14929,200,14921,203,14908,207,14891,207,14868,202,14856,186,14853,95,14853,95,14853,95,14852,95,14851,95,14850,95,14850,95,14850,95,14850,168,14854,191,14869,205,14900,207,14918,206,14929,203,14936,200,14938,198,14938,191,14938,95,14938,95,14938,95,14937,95xe" filled="false" stroked="true" strokeweight=".5pt" strokecolor="#3b3092">
                <v:path arrowok="t"/>
              </v:shape>
            </v:group>
            <v:group style="position:absolute;left:14976;top:68;width:71;height:142" coordorigin="14976,68" coordsize="71,142">
              <v:shape style="position:absolute;left:14976;top:68;width:71;height:142" coordorigin="14976,68" coordsize="71,142" path="m15007,68l15005,68,15005,68,15004,68,15004,69,15004,95,14977,95,14977,95,14976,95,14976,95,14976,97,14976,97,14977,97,14977,97,15004,97,15004,169,15008,194,15022,207,15047,210,15047,210,15047,209,15047,208,15047,207,15047,207,15046,207,15021,203,15009,189,15007,97,15046,97,15047,97,15047,97,15047,97,15047,95,15047,95,15047,95,15046,95,15007,95,15007,69,15007,68,15007,68,15007,68xe" filled="false" stroked="true" strokeweight=".5pt" strokecolor="#3b3092">
                <v:path arrowok="t"/>
              </v:shape>
            </v:group>
            <v:group style="position:absolute;left:15085;top:57;width:7;height:7" coordorigin="15085,57" coordsize="7,7">
              <v:shape style="position:absolute;left:15085;top:57;width:7;height:7" coordorigin="15085,57" coordsize="7,7" path="m15088,57l15088,57,15086,57,15085,57,15085,59,15085,60,15085,62,15086,63,15088,63,15088,63,15090,63,15091,62,15091,60,15091,59,15091,57,15090,57,15088,57xe" filled="false" stroked="true" strokeweight=".5pt" strokecolor="#3b3092">
                <v:path arrowok="t"/>
              </v:shape>
            </v:group>
            <v:group style="position:absolute;left:15086;top:95;width:4;height:113" coordorigin="15086,95" coordsize="4,113">
              <v:shape style="position:absolute;left:15086;top:95;width:4;height:113" coordorigin="15086,95" coordsize="4,113" path="m15089,95l15087,95,15087,95,15086,95,15086,95,15086,206,15086,207,15087,207,15087,207,15089,207,15089,207,15090,207,15090,206,15090,95,15090,95,15089,95,15089,95xe" filled="false" stroked="true" strokeweight=".5pt" strokecolor="#3b3092">
                <v:path arrowok="t"/>
              </v:shape>
            </v:group>
            <v:group style="position:absolute;left:15141;top:96;width:92;height:111" coordorigin="15141,96" coordsize="92,111">
              <v:shape style="position:absolute;left:15141;top:96;width:92;height:111" coordorigin="15141,96" coordsize="92,111" path="m15141,128l15141,173,15147,193,15164,206,15196,206,15217,200,15229,189,15233,128,15227,108,15210,96,15178,96,15157,102,15145,113,15141,128xe" filled="false" stroked="true" strokeweight=".5pt" strokecolor="#3b3092">
                <v:path arrowok="t"/>
              </v:shape>
            </v:group>
            <v:group style="position:absolute;left:15144;top:97;width:86;height:108" coordorigin="15144,97" coordsize="86,108">
              <v:shape style="position:absolute;left:15144;top:97;width:86;height:108" coordorigin="15144,97" coordsize="86,108" path="m15230,128l15230,174,15223,193,15205,204,15175,203,15155,195,15146,182,15144,128,15151,109,15169,97,15200,98,15219,106,15229,119,15230,128xe" filled="false" stroked="true" strokeweight=".5pt" strokecolor="#3b3092">
                <v:path arrowok="t"/>
              </v:shape>
            </v:group>
            <v:group style="position:absolute;left:15284;top:94;width:88;height:113" coordorigin="15284,94" coordsize="88,113">
              <v:shape style="position:absolute;left:15284;top:94;width:88;height:113" coordorigin="15284,94" coordsize="88,113" path="m15292,99l15286,101,15284,104,15284,110,15284,206,15284,207,15284,207,15285,207,15286,207,15287,207,15287,207,15287,206,15287,110,15287,106,15288,104,15293,101,15301,98,15314,94,15331,94,15354,100,15366,116,15369,206,15369,207,15369,207,15370,207,15371,207,15372,207,15372,207,15372,206,15372,133,15368,110,15353,96,15322,94,15303,95,15293,98,15292,99xe" filled="false" stroked="true" strokeweight=".5pt" strokecolor="#3b3092">
                <v:path arrowok="t"/>
              </v:shape>
            </v:group>
            <v:group style="position:absolute;left:15418;top:92;width:89;height:116" coordorigin="15418,92" coordsize="89,116">
              <v:shape style="position:absolute;left:15418;top:92;width:89;height:116" coordorigin="15418,92" coordsize="89,116" path="m15422,122l15430,143,15449,151,15479,155,15497,163,15504,178,15498,196,15478,206,15451,204,15433,197,15422,183,15421,180,15421,180,15420,180,15419,180,15418,181,15418,181,15419,182,15431,200,15449,208,15481,206,15500,198,15506,185,15500,162,15482,152,15452,148,15433,141,15425,127,15431,105,15449,96,15479,98,15496,106,15503,117,15503,118,15504,117,15505,117,15506,117,15506,116,15505,116,15495,101,15475,92,15445,95,15428,105,15422,120,15422,122xe" filled="false" stroked="true" strokeweight=".5pt" strokecolor="#3b3092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3B3092"/>
          <w:spacing w:val="19"/>
        </w:rPr>
        <w:t>employment</w:t>
      </w:r>
      <w:r>
        <w:rPr>
          <w:rFonts w:ascii="Panton Thin"/>
          <w:b w:val="0"/>
          <w:color w:val="3B3092"/>
          <w:spacing w:val="43"/>
        </w:rPr>
        <w:t> </w:t>
      </w:r>
      <w:r>
        <w:rPr>
          <w:rFonts w:ascii="Panton Thin"/>
          <w:b w:val="0"/>
          <w:color w:val="3B3092"/>
          <w:spacing w:val="19"/>
        </w:rPr>
        <w:t>solutions</w:t>
      </w:r>
      <w:r>
        <w:rPr>
          <w:rFonts w:ascii="Panton Thin"/>
          <w:b w:val="0"/>
          <w:color w:val="3B3092"/>
          <w:spacing w:val="-34"/>
        </w:rPr>
        <w:t> </w:t>
      </w:r>
      <w:r>
        <w:rPr>
          <w:rFonts w:ascii="Panton Thin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before="16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Employment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Solutions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sz w:val="18"/>
        </w:rPr>
      </w:r>
    </w:p>
    <w:p>
      <w:pPr>
        <w:spacing w:line="250" w:lineRule="auto" w:before="10"/>
        <w:ind w:left="288" w:right="166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DMS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Specialist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Mental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Health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line="250" w:lineRule="auto" w:before="0"/>
        <w:ind w:left="337" w:right="166" w:hanging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Site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Managers: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Aitkenvale,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3"/>
          <w:sz w:val="18"/>
        </w:rPr>
        <w:t>Sunshine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Coast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Nth,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Sunshine</w:t>
      </w:r>
      <w:r>
        <w:rPr>
          <w:rFonts w:ascii="DINOT"/>
          <w:color w:val="58595B"/>
          <w:spacing w:val="32"/>
          <w:sz w:val="18"/>
        </w:rPr>
        <w:t> </w:t>
      </w:r>
      <w:r>
        <w:rPr>
          <w:rFonts w:ascii="DINOT"/>
          <w:color w:val="58595B"/>
          <w:spacing w:val="2"/>
          <w:sz w:val="18"/>
        </w:rPr>
        <w:t>Coast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Sth,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Gympie,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Murgon,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2"/>
          <w:sz w:val="18"/>
        </w:rPr>
        <w:t>Redcliffe,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Caboolture,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Bundaberg,</w:t>
      </w:r>
      <w:r>
        <w:rPr>
          <w:rFonts w:ascii="DINOT"/>
          <w:color w:val="58595B"/>
          <w:spacing w:val="34"/>
          <w:sz w:val="18"/>
        </w:rPr>
        <w:t> </w:t>
      </w:r>
      <w:r>
        <w:rPr>
          <w:rFonts w:ascii="DINOT"/>
          <w:color w:val="58595B"/>
          <w:spacing w:val="2"/>
          <w:sz w:val="18"/>
        </w:rPr>
        <w:t>Alice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Springs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before="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Mental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Health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NPA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Programme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sz w:val="18"/>
        </w:rPr>
      </w:r>
    </w:p>
    <w:p>
      <w:pPr>
        <w:spacing w:before="10"/>
        <w:ind w:left="337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line="250" w:lineRule="auto" w:before="10"/>
        <w:ind w:left="337" w:right="396" w:hanging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IAS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Recuritment</w:t>
      </w:r>
      <w:r>
        <w:rPr>
          <w:rFonts w:ascii="DINOT"/>
          <w:color w:val="58595B"/>
          <w:spacing w:val="33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Consultant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before="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Personal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Development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Trainer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40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Employment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Consultants</w:t>
      </w:r>
      <w:r>
        <w:rPr>
          <w:rFonts w:ascii="DINOT"/>
          <w:sz w:val="18"/>
        </w:rPr>
      </w:r>
    </w:p>
    <w:p>
      <w:pPr>
        <w:spacing w:before="10"/>
        <w:ind w:left="140" w:right="0" w:firstLine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Site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Administrators</w:t>
      </w:r>
      <w:r>
        <w:rPr>
          <w:rFonts w:ascii="DINOT"/>
          <w:sz w:val="18"/>
        </w:rPr>
      </w:r>
    </w:p>
    <w:p>
      <w:pPr>
        <w:spacing w:line="240" w:lineRule="auto" w:before="3"/>
        <w:rPr>
          <w:rFonts w:ascii="DINOT" w:hAnsi="DINOT" w:cs="DINOT" w:eastAsia="DINOT"/>
          <w:sz w:val="22"/>
          <w:szCs w:val="22"/>
        </w:rPr>
      </w:pPr>
    </w:p>
    <w:p>
      <w:pPr>
        <w:pStyle w:val="BodyText"/>
        <w:spacing w:line="240" w:lineRule="auto"/>
        <w:ind w:left="140" w:right="0"/>
        <w:jc w:val="left"/>
        <w:rPr>
          <w:rFonts w:ascii="Panton Thin" w:hAnsi="Panton Thin" w:cs="Panton Thin" w:eastAsia="Panton Thin"/>
        </w:rPr>
      </w:pPr>
      <w:r>
        <w:rPr/>
        <w:pict>
          <v:group style="position:absolute;margin-left:652.34552pt;margin-top:1.950004pt;width:37.950pt;height:11.45pt;mso-position-horizontal-relative:page;mso-position-vertical-relative:paragraph;z-index:-76216" coordorigin="13047,39" coordsize="759,229">
            <v:group style="position:absolute;left:13052;top:94;width:92;height:117" coordorigin="13052,94" coordsize="92,117">
              <v:shape style="position:absolute;left:13052;top:94;width:92;height:117" coordorigin="13052,94" coordsize="92,117" path="m13052,133l13052,168,13057,190,13071,204,13095,210,13119,206,13135,194,13143,176,13143,176,13143,176,13141,176,13140,175,13140,176,13140,176,13130,195,13113,205,13083,203,13064,193,13056,178,13055,133,13060,112,13076,98,13107,98,13126,104,13136,115,13139,124,13140,124,13140,124,13142,123,13142,123,13142,123,13142,122,13133,104,13116,94,13085,95,13065,104,13054,117,13052,133xe" filled="false" stroked="true" strokeweight=".5pt" strokecolor="#fdb913">
                <v:path arrowok="t"/>
              </v:shape>
            </v:group>
            <v:group style="position:absolute;left:13191;top:44;width:88;height:163" coordorigin="13191,44" coordsize="88,163">
              <v:shape style="position:absolute;left:13191;top:44;width:88;height:163" coordorigin="13191,44" coordsize="88,163" path="m13193,44l13192,44,13191,44,13191,44,13191,45,13191,206,13191,207,13191,207,13192,207,13193,207,13194,207,13194,207,13194,206,13194,104,13212,98,13232,95,13258,99,13272,113,13276,206,13276,207,13276,207,13277,207,13278,207,13279,207,13279,207,13279,206,13279,133,13274,110,13260,96,13231,94,13211,95,13198,99,13194,45,13194,44,13194,44,13193,44xe" filled="false" stroked="true" strokeweight=".5pt" strokecolor="#fdb913">
                <v:path arrowok="t"/>
              </v:shape>
            </v:group>
            <v:group style="position:absolute;left:13329;top:95;width:84;height:115" coordorigin="13329,95" coordsize="84,115">
              <v:shape style="position:absolute;left:13329;top:95;width:84;height:115" coordorigin="13329,95" coordsize="84,115" path="m13330,115l13329,116,13329,116,13330,116,13331,117,13332,117,13332,117,13332,116,13345,102,13365,95,13394,100,13407,114,13410,148,13406,147,13390,145,13373,145,13345,148,13330,160,13330,186,13338,202,13357,209,13385,209,13401,206,13411,202,13413,199,13413,192,13413,133,13410,112,13397,97,13366,95,13346,99,13334,108,13330,115xe" filled="false" stroked="true" strokeweight=".5pt" strokecolor="#fdb913">
                <v:path arrowok="t"/>
              </v:shape>
            </v:group>
            <v:group style="position:absolute;left:13331;top:148;width:80;height:60" coordorigin="13331,148" coordsize="80,60">
              <v:shape style="position:absolute;left:13331;top:148;width:80;height:60" coordorigin="13331,148" coordsize="80,60" path="m13410,151l13410,192,13410,198,13409,199,13404,202,13395,205,13386,207,13372,207,13343,202,13331,189,13334,164,13347,151,13371,148,13390,148,13406,150,13410,151xe" filled="false" stroked="true" strokeweight=".5pt" strokecolor="#fdb913">
                <v:path arrowok="t"/>
              </v:shape>
            </v:group>
            <v:group style="position:absolute;left:13466;top:92;width:55;height:116" coordorigin="13466,92" coordsize="55,116">
              <v:shape style="position:absolute;left:13466;top:92;width:55;height:116" coordorigin="13466,92" coordsize="55,116" path="m13512,92l13493,92,13482,95,13474,99,13467,101,13466,104,13466,110,13466,206,13466,207,13466,207,13466,207,13468,207,13468,207,13469,207,13469,206,13469,110,13469,106,13469,104,13474,101,13482,98,13495,94,13512,94,13519,94,13519,94,13520,94,13520,94,13520,92,13520,92,13519,92,13519,92,13512,92xe" filled="false" stroked="true" strokeweight=".5pt" strokecolor="#fdb913">
                <v:path arrowok="t"/>
              </v:shape>
            </v:group>
            <v:group style="position:absolute;left:13559;top:57;width:7;height:7" coordorigin="13559,57" coordsize="7,7">
              <v:shape style="position:absolute;left:13559;top:57;width:7;height:7" coordorigin="13559,57" coordsize="7,7" path="m13563,57l13562,57,13560,57,13559,57,13559,59,13559,60,13559,62,13560,63,13562,63,13563,63,13565,63,13566,62,13566,60,13566,59,13566,57,13565,57,13563,57xe" filled="false" stroked="true" strokeweight=".5pt" strokecolor="#fdb913">
                <v:path arrowok="t"/>
              </v:shape>
            </v:group>
            <v:group style="position:absolute;left:13561;top:95;width:4;height:113" coordorigin="13561,95" coordsize="4,113">
              <v:shape style="position:absolute;left:13561;top:95;width:4;height:113" coordorigin="13561,95" coordsize="4,113" path="m13563,95l13562,95,13561,95,13561,95,13561,95,13561,206,13561,207,13561,207,13562,207,13563,207,13564,207,13564,207,13564,206,13564,95,13564,95,13564,95,13563,95xe" filled="false" stroked="true" strokeweight=".5pt" strokecolor="#fdb913">
                <v:path arrowok="t"/>
              </v:shape>
            </v:group>
            <v:group style="position:absolute;left:13603;top:68;width:71;height:142" coordorigin="13603,68" coordsize="71,142">
              <v:shape style="position:absolute;left:13603;top:68;width:71;height:142" coordorigin="13603,68" coordsize="71,142" path="m13633,68l13632,68,13631,68,13631,68,13631,69,13631,95,13604,95,13603,95,13603,95,13603,95,13603,97,13603,97,13603,97,13604,97,13631,97,13631,169,13635,194,13649,207,13673,210,13674,210,13674,209,13674,208,13674,207,13673,207,13673,207,13648,203,13636,189,13634,97,13673,97,13674,97,13674,97,13674,97,13674,95,13674,95,13674,95,13673,95,13634,95,13634,69,13634,68,13634,68,13633,68xe" filled="false" stroked="true" strokeweight=".5pt" strokecolor="#fdb913">
                <v:path arrowok="t"/>
              </v:shape>
            </v:group>
            <v:group style="position:absolute;left:13712;top:95;width:88;height:169" coordorigin="13712,95" coordsize="88,169">
              <v:shape style="position:absolute;left:13712;top:95;width:88;height:169" coordorigin="13712,95" coordsize="88,169" path="m13799,95l13798,95,13797,95,13797,95,13797,95,13797,198,13782,203,13760,207,13733,202,13719,189,13715,95,13715,95,13715,95,13714,95,13713,95,13712,95,13712,95,13712,95,13712,168,13717,191,13731,205,13763,207,13783,205,13794,202,13797,217,13793,240,13780,255,13756,261,13733,256,13720,243,13716,236,13716,235,13715,236,13714,236,13713,237,13713,237,13713,238,13725,254,13743,263,13772,260,13790,249,13799,232,13800,95,13800,95,13800,95,13799,95xe" filled="false" stroked="true" strokeweight=".5pt" strokecolor="#fdb913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FDB913"/>
          <w:spacing w:val="18"/>
        </w:rPr>
        <w:t>charity</w:t>
      </w:r>
      <w:r>
        <w:rPr>
          <w:rFonts w:ascii="Panton Thin"/>
          <w:b w:val="0"/>
          <w:color w:val="FDB913"/>
          <w:spacing w:val="-34"/>
        </w:rPr>
        <w:t> </w:t>
      </w:r>
      <w:r>
        <w:rPr>
          <w:rFonts w:ascii="Panton Thin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9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Charity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sz w:val="18"/>
        </w:rPr>
      </w:r>
    </w:p>
    <w:p>
      <w:pPr>
        <w:spacing w:line="117" w:lineRule="exact" w:before="0"/>
        <w:ind w:left="337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/>
        <w:br w:type="column"/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-2"/>
          <w:sz w:val="18"/>
        </w:rPr>
        <w:t>Top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End,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Alice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Springs,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Sunshine</w:t>
      </w:r>
      <w:r>
        <w:rPr>
          <w:rFonts w:ascii="DINOT"/>
          <w:sz w:val="18"/>
        </w:rPr>
      </w:r>
    </w:p>
    <w:p>
      <w:pPr>
        <w:spacing w:before="10"/>
        <w:ind w:left="337" w:right="0" w:firstLine="0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Coast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1"/>
          <w:sz w:val="18"/>
        </w:rPr>
        <w:t>Training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4"/>
          <w:sz w:val="18"/>
        </w:rPr>
        <w:t>Hobart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WELL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Program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RTO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Support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2"/>
          <w:sz w:val="18"/>
        </w:rPr>
        <w:t>NDCO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Coordinators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1"/>
          <w:sz w:val="18"/>
        </w:rPr>
        <w:t>Trainers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Assessors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t>RTO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Performance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line="250" w:lineRule="auto" w:before="0"/>
        <w:ind w:left="337" w:right="785" w:hanging="197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z w:val="18"/>
        </w:rPr>
        <w:br w:type="column"/>
      </w:r>
      <w:r>
        <w:rPr>
          <w:rFonts w:ascii="DINOT"/>
          <w:color w:val="58595B"/>
          <w:spacing w:val="3"/>
          <w:sz w:val="18"/>
        </w:rPr>
        <w:t>Community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Services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Program</w:t>
      </w:r>
      <w:r>
        <w:rPr>
          <w:rFonts w:ascii="DINOT"/>
          <w:color w:val="58595B"/>
          <w:spacing w:val="31"/>
          <w:sz w:val="18"/>
        </w:rPr>
        <w:t> </w:t>
      </w:r>
      <w:r>
        <w:rPr>
          <w:rFonts w:ascii="DINOT"/>
          <w:color w:val="58595B"/>
          <w:spacing w:val="4"/>
          <w:sz w:val="18"/>
        </w:rPr>
        <w:t>Manager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-1"/>
          <w:sz w:val="18"/>
        </w:rPr>
        <w:t>Team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Leaders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3"/>
          <w:sz w:val="18"/>
        </w:rPr>
        <w:t>Support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Workers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>
          <w:rFonts w:ascii="DINOT"/>
          <w:color w:val="58595B"/>
          <w:spacing w:val="1"/>
          <w:sz w:val="18"/>
        </w:rPr>
        <w:t>Care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1"/>
          <w:sz w:val="18"/>
        </w:rPr>
        <w:t>for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Carers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Coordinator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numPr>
          <w:ilvl w:val="0"/>
          <w:numId w:val="3"/>
        </w:numPr>
        <w:tabs>
          <w:tab w:pos="339" w:val="left" w:leader="none"/>
        </w:tabs>
        <w:spacing w:before="10"/>
        <w:ind w:left="339" w:right="0" w:hanging="199"/>
        <w:jc w:val="left"/>
        <w:rPr>
          <w:rFonts w:ascii="DINOT" w:hAnsi="DINOT" w:cs="DINOT" w:eastAsia="DINOT"/>
          <w:sz w:val="18"/>
          <w:szCs w:val="18"/>
        </w:rPr>
      </w:pPr>
      <w:r>
        <w:rPr/>
        <w:pict>
          <v:group style="position:absolute;margin-left:840.818481pt;margin-top:59.654793pt;width:332.75pt;height:332.75pt;mso-position-horizontal-relative:page;mso-position-vertical-relative:paragraph;z-index:11056" coordorigin="16816,1193" coordsize="6655,6655">
            <v:group style="position:absolute;left:17899;top:1193;width:4490;height:3173" coordorigin="17899,1193" coordsize="4490,3173">
              <v:shape style="position:absolute;left:17899;top:1193;width:4490;height:3173" coordorigin="17899,1193" coordsize="4490,3173" path="m20142,1193l20011,1196,19882,1204,19754,1217,19628,1235,19503,1258,19380,1285,19259,1318,19140,1355,19022,1396,18907,1442,18795,1493,18684,1547,18576,1606,18471,1668,18368,1735,18269,1805,18172,1879,18078,1957,17987,2038,17899,2122,20144,4366,22388,2125,22301,2040,22210,1959,22115,1881,22018,1807,21918,1736,21816,1670,21710,1607,21602,1548,21492,1494,21379,1443,21264,1397,21147,1355,21027,1318,20906,1286,20783,1258,20658,1235,20531,1217,20403,1204,20273,1196,20142,1193xe" filled="true" fillcolor="#b9da89" stroked="false">
                <v:path arrowok="t"/>
                <v:fill type="solid"/>
              </v:shape>
            </v:group>
            <v:group style="position:absolute;left:20298;top:2268;width:3173;height:4490" coordorigin="20298,2268" coordsize="3173,4490">
              <v:shape style="position:absolute;left:20298;top:2268;width:3173;height:4490" coordorigin="20298,2268" coordsize="3173,4490" path="m22542,2268l20298,4513,22539,6758,22624,6670,22705,6579,22783,6485,22857,6388,22927,6288,22994,6185,23057,6080,23116,5972,23170,5861,23221,5748,23267,5633,23309,5516,23346,5397,23378,5275,23406,5152,23429,5027,23447,4900,23460,4772,23468,4643,23471,4512,23468,4381,23460,4251,23447,4124,23429,3997,23406,3872,23379,3749,23346,3628,23309,3509,23268,3392,23222,3277,23171,3164,23117,3054,23058,2946,22996,2841,22929,2738,22859,2638,22785,2541,22707,2447,22626,2356,22542,2268xe" filled="true" fillcolor="#ffd27c" stroked="false">
                <v:path arrowok="t"/>
                <v:fill type="solid"/>
              </v:shape>
            </v:group>
            <v:group style="position:absolute;left:17898;top:4675;width:4490;height:3173" coordorigin="17898,4675" coordsize="4490,3173">
              <v:shape style="position:absolute;left:17898;top:4675;width:4490;height:3173" coordorigin="17898,4675" coordsize="4490,3173" path="m20142,4675l17898,6916,17985,7000,18076,7082,18170,7160,18268,7234,18367,7304,18470,7371,18576,7434,18684,7492,18794,7547,18907,7598,19022,7644,19139,7685,19259,7723,19380,7755,19503,7783,19628,7806,19755,7824,19883,7837,20013,7845,20144,7848,20275,7845,20404,7837,20532,7824,20658,7806,20783,7783,20906,7755,21027,7723,21146,7686,21264,7644,21379,7598,21491,7548,21602,7493,21709,7435,21815,7372,21917,7306,22017,7235,22114,7161,22208,7084,22299,7003,22387,6918,20142,4675xe" filled="true" fillcolor="#7c71b4" stroked="false">
                <v:path arrowok="t"/>
                <v:fill type="solid"/>
              </v:shape>
            </v:group>
            <v:group style="position:absolute;left:16816;top:2268;width:3173;height:4490" coordorigin="16816,2268" coordsize="3173,4490">
              <v:shape style="position:absolute;left:16816;top:2268;width:3173;height:4490" coordorigin="16816,2268" coordsize="3173,4490" path="m17748,2268l17664,2356,17582,2447,17504,2541,17430,2638,17360,2738,17293,2841,17230,2946,17172,3054,17117,3165,17066,3278,17020,3393,16979,3510,16941,3629,16909,3751,16881,3874,16858,3999,16840,4126,16827,4254,16819,4383,16816,4514,16819,4645,16827,4775,16840,4902,16858,5029,16881,5154,16909,5277,16941,5398,16978,5517,17020,5634,17066,5749,17116,5862,17170,5972,17229,6080,17292,6185,17358,6288,17428,6388,17502,6485,17580,6579,17661,6670,17746,6758,19989,4513,17748,2268xe" filled="true" fillcolor="#f89f77" stroked="false">
                <v:path arrowok="t"/>
                <v:fill type="solid"/>
              </v:shape>
            </v:group>
            <v:group style="position:absolute;left:18500;top:2878;width:3285;height:3285" coordorigin="18500,2878" coordsize="3285,3285">
              <v:shape style="position:absolute;left:18500;top:2878;width:3285;height:3285" coordorigin="18500,2878" coordsize="3285,3285" path="m20142,2878l20008,2884,19876,2900,19748,2926,19623,2962,19503,3007,19388,3062,19277,3124,19173,3195,19074,3274,18981,3359,18896,3452,18817,3551,18746,3655,18684,3766,18629,3881,18584,4001,18548,4126,18522,4254,18506,4386,18500,4520,18506,4655,18522,4787,18548,4915,18584,5039,18629,5160,18684,5275,18746,5385,18817,5490,18896,5589,18981,5681,19074,5767,19173,5846,19277,5916,19388,5979,19503,6033,19623,6079,19748,6115,19876,6141,20008,6157,20142,6162,20277,6157,20409,6141,20537,6115,20661,6079,20781,6033,20897,5979,21007,5916,21112,5846,21211,5767,21303,5681,21389,5589,21468,5490,21538,5385,21601,5275,21655,5160,21701,5039,21737,4915,21763,4787,21779,4655,21784,4520,21779,4386,21763,4254,21737,4126,21701,4001,21655,3881,21601,3766,21538,3655,21468,3551,21389,3452,21303,3359,21211,3274,21112,3195,21007,3124,20897,3062,20781,3007,20661,2962,20537,2926,20409,2900,20277,2884,20142,2878xe" filled="true" fillcolor="#58c9e8" stroked="false">
                <v:path arrowok="t"/>
                <v:fill type="solid"/>
              </v:shape>
            </v:group>
            <v:group style="position:absolute;left:18500;top:2878;width:3285;height:3285" coordorigin="18500,2878" coordsize="3285,3285">
              <v:shape style="position:absolute;left:18500;top:2878;width:3285;height:3285" coordorigin="18500,2878" coordsize="3285,3285" path="m20142,6162l20277,6157,20409,6141,20537,6115,20661,6079,20781,6033,20897,5979,21007,5916,21112,5846,21211,5767,21303,5681,21389,5589,21468,5490,21538,5385,21601,5275,21655,5160,21701,5039,21737,4915,21763,4787,21779,4655,21784,4520,21779,4386,21763,4254,21737,4126,21701,4001,21655,3881,21601,3766,21538,3655,21468,3551,21389,3452,21303,3359,21211,3274,21112,3195,21007,3124,20897,3062,20781,3007,20661,2962,20537,2926,20409,2900,20277,2884,20142,2878,20008,2884,19876,2900,19748,2926,19623,2962,19503,3007,19388,3062,19277,3124,19173,3195,19074,3274,18981,3359,18896,3452,18817,3551,18746,3655,18684,3766,18629,3881,18584,4001,18548,4126,18522,4254,18506,4386,18500,4520,18506,4655,18522,4787,18548,4915,18584,5039,18629,5160,18684,5275,18746,5385,18817,5490,18896,5589,18981,5681,19074,5767,19173,5846,19277,5916,19388,5979,19503,6033,19623,6079,19748,6115,19876,6141,20008,6157,20142,6162xe" filled="false" stroked="true" strokeweight="9pt" strokecolor="#ffffff">
                <v:path arrowok="t"/>
              </v:shape>
            </v:group>
            <v:group style="position:absolute;left:19537;top:4026;width:1211;height:990" coordorigin="19537,4026" coordsize="1211,990">
              <v:shape style="position:absolute;left:19537;top:4026;width:1211;height:990" coordorigin="19537,4026" coordsize="1211,990" path="m20247,4562l20052,4562,20030,4566,19967,4588,19914,4628,19899,4642,19866,4698,19849,4762,19849,4962,19849,4964,19862,4968,19884,4976,19907,4982,19929,4986,19950,4992,20013,5004,20033,5006,20052,5010,20090,5014,20108,5014,20126,5016,20196,5016,20262,5012,20291,5008,20317,5004,20341,5000,20362,4994,20381,4990,20398,4984,20411,4980,20423,4976,20431,4972,20437,4970,20440,4968,20453,4962,20454,4962,20454,4782,20443,4716,20414,4658,20386,4626,20370,4610,20352,4598,20333,4586,20313,4578,20292,4570,20247,4562xe" filled="true" fillcolor="#00afdd" stroked="false">
                <v:path arrowok="t"/>
                <v:fill type="solid"/>
              </v:shape>
              <v:shape style="position:absolute;left:19537;top:4026;width:1211;height:990" coordorigin="19537,4026" coordsize="1211,990" path="m20520,4382l20371,4382,20369,4404,20365,4424,20343,4482,20306,4528,20326,4536,20345,4544,20364,4556,20382,4566,20399,4580,20415,4594,20429,4608,20443,4626,20455,4642,20482,4700,20495,4764,20496,4838,20531,4836,20564,4832,20594,4828,20621,4824,20645,4818,20667,4814,20686,4808,20702,4802,20714,4798,20724,4794,20731,4792,20734,4790,20746,4784,20748,4784,20748,4604,20737,4538,20708,4480,20663,4432,20607,4400,20541,4384,20520,4382xe" filled="true" fillcolor="#00afdd" stroked="false">
                <v:path arrowok="t"/>
                <v:fill type="solid"/>
              </v:shape>
              <v:shape style="position:absolute;left:19537;top:4026;width:1211;height:990" coordorigin="19537,4026" coordsize="1211,990" path="m19921,4382l19764,4382,19741,4384,19675,4400,19619,4434,19575,4482,19546,4540,19537,4784,19537,4786,19550,4790,19615,4808,19636,4812,19656,4818,19676,4822,19696,4824,19715,4828,19789,4836,19806,4836,19806,4782,19807,4760,19821,4698,19849,4640,19890,4592,19942,4554,19961,4546,19981,4536,19999,4532,19985,4516,19972,4500,19938,4428,19932,4386,19921,4382xe" filled="true" fillcolor="#00afdd" stroked="false">
                <v:path arrowok="t"/>
                <v:fill type="solid"/>
              </v:shape>
              <v:shape style="position:absolute;left:19537;top:4026;width:1211;height:990" coordorigin="19537,4026" coordsize="1211,990" path="m20168,4204l20095,4216,20036,4248,19995,4294,19975,4354,19974,4376,19975,4398,19996,4462,20039,4510,20097,4540,20142,4550,20151,4550,20218,4536,20274,4502,20312,4450,20329,4386,20327,4362,20307,4296,20267,4246,20211,4214,20168,4204xe" filled="true" fillcolor="#00afdd" stroked="false">
                <v:path arrowok="t"/>
                <v:fill type="solid"/>
              </v:shape>
              <v:shape style="position:absolute;left:19537;top:4026;width:1211;height:990" coordorigin="19537,4026" coordsize="1211,990" path="m19849,4026l19824,4026,19801,4030,19739,4058,19692,4102,19666,4160,19663,4182,19664,4206,19683,4274,19722,4326,19775,4358,19817,4370,19861,4370,19881,4366,19900,4360,19918,4352,19927,4332,19936,4312,19967,4258,20006,4216,20017,4204,20017,4202,20017,4196,20016,4176,19994,4114,19952,4064,19894,4034,19872,4028,19849,4026xe" filled="true" fillcolor="#00afdd" stroked="false">
                <v:path arrowok="t"/>
                <v:fill type="solid"/>
              </v:shape>
              <v:shape style="position:absolute;left:19537;top:4026;width:1211;height:990" coordorigin="19537,4026" coordsize="1211,990" path="m20462,4026l20436,4026,20412,4030,20348,4056,20301,4098,20273,4154,20268,4196,20285,4206,20301,4220,20340,4268,20364,4324,20369,4344,20387,4358,20405,4366,20425,4370,20468,4370,20532,4348,20582,4308,20614,4252,20622,4208,20621,4184,20601,4118,20561,4068,20505,4036,20484,4030,20462,4026xe" filled="true" fillcolor="#00afdd" stroked="false">
                <v:path arrowok="t"/>
                <v:fill type="solid"/>
              </v:shape>
            </v:group>
            <v:group style="position:absolute;left:22189;top:3800;width:795;height:1334" coordorigin="22189,3800" coordsize="795,1334">
              <v:shape style="position:absolute;left:22189;top:3800;width:795;height:1334" coordorigin="22189,3800" coordsize="795,1334" path="m22260,4296l22198,4333,22189,4368,22191,4387,22261,4511,22309,4590,22351,4658,22387,4714,22400,4731,22414,4750,22453,4807,22482,4862,22505,4933,22508,4968,22508,5030,22508,5047,22508,5068,22507,5088,22507,5109,22513,5126,22535,5134,22839,5134,22864,5124,22870,5105,22871,5042,22871,5025,22871,5009,22870,4976,22877,4910,22902,4841,22918,4811,22627,4811,22465,4610,22434,4553,22426,4508,22423,4494,22399,4439,22390,4427,22379,4412,22324,4335,22311,4319,22295,4307,22278,4300,22260,4296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585,4662l22577,4668,22577,4673,22648,4768,22653,4786,22646,4803,22627,4811,22918,4811,22919,4809,22713,4809,22696,4803,22590,4663,22585,4662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650,4633l22642,4639,22641,4644,22733,4767,22739,4785,22731,4802,22713,4809,22919,4809,22927,4795,22934,4780,22778,4780,22761,4774,22655,4633,22650,4633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704,4589l22696,4595,22696,4601,22798,4738,22804,4756,22796,4773,22778,4780,22934,4780,22964,4711,22808,4711,22792,4705,22707,4592,22704,4589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699,4495l22829,4668,22834,4686,22827,4703,22808,4711,22964,4711,22980,4633,22984,4573,22984,4511,22757,4511,22714,4498,22709,4497,22699,4495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467,3881l22411,3912,22403,4184,22407,4211,22503,4345,22564,4383,22583,4386,22608,4390,22776,4449,22799,4478,22789,4500,22774,4511,22757,4511,22984,4511,22984,4306,22836,4306,22827,4297,22827,4265,22522,4265,22521,4256,22521,3942,22516,3919,22505,3901,22488,3887,22467,3881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925,3962l22872,3996,22866,4297,22857,4306,22984,4306,22984,4023,22980,4000,22968,3981,22951,3968,22930,3962,22925,3962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617,3800l22560,3831,22553,4256,22544,4265,22679,4265,22670,4256,22670,3860,22666,3838,22655,3820,22638,3806,22617,3800xe" filled="true" fillcolor="#fdb913" stroked="false">
                <v:path arrowok="t"/>
                <v:fill type="solid"/>
              </v:shape>
              <v:shape style="position:absolute;left:22189;top:3800;width:795;height:1334" coordorigin="22189,3800" coordsize="795,1334" path="m22773,3841l22717,3872,22709,4256,22701,4265,22827,4265,22827,3901,22823,3879,22811,3860,22794,3847,22773,3841xe" filled="true" fillcolor="#fdb913" stroked="false">
                <v:path arrowok="t"/>
                <v:fill type="solid"/>
              </v:shape>
            </v:group>
            <v:group style="position:absolute;left:19537;top:6524;width:1211;height:890" coordorigin="19537,6524" coordsize="1211,890">
              <v:shape style="position:absolute;left:19537;top:6524;width:1211;height:890" coordorigin="19537,6524" coordsize="1211,890" path="m20034,7318l19892,7318,19887,7334,19882,7350,19915,7410,19933,7414,19951,7414,20017,7380,20035,7324,20034,7318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377,6952l19741,6952,19759,6954,19777,6960,19826,6996,19845,7030,19863,7042,19908,7084,19925,7118,19944,7128,19998,7186,20005,7204,20024,7216,20069,7256,20091,7312,20092,7332,20091,7350,20091,7352,20101,7364,20118,7382,20134,7394,20153,7398,20171,7396,20188,7388,20202,7370,20208,7352,20208,7334,20203,7318,20192,7304,20141,7250,20123,7224,20127,7220,20284,7220,20266,7202,20245,7178,20232,7162,20224,7152,20221,7144,20221,7140,20382,7140,20375,7132,20351,7106,20337,7090,20328,7078,20325,7072,20325,7068,20327,7066,20330,7064,20487,7064,20377,6952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284,7220l20127,7220,20133,7222,20140,7226,20151,7236,20166,7252,20187,7274,20215,7302,20222,7310,20227,7316,20244,7328,20262,7332,20281,7330,20298,7320,20311,7304,20317,7284,20317,7266,20310,7250,20299,7236,20296,7232,20284,7220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19952,7236l19807,7236,19804,7252,19800,7268,19800,7286,19807,7306,19823,7320,19840,7326,19858,7326,19876,7324,19892,7318,20034,7318,20032,7308,20025,7292,20007,7278,19989,7268,19948,7268,19952,7250,19952,7236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19971,7266l19953,7268,19989,7268,19971,7266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382,7140l20225,7140,20231,7144,20240,7150,20252,7162,20267,7176,20285,7194,20306,7216,20330,7242,20333,7244,20349,7254,20368,7258,20387,7254,20403,7244,20415,7228,20421,7208,20420,7190,20412,7174,20408,7166,20382,7140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19876,7152l19733,7152,19728,7166,19723,7182,19721,7200,19726,7218,19743,7234,19760,7242,19776,7244,19792,7240,19807,7236,19952,7236,19920,7184,19881,7176,19878,7156,19876,7152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487,7064l20330,7064,20333,7066,20340,7070,20351,7080,20370,7098,20421,7152,20437,7162,20456,7168,20475,7164,20492,7156,20505,7138,20511,7120,20511,7102,20504,7084,20495,7072,20487,7064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19733,7010l19715,7010,19698,7016,19648,7076,19641,7110,19644,7126,19651,7142,19669,7156,19686,7162,19703,7160,19719,7156,19733,7152,19876,7152,19827,7096,19809,7092,19802,7074,19795,7056,19786,7038,19769,7022,19751,7014,19733,7010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19537,6592l19537,7020,19560,7028,19575,7032,19591,7040,19619,7010,19631,6994,19648,6980,19665,6968,19684,6960,19702,6954,19722,6952,20377,6952,20321,6894,20012,6894,19988,6892,19928,6866,19892,6814,19886,6792,19887,6766,19905,6704,19960,6654,19719,6654,19704,6652,19686,6646,19660,6636,19537,6592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748,6722l20252,6722,20264,6724,20276,6734,20369,6826,20481,6940,20514,6974,20529,6988,20542,7002,20553,7012,20572,7024,20592,7030,20612,7032,20631,7030,20647,7028,20660,7026,20669,7024,20684,7022,20708,7016,20748,7008,20748,6722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221,6806l20205,6812,20182,6822,20161,6830,20142,6840,20124,6848,20107,6856,20091,6864,20077,6870,20051,6882,20028,6890,20012,6894,20321,6894,20246,6818,20233,6810,20221,6806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323,6524l20307,6524,20291,6526,20274,6532,20255,6542,20241,6550,20226,6558,20210,6568,20193,6578,20174,6588,20155,6598,20116,6620,20077,6644,20058,6656,20039,6666,20021,6676,20004,6686,19987,6696,19973,6706,19957,6716,19945,6732,19937,6752,19935,6778,19940,6798,19951,6814,19968,6828,19989,6836,20014,6840,20032,6834,20053,6822,20066,6816,20081,6808,20098,6800,20116,6790,20135,6780,20218,6736,20238,6726,20252,6722,20748,6722,20748,6678,20544,6678,20530,6676,20507,6664,20444,6610,20423,6592,20400,6572,20375,6550,20356,6536,20339,6528,20323,6524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748,6632l20727,6638,20709,6642,20688,6648,20663,6654,20637,6658,20586,6670,20564,6674,20544,6678,20748,6678,20748,6632xe" filled="true" fillcolor="#3b3092" stroked="false">
                <v:path arrowok="t"/>
                <v:fill type="solid"/>
              </v:shape>
              <v:shape style="position:absolute;left:19537;top:6524;width:1211;height:890" coordorigin="19537,6524" coordsize="1211,890" path="m20044,6528l19998,6528,19949,6540,19924,6548,19899,6558,19875,6570,19852,6580,19831,6592,19812,6602,19772,6626,19766,6630,19747,6642,19732,6650,19719,6654,19960,6654,19969,6648,20015,6620,20037,6608,20057,6596,20088,6578,20101,6572,20086,6552,20074,6540,20061,6532,20044,6528xe" filled="true" fillcolor="#3b3092" stroked="false">
                <v:path arrowok="t"/>
                <v:fill type="solid"/>
              </v:shape>
            </v:group>
            <v:group style="position:absolute;left:17016;top:4238;width:546;height:708" coordorigin="17016,4238" coordsize="546,708">
              <v:shape style="position:absolute;left:17016;top:4238;width:546;height:708" coordorigin="17016,4238" coordsize="546,708" path="m17044,4238l17023,4319,17017,4389,17016,4418,17016,4428,17037,4505,17067,4575,17099,4640,17139,4692,17201,4734,17289,4788,17322,4808,17332,4817,17346,4832,17358,4853,17362,4945,17555,4946,17555,4879,17556,4867,17558,4854,17559,4842,17561,4822,17560,4800,17551,4771,17514,4698,17473,4649,17422,4612,17401,4604,17191,4604,17163,4588,17151,4579,17140,4567,17138,4561,17131,4550,17081,4484,17076,4479,17073,4473,17066,4453,17071,4438,17083,4428,17087,4418,17088,4397,17087,4371,17086,4345,17076,4275,17059,4245,17044,4238xe" filled="true" fillcolor="#f26531" stroked="false">
                <v:path arrowok="t"/>
                <v:fill type="solid"/>
              </v:shape>
              <v:shape style="position:absolute;left:17016;top:4238;width:546;height:708" coordorigin="17016,4238" coordsize="546,708" path="m17103,4437l17088,4441,17079,4450,17083,4466,17089,4474,17102,4491,17118,4514,17134,4537,17145,4553,17155,4569,17163,4574,17177,4590,17184,4597,17191,4604,17401,4604,17385,4599,17359,4593,17327,4588,17293,4583,17278,4579,17266,4571,17259,4567,17254,4561,17245,4550,17236,4542,17185,4482,17134,4447,17116,4439,17103,4437xe" filled="true" fillcolor="#f26531" stroked="false">
                <v:path arrowok="t"/>
                <v:fill type="solid"/>
              </v:shape>
            </v:group>
            <v:group style="position:absolute;left:17605;top:4239;width:590;height:709" coordorigin="17605,4239" coordsize="590,709">
              <v:shape style="position:absolute;left:17605;top:4239;width:590;height:709" coordorigin="17605,4239" coordsize="590,709" path="m18106,4455l18047,4477,17989,4528,17968,4555,17954,4571,17941,4585,17933,4595,17912,4609,17906,4613,17899,4614,17861,4618,17801,4629,17740,4653,17683,4702,17640,4759,17609,4838,17605,4877,17609,4903,17611,4921,17611,4948,17821,4948,17821,4927,17827,4902,17839,4881,17854,4866,17863,4858,17993,4782,18013,4770,18066,4734,18106,4676,18127,4636,18007,4636,18014,4628,18022,4620,18037,4603,18045,4598,18089,4533,18123,4486,18128,4470,18120,4460,18106,4455xe" filled="true" fillcolor="#f26531" stroked="false">
                <v:path arrowok="t"/>
                <v:fill type="solid"/>
              </v:shape>
              <v:shape style="position:absolute;left:17605;top:4239;width:590;height:709" coordorigin="17605,4239" coordsize="590,709" path="m18166,4239l18126,4309,18115,4404,18113,4425,18111,4438,18126,4445,18138,4455,18143,4470,18137,4490,18131,4500,18126,4505,18105,4531,18098,4540,18092,4548,18086,4556,18081,4564,18076,4570,18072,4576,18065,4589,18062,4596,18058,4601,18041,4614,18019,4628,18007,4636,18127,4636,18160,4563,18186,4500,18195,4455,18195,4425,18190,4349,18184,4282,18170,4240,18166,4239xe" filled="true" fillcolor="#f26531" stroked="false">
                <v:path arrowok="t"/>
                <v:fill type="solid"/>
              </v:shape>
            </v:group>
            <v:group style="position:absolute;left:17416;top:4120;width:195;height:179" coordorigin="17416,4120" coordsize="195,179">
              <v:shape style="position:absolute;left:17416;top:4120;width:195;height:179" coordorigin="17416,4120" coordsize="195,179" path="m17493,4120l17438,4153,17416,4215,17420,4235,17478,4291,17529,4299,17552,4293,17600,4251,17611,4209,17610,4199,17567,4136,17493,4120xe" filled="true" fillcolor="#f26531" stroked="false">
                <v:path arrowok="t"/>
                <v:fill type="solid"/>
              </v:shape>
            </v:group>
            <v:group style="position:absolute;left:17657;top:4143;width:188;height:176" coordorigin="17657,4143" coordsize="188,176">
              <v:shape style="position:absolute;left:17657;top:4143;width:188;height:176" coordorigin="17657,4143" coordsize="188,176" path="m17744,4143l17688,4165,17658,4224,17657,4250,17664,4269,17711,4310,17761,4319,17783,4313,17833,4272,17844,4231,17843,4216,17810,4164,17744,4143xe" filled="true" fillcolor="#f26531" stroked="false">
                <v:path arrowok="t"/>
                <v:fill type="solid"/>
              </v:shape>
            </v:group>
            <v:group style="position:absolute;left:17315;top:4305;width:617;height:337" coordorigin="17315,4305" coordsize="617,337">
              <v:shape style="position:absolute;left:17315;top:4305;width:617;height:337" coordorigin="17315,4305" coordsize="617,337" path="m17572,4481l17412,4481,17414,4585,17442,4594,17463,4602,17478,4610,17488,4617,17489,4618,17498,4624,17509,4632,17520,4642,17537,4615,17593,4573,17616,4565,17845,4565,17846,4562,17631,4562,17608,4558,17589,4547,17575,4531,17567,4511,17570,4486,17572,4481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845,4565l17647,4565,17655,4567,17668,4572,17724,4612,17742,4642,17754,4632,17818,4595,17844,4586,17845,4565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647,4565l17616,4565,17631,4580,17647,4565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491,4305l17437,4333,17381,4384,17344,4449,17325,4511,17315,4562,17336,4568,17356,4573,17375,4576,17385,4554,17394,4533,17400,4514,17406,4497,17412,4481,17572,4481,17579,4466,17594,4451,17612,4442,17907,4442,17903,4432,17859,4374,17847,4363,17657,4363,17638,4356,17620,4347,17603,4337,17589,4328,17514,4328,17491,4305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919,4478l17847,4478,17853,4493,17859,4510,17864,4529,17869,4550,17873,4573,17891,4574,17911,4572,17932,4570,17930,4542,17927,4516,17922,4492,17919,4478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907,4442l17612,4442,17641,4443,17664,4450,17681,4462,17692,4477,17697,4495,17693,4518,17683,4537,17667,4552,17647,4560,17631,4562,17846,4562,17847,4533,17847,4478,17919,4478,17917,4470,17911,4450,17907,4442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727,4324l17657,4363,17847,4363,17845,4362,17829,4350,17822,4347,17750,4347,17727,4324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774,4325l17750,4347,17822,4347,17810,4340,17790,4330,17774,4325xe" filled="true" fillcolor="#f26531" stroked="false">
                <v:path arrowok="t"/>
                <v:fill type="solid"/>
              </v:shape>
              <v:shape style="position:absolute;left:17315;top:4305;width:617;height:337" coordorigin="17315,4305" coordsize="617,337" path="m17549,4309l17514,4328,17589,4328,17586,4326,17570,4318,17549,4309xe" filled="true" fillcolor="#f26531" stroked="false">
                <v:path arrowok="t"/>
                <v:fill type="solid"/>
              </v:shape>
            </v:group>
            <v:group style="position:absolute;left:19816;top:2081;width:676;height:335" coordorigin="19816,2081" coordsize="676,335">
              <v:shape style="position:absolute;left:19816;top:2081;width:676;height:335" coordorigin="19816,2081" coordsize="676,335" path="m19816,2095l19816,2261,19857,2306,19906,2355,19960,2395,20020,2412,20082,2416,20136,2416,20176,2415,20247,2406,20308,2390,20381,2359,20434,2323,20483,2274,20491,2261,20162,2261,20143,2258,19816,2095xe" filled="true" fillcolor="#8dc63f" stroked="false">
                <v:path arrowok="t"/>
                <v:fill type="solid"/>
              </v:shape>
              <v:shape style="position:absolute;left:19816;top:2081;width:676;height:335" coordorigin="19816,2081" coordsize="676,335" path="m20492,2081l20200,2252,20182,2259,20162,2261,20491,2261,20491,2261,20492,2081xe" filled="true" fillcolor="#8dc63f" stroked="false">
                <v:path arrowok="t"/>
                <v:fill type="solid"/>
              </v:shape>
            </v:group>
            <v:group style="position:absolute;left:19607;top:1594;width:1075;height:914" coordorigin="19607,1594" coordsize="1075,914">
              <v:shape style="position:absolute;left:19607;top:1594;width:1075;height:914" coordorigin="19607,1594" coordsize="1075,914" path="m20147,1594l19677,1861,19645,1912,19648,1936,19657,1955,19670,1969,19680,2212,19662,2223,19648,2239,19641,2259,19644,2283,19651,2301,19663,2314,19658,2337,19650,2356,19640,2373,19627,2386,19614,2403,19607,2421,19609,2448,19615,2468,19625,2482,19641,2495,19658,2504,19678,2507,19703,2500,19749,2436,19754,2394,19754,2374,19752,2355,19749,2337,19745,2322,19752,2300,19758,2282,19756,2256,19748,2236,19736,2221,19721,2212,19721,1987,20070,1866,20073,1851,20088,1838,20239,1838,20237,1833,20648,1833,20185,1600,20166,1594,20147,1594xe" filled="true" fillcolor="#8dc63f" stroked="false">
                <v:path arrowok="t"/>
                <v:fill type="solid"/>
              </v:shape>
              <v:shape style="position:absolute;left:19607;top:1594;width:1075;height:914" coordorigin="19607,1594" coordsize="1075,914" path="m20087,1908l19760,2016,20142,2207,20161,2213,20180,2214,20199,2208,20650,1946,20666,1933,20670,1926,20167,1926,20144,1925,20122,1922,20103,1916,20087,1908xe" filled="true" fillcolor="#8dc63f" stroked="false">
                <v:path arrowok="t"/>
                <v:fill type="solid"/>
              </v:shape>
              <v:shape style="position:absolute;left:19607;top:1594;width:1075;height:914" coordorigin="19607,1594" coordsize="1075,914" path="m20648,1833l20237,1833,20249,1852,20255,1870,20201,1923,20167,1926,20670,1926,20677,1915,20682,1895,20678,1872,20670,1852,20657,1838,20648,1833xe" filled="true" fillcolor="#8dc63f" stroked="false">
                <v:path arrowok="t"/>
                <v:fill type="solid"/>
              </v:shape>
              <v:shape style="position:absolute;left:19607;top:1594;width:1075;height:914" coordorigin="19607,1594" coordsize="1075,914" path="m20239,1838l20088,1838,20089,1846,20094,1860,20108,1876,20136,1888,20169,1888,20231,1870,20240,1844,20239,1839,20239,1838xe" filled="true" fillcolor="#8dc63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"/>
          <w:color w:val="58595B"/>
          <w:spacing w:val="2"/>
          <w:sz w:val="18"/>
        </w:rPr>
        <w:t>George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Street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2"/>
          <w:sz w:val="18"/>
        </w:rPr>
        <w:t>Site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pacing w:val="3"/>
          <w:sz w:val="18"/>
        </w:rPr>
        <w:t>Manager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&amp;</w:t>
      </w:r>
      <w:r>
        <w:rPr>
          <w:rFonts w:ascii="DINOT"/>
          <w:color w:val="58595B"/>
          <w:spacing w:val="9"/>
          <w:sz w:val="18"/>
        </w:rPr>
        <w:t> </w:t>
      </w:r>
      <w:r>
        <w:rPr>
          <w:rFonts w:ascii="DINOT"/>
          <w:color w:val="58595B"/>
          <w:sz w:val="18"/>
        </w:rPr>
        <w:t>Team</w:t>
      </w:r>
      <w:r>
        <w:rPr>
          <w:rFonts w:ascii="DINOT"/>
          <w:sz w:val="18"/>
        </w:rPr>
      </w: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0"/>
        <w:rPr>
          <w:rFonts w:ascii="DINOT" w:hAnsi="DINOT" w:cs="DINOT" w:eastAsia="DINOT"/>
          <w:sz w:val="18"/>
          <w:szCs w:val="18"/>
        </w:rPr>
      </w:pPr>
    </w:p>
    <w:p>
      <w:pPr>
        <w:spacing w:line="240" w:lineRule="auto" w:before="12"/>
        <w:rPr>
          <w:rFonts w:ascii="DINOT" w:hAnsi="DINOT" w:cs="DINOT" w:eastAsia="DINOT"/>
          <w:sz w:val="14"/>
          <w:szCs w:val="14"/>
        </w:rPr>
      </w:pPr>
    </w:p>
    <w:p>
      <w:pPr>
        <w:spacing w:before="0"/>
        <w:ind w:left="2082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1165.04126pt;margin-top:1.697795pt;width:8.75pt;height:6.05pt;mso-position-horizontal-relative:page;mso-position-vertical-relative:paragraph;z-index:-77536" coordorigin="23301,34" coordsize="175,121">
            <v:group style="position:absolute;left:23303;top:36;width:75;height:115" coordorigin="23303,36" coordsize="75,115">
              <v:shape style="position:absolute;left:23303;top:36;width:75;height:115" coordorigin="23303,36" coordsize="75,115" path="m23303,60l23303,61,23303,61,23304,62,23305,62,23305,62,23305,61,23318,44,23337,37,23362,43,23374,58,23369,83,23356,96,23329,107,23311,118,23303,132,23303,150,23303,150,23303,150,23304,150,23377,150,23377,150,23378,150,23378,149,23378,148,23377,148,23305,148,23305,138,23313,119,23331,109,23354,99,23371,88,23377,70,23371,48,23354,36,23328,38,23312,47,23303,60xe" filled="false" stroked="true" strokeweight=".2pt" strokecolor="#58595b">
                <v:path arrowok="t"/>
              </v:shape>
            </v:group>
            <v:group style="position:absolute;left:23396;top:38;width:79;height:115" coordorigin="23396,38" coordsize="79,115">
              <v:shape style="position:absolute;left:23396;top:38;width:79;height:115" coordorigin="23396,38" coordsize="79,115" path="m23471,93l23471,114,23466,136,23449,148,23421,147,23405,139,23399,128,23398,128,23397,128,23397,128,23397,129,23408,145,23428,152,23454,148,23469,135,23474,74,23469,51,23453,38,23422,39,23404,46,23396,60,23400,85,23414,97,23447,98,23465,95,23471,93xe" filled="false" stroked="true" strokeweight=".2pt" strokecolor="#58595b">
                <v:path arrowok="t"/>
              </v:shape>
            </v:group>
            <v:group style="position:absolute;left:23398;top:39;width:74;height:59" coordorigin="23398,39" coordsize="74,59">
              <v:shape style="position:absolute;left:23398;top:39;width:74;height:59" coordorigin="23398,39" coordsize="74,59" path="m23471,74l23471,90,23469,92,23454,98,23433,98,23409,92,23398,76,23403,51,23418,39,23448,41,23464,51,23471,68,23471,74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z w:val="16"/>
        </w:rPr>
        <w:t>our</w:t>
      </w:r>
      <w:r>
        <w:rPr>
          <w:rFonts w:ascii="Panton Thin"/>
          <w:b w:val="0"/>
          <w:color w:val="939598"/>
          <w:spacing w:val="-5"/>
          <w:sz w:val="16"/>
        </w:rPr>
        <w:t> </w:t>
      </w:r>
      <w:r>
        <w:rPr>
          <w:rFonts w:ascii="Panton Thin"/>
          <w:b w:val="0"/>
          <w:color w:val="939598"/>
          <w:spacing w:val="-1"/>
          <w:sz w:val="16"/>
        </w:rPr>
        <w:t>organisation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29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00" w:right="140"/>
          <w:cols w:num="7" w:equalWidth="0">
            <w:col w:w="2734" w:space="143"/>
            <w:col w:w="2734" w:space="143"/>
            <w:col w:w="2686" w:space="192"/>
            <w:col w:w="2739" w:space="1329"/>
            <w:col w:w="3341" w:space="186"/>
            <w:col w:w="3271" w:space="350"/>
            <w:col w:w="3632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6"/>
          <w:szCs w:val="16"/>
        </w:rPr>
      </w:pPr>
    </w:p>
    <w:p>
      <w:pPr>
        <w:pStyle w:val="Heading3"/>
        <w:spacing w:line="240" w:lineRule="auto" w:before="7"/>
        <w:ind w:left="12785" w:right="0"/>
        <w:jc w:val="left"/>
      </w:pPr>
      <w:r>
        <w:rPr/>
        <w:pict>
          <v:shape style="position:absolute;margin-left:17.007999pt;margin-top:-90.027679pt;width:561.259766pt;height:479.056pt;mso-position-horizontal-relative:page;mso-position-vertical-relative:paragraph;z-index:11296" type="#_x0000_t75" stroked="false">
            <v:imagedata r:id="rId97" o:title=""/>
          </v:shape>
        </w:pict>
      </w:r>
      <w:r>
        <w:rPr>
          <w:b w:val="0"/>
          <w:color w:val="00AFDD"/>
          <w:spacing w:val="60"/>
        </w:rPr>
        <w:t>partnerin</w:t>
      </w:r>
      <w:r>
        <w:rPr>
          <w:b w:val="0"/>
          <w:color w:val="00AFDD"/>
        </w:rPr>
        <w:t>g</w:t>
      </w:r>
      <w:r>
        <w:rPr>
          <w:b w:val="0"/>
          <w:color w:val="00AFDD"/>
          <w:spacing w:val="-93"/>
        </w:rPr>
        <w:t> </w:t>
      </w:r>
      <w:r>
        <w:rPr/>
      </w:r>
    </w:p>
    <w:p>
      <w:pPr>
        <w:tabs>
          <w:tab w:pos="13870" w:val="left" w:leader="none"/>
        </w:tabs>
        <w:spacing w:before="40"/>
        <w:ind w:left="12785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649.903381pt;margin-top:6.500021pt;width:29.65pt;height:25.55pt;mso-position-horizontal-relative:page;mso-position-vertical-relative:paragraph;z-index:-75928" coordorigin="12998,130" coordsize="593,511">
            <v:group style="position:absolute;left:13028;top:160;width:193;height:444" coordorigin="13028,160" coordsize="193,444">
              <v:shape style="position:absolute;left:13028;top:160;width:193;height:444" coordorigin="13028,160" coordsize="193,444" path="m13216,160l13213,160,13184,161,13126,184,13104,246,13103,298,13030,298,13029,298,13028,299,13028,300,13028,303,13028,305,13029,306,13030,306,13103,306,13103,602,13103,603,13104,604,13105,604,13109,604,13111,604,13111,603,13111,602,13111,306,13218,306,13220,306,13221,305,13221,303,13221,300,13221,299,13220,298,13218,298,13111,298,13111,273,13113,242,13138,185,13204,169,13218,168,13219,168,13219,166,13219,162,13219,161,13218,160,13216,160xe" filled="false" stroked="true" strokeweight="3pt" strokecolor="#00afdd">
                <v:path arrowok="t"/>
              </v:shape>
            </v:group>
            <v:group style="position:absolute;left:13310;top:290;width:251;height:322" coordorigin="13310,290" coordsize="251,322">
              <v:shape style="position:absolute;left:13310;top:290;width:251;height:322" coordorigin="13310,290" coordsize="251,322" path="m13310,389l13310,513,13312,535,13345,586,13409,611,13440,610,13513,591,13558,534,13560,389,13558,367,13526,316,13462,291,13435,290,13408,291,13345,316,13312,367,13310,389xe" filled="false" stroked="true" strokeweight="3pt" strokecolor="#00afdd">
                <v:path arrowok="t"/>
              </v:shape>
            </v:group>
            <v:group style="position:absolute;left:13318;top:298;width:234;height:307" coordorigin="13318,298" coordsize="234,307">
              <v:shape style="position:absolute;left:13318;top:298;width:234;height:307" coordorigin="13318,298" coordsize="234,307" path="m13552,389l13552,513,13549,535,13495,594,13446,604,13417,603,13351,579,13318,389,13321,367,13356,318,13424,298,13453,299,13519,323,13552,38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4.973206pt;margin-top:14.480122pt;width:7.4pt;height:15.75pt;mso-position-horizontal-relative:page;mso-position-vertical-relative:paragraph;z-index:-75904" coordorigin="13699,290" coordsize="148,315">
            <v:shape style="position:absolute;left:13699;top:290;width:148;height:315" coordorigin="13699,290" coordsize="148,315" path="m13827,290l13757,297,13700,337,13699,602,13699,603,13701,604,13702,604,13705,604,13707,604,13708,603,13708,602,13708,341,13708,330,13709,323,13773,302,13845,297,13846,297,13847,297,13847,295,13847,292,13847,290,13846,290,13845,290,13827,290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06.753296pt;margin-top:14.520713pt;width:12.05pt;height:16.1pt;mso-position-horizontal-relative:page;mso-position-vertical-relative:paragraph;z-index:-75880" coordorigin="14135,290" coordsize="241,322">
            <v:shape style="position:absolute;left:14135;top:290;width:241;height:322" coordorigin="14135,290" coordsize="241,322" path="m14145,372l14170,433,14231,453,14256,456,14284,459,14347,480,14366,513,14365,537,14316,597,14264,605,14240,603,14180,584,14144,534,14142,531,14142,530,14140,531,14137,532,14135,533,14135,534,14136,536,14172,588,14229,610,14252,612,14285,611,14352,587,14376,539,14373,511,14335,464,14269,449,14243,446,14218,443,14197,438,14178,429,14165,416,14156,397,14157,369,14185,315,14249,297,14279,299,14340,322,14366,360,14367,362,14369,360,14371,359,14373,359,14373,357,14372,356,14322,301,14276,290,14243,292,14173,312,14146,357,14145,37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25.32312pt;margin-top:14.900122pt;width:12pt;height:15.75pt;mso-position-horizontal-relative:page;mso-position-vertical-relative:paragraph;z-index:-75856" coordorigin="14506,298" coordsize="240,315">
            <v:shape style="position:absolute;left:14506;top:298;width:240;height:315" coordorigin="14506,298" coordsize="240,315" path="m14744,298l14740,298,14739,298,14738,299,14738,300,14738,561,14738,572,14737,579,14673,600,14626,605,14597,603,14538,575,14516,516,14515,300,14515,299,14514,298,14512,298,14509,298,14507,298,14506,299,14506,300,14506,498,14508,524,14533,582,14591,610,14619,612,14646,611,14705,600,14746,300,14746,299,14745,298,14744,298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744.222778pt;margin-top:14.492058pt;width:12.45pt;height:16.1500pt;mso-position-horizontal-relative:page;mso-position-vertical-relative:paragraph;z-index:-75832" coordorigin="14884,290" coordsize="249,323">
            <v:shape style="position:absolute;left:14884;top:290;width:249;height:323" coordorigin="14884,290" coordsize="249,323" path="m14884,403l14884,498,14886,522,14913,579,14971,609,14997,612,15025,611,15088,591,15132,526,15133,521,15133,521,15132,520,15127,519,15126,518,15125,519,15124,521,15117,543,15060,597,15012,604,14984,602,14923,575,14895,521,14893,403,14895,379,14923,325,14986,299,15018,300,15083,317,15123,378,15124,378,15126,378,15129,377,15130,376,15131,375,15130,373,15102,320,15046,293,15020,290,14990,291,14924,315,14886,384,14884,40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762.582581pt;margin-top:14.492058pt;width:12.45pt;height:16.1500pt;mso-position-horizontal-relative:page;mso-position-vertical-relative:paragraph;z-index:-75808" coordorigin="15252,290" coordsize="249,323">
            <v:shape style="position:absolute;left:15252;top:290;width:249;height:323" coordorigin="15252,290" coordsize="249,323" path="m15252,403l15252,498,15253,522,15280,579,15338,609,15364,612,15392,611,15455,591,15499,526,15501,521,15500,521,15499,520,15495,519,15493,518,15492,519,15492,521,15484,543,15427,597,15380,604,15352,602,15290,575,15262,521,15260,403,15262,379,15290,325,15353,299,15385,300,15450,317,15490,378,15491,378,15493,378,15496,377,15498,376,15498,375,15498,373,15469,320,15414,293,15387,290,15357,291,15291,315,15253,384,15252,403xe" filled="false" stroked="true" strokeweight="3.0pt" strokecolor="#00afdd">
              <v:path arrowok="t"/>
            </v:shape>
            <w10:wrap type="none"/>
          </v:group>
        </w:pict>
      </w:r>
      <w:r>
        <w:rPr/>
        <w:pict>
          <v:group style="position:absolute;margin-left:779.382385pt;margin-top:13.042938pt;width:15.6pt;height:19.1pt;mso-position-horizontal-relative:page;mso-position-vertical-relative:paragraph;z-index:-75784" coordorigin="15588,261" coordsize="312,382">
            <v:group style="position:absolute;left:15618;top:291;width:252;height:322" coordorigin="15618,291" coordsize="252,322">
              <v:shape style="position:absolute;left:15618;top:291;width:252;height:322" coordorigin="15618,291" coordsize="252,322" path="m15618,413l15618,498,15619,522,15645,579,15703,609,15729,612,15758,611,15822,590,15867,538,15867,537,15865,536,15862,534,15861,534,15860,534,15859,536,15849,552,15837,567,15823,580,15806,591,15786,598,15763,603,15731,602,15663,580,15627,514,15626,450,15861,450,15867,450,15870,447,15870,442,15870,413,15855,347,15811,304,15766,291,15735,292,15666,313,15622,376,15618,398,15618,413xe" filled="false" stroked="true" strokeweight="3pt" strokecolor="#00afdd">
                <v:path arrowok="t"/>
              </v:shape>
            </v:group>
            <v:group style="position:absolute;left:15626;top:298;width:236;height:145" coordorigin="15626,298" coordsize="236,145">
              <v:shape style="position:absolute;left:15626;top:298;width:236;height:145" coordorigin="15626,298" coordsize="236,145" path="m15861,413l15861,442,15626,442,15626,413,15628,389,15653,331,15710,301,15737,298,15765,299,15827,326,15858,378,15861,41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99.122314pt;margin-top:14.520713pt;width:12.05pt;height:16.1pt;mso-position-horizontal-relative:page;mso-position-vertical-relative:paragraph;z-index:-75760" coordorigin="15982,290" coordsize="241,322">
            <v:shape style="position:absolute;left:15982;top:290;width:241;height:322" coordorigin="15982,290" coordsize="241,322" path="m15992,372l16017,433,16078,453,16103,456,16131,459,16194,480,16214,513,16212,537,16164,597,16112,605,16087,603,16028,584,15991,534,15990,531,15989,530,15987,531,15984,532,15982,533,15982,534,15983,536,16020,588,16077,610,16100,612,16133,611,16199,587,16223,539,16220,511,16183,464,16117,449,16090,446,16066,443,16044,438,16026,429,16012,416,16003,397,16004,369,16032,315,16096,297,16127,299,16187,322,16213,360,16214,362,16216,360,16219,359,16220,359,16220,357,16219,356,16170,301,16123,290,16090,292,16021,312,15993,357,15992,37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816.762024pt;margin-top:14.520713pt;width:12.05pt;height:16.1pt;mso-position-horizontal-relative:page;mso-position-vertical-relative:paragraph;z-index:-75736" coordorigin="16335,290" coordsize="241,322">
            <v:shape style="position:absolute;left:16335;top:290;width:241;height:322" coordorigin="16335,290" coordsize="241,322" path="m16345,372l16370,433,16431,453,16456,456,16484,459,16547,480,16567,513,16565,537,16517,597,16465,605,16440,603,16380,584,16344,534,16342,531,16342,530,16340,531,16337,532,16335,533,16335,534,16336,536,16373,588,16429,610,16453,612,16486,611,16552,587,16576,539,16573,511,16536,464,16470,449,16443,446,16418,443,16397,438,16379,429,16365,416,16356,397,16357,369,16385,315,16449,297,16479,299,16540,322,16566,360,16567,362,16569,360,16572,359,16573,359,16573,357,16572,356,16523,301,16476,290,16443,292,16374,312,16346,357,16345,372xe" filled="false" stroked="true" strokeweight="3pt" strokecolor="#00afdd">
              <v:path arrowok="t"/>
            </v:shape>
            <w10:wrap type="none"/>
          </v:group>
        </w:pict>
      </w:r>
      <w:r>
        <w:rPr>
          <w:rFonts w:ascii="Panton Thin"/>
          <w:b w:val="0"/>
          <w:color w:val="00AFDD"/>
          <w:spacing w:val="48"/>
          <w:sz w:val="60"/>
        </w:rPr>
        <w:t>f</w:t>
      </w:r>
      <w:r>
        <w:rPr>
          <w:rFonts w:ascii="Panton Thin"/>
          <w:b w:val="0"/>
          <w:color w:val="00AFDD"/>
          <w:spacing w:val="60"/>
          <w:sz w:val="60"/>
        </w:rPr>
        <w:t>o</w:t>
      </w:r>
      <w:r>
        <w:rPr>
          <w:rFonts w:ascii="Panton Thin"/>
          <w:b w:val="0"/>
          <w:color w:val="00AFDD"/>
          <w:sz w:val="60"/>
        </w:rPr>
        <w:t>r</w:t>
        <w:tab/>
      </w:r>
      <w:r>
        <w:rPr>
          <w:rFonts w:ascii="Panton Thin"/>
          <w:b w:val="0"/>
          <w:color w:val="00AFDD"/>
          <w:spacing w:val="60"/>
          <w:sz w:val="60"/>
        </w:rPr>
        <w:t>succes</w:t>
      </w:r>
      <w:r>
        <w:rPr>
          <w:rFonts w:ascii="Panton Thin"/>
          <w:b w:val="0"/>
          <w:color w:val="00AFDD"/>
          <w:sz w:val="60"/>
        </w:rPr>
        <w:t>s</w:t>
      </w:r>
      <w:r>
        <w:rPr>
          <w:rFonts w:ascii="Panton Thin"/>
          <w:b w:val="0"/>
          <w:color w:val="00AFDD"/>
          <w:spacing w:val="-93"/>
          <w:sz w:val="60"/>
        </w:rPr>
        <w:t> 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Panton Thin" w:hAnsi="Panton Thin" w:cs="Panton Thin" w:eastAsia="Panton Thin"/>
          <w:b w:val="0"/>
          <w:bCs w:val="0"/>
          <w:sz w:val="19"/>
          <w:szCs w:val="19"/>
        </w:rPr>
      </w:pPr>
    </w:p>
    <w:p>
      <w:pPr>
        <w:spacing w:line="60" w:lineRule="atLeast"/>
        <w:ind w:left="12755" w:right="0" w:firstLine="0"/>
        <w:rPr>
          <w:rFonts w:ascii="Panton Thin" w:hAnsi="Panton Thin" w:cs="Panton Thin" w:eastAsia="Panton Thin"/>
          <w:sz w:val="6"/>
          <w:szCs w:val="6"/>
        </w:rPr>
      </w:pPr>
      <w:r>
        <w:rPr>
          <w:rFonts w:ascii="Panton Thin" w:hAnsi="Panton Thin" w:cs="Panton Thin" w:eastAsia="Panton Thin"/>
          <w:sz w:val="6"/>
          <w:szCs w:val="6"/>
        </w:rPr>
        <w:pict>
          <v:group style="width:85.95pt;height:3pt;mso-position-horizontal-relative:char;mso-position-vertical-relative:line" coordorigin="0,0" coordsize="1719,60">
            <v:group style="position:absolute;left:30;top:30;width:1659;height:2" coordorigin="30,30" coordsize="1659,2">
              <v:shape style="position:absolute;left:30;top:30;width:1659;height:2" coordorigin="30,30" coordsize="1659,0" path="m30,30l1689,30e" filled="false" stroked="true" strokeweight="3pt" strokecolor="#00afdd">
                <v:path arrowok="t"/>
              </v:shape>
            </v:group>
          </v:group>
        </w:pict>
      </w:r>
      <w:r>
        <w:rPr>
          <w:rFonts w:ascii="Panton Thin" w:hAnsi="Panton Thin" w:cs="Panton Thin" w:eastAsia="Panton Thin"/>
          <w:sz w:val="6"/>
          <w:szCs w:val="6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Panton Thin" w:hAnsi="Panton Thin" w:cs="Panton Thin" w:eastAsia="Panton Thin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Panton Thin" w:hAnsi="Panton Thin" w:cs="Panton Thin" w:eastAsia="Panton Thin"/>
          <w:sz w:val="15"/>
          <w:szCs w:val="15"/>
        </w:rPr>
        <w:sectPr>
          <w:pgSz w:w="23820" w:h="16840" w:orient="landscape"/>
          <w:pgMar w:top="240" w:bottom="0" w:left="240" w:right="240"/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60"/>
          <w:szCs w:val="60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59"/>
          <w:szCs w:val="59"/>
        </w:rPr>
      </w:pPr>
    </w:p>
    <w:p>
      <w:pPr>
        <w:spacing w:line="710" w:lineRule="exact" w:before="0"/>
        <w:ind w:left="893" w:right="0" w:firstLine="0"/>
        <w:jc w:val="left"/>
        <w:rPr>
          <w:rFonts w:ascii="Panton Thin" w:hAnsi="Panton Thin" w:cs="Panton Thin" w:eastAsia="Panton Thin"/>
          <w:sz w:val="60"/>
          <w:szCs w:val="60"/>
        </w:rPr>
      </w:pPr>
      <w:r>
        <w:rPr/>
        <w:pict>
          <v:group style="position:absolute;margin-left:55.7029pt;margin-top:10.979998pt;width:34.2pt;height:19.1pt;mso-position-horizontal-relative:page;mso-position-vertical-relative:paragraph;z-index:-76096" coordorigin="1114,220" coordsize="684,382">
            <v:group style="position:absolute;left:1144;top:258;width:275;height:309" coordorigin="1144,258" coordsize="275,309">
              <v:shape style="position:absolute;left:1144;top:258;width:275;height:309" coordorigin="1144,258" coordsize="275,309" path="m1416,258l1412,258,1410,258,1409,259,1409,260,1298,518,1282,556,1281,556,1274,538,1266,519,1154,261,1153,259,1153,258,1151,258,1147,258,1145,258,1144,259,1145,261,1276,564,1277,566,1278,567,1280,567,1283,567,1285,567,1286,566,1287,564,1418,260,1419,258,1418,258,1416,258xe" filled="false" stroked="true" strokeweight="3pt" strokecolor="#00afdd">
                <v:path arrowok="t"/>
              </v:shape>
            </v:group>
            <v:group style="position:absolute;left:1517;top:250;width:251;height:322" coordorigin="1517,250" coordsize="251,322">
              <v:shape style="position:absolute;left:1517;top:250;width:251;height:322" coordorigin="1517,250" coordsize="251,322" path="m1517,349l1517,473,1520,495,1552,546,1616,571,1647,570,1720,551,1765,494,1767,349,1765,327,1733,276,1669,251,1642,250,1616,251,1552,276,1520,327,1517,349xe" filled="false" stroked="true" strokeweight="3pt" strokecolor="#00afdd">
                <v:path arrowok="t"/>
              </v:shape>
            </v:group>
            <v:group style="position:absolute;left:1526;top:258;width:234;height:307" coordorigin="1526,258" coordsize="234,307">
              <v:shape style="position:absolute;left:1526;top:258;width:234;height:307" coordorigin="1526,258" coordsize="234,307" path="m1759,349l1759,473,1757,495,1702,554,1654,564,1625,563,1559,539,1526,349,1528,327,1563,278,1631,258,1660,259,1727,283,1759,349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5.5429pt;margin-top:5.999993pt;width:.45pt;height:22.2pt;mso-position-horizontal-relative:page;mso-position-vertical-relative:paragraph;z-index:-76072" coordorigin="1911,120" coordsize="9,444">
            <v:shape style="position:absolute;left:1911;top:120;width:9;height:444" coordorigin="1911,120" coordsize="9,444" path="m1919,562l1919,122,1919,121,1919,120,1917,120,1913,120,1911,120,1911,121,1911,122,1911,562,1911,563,1911,564,1913,564,1917,564,1919,564,1919,563,1919,562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03.492798pt;margin-top:12.899993pt;width:12pt;height:15.75pt;mso-position-horizontal-relative:page;mso-position-vertical-relative:paragraph;z-index:-76048" coordorigin="2070,258" coordsize="240,315">
            <v:shape style="position:absolute;left:2070;top:258;width:240;height:315" coordorigin="2070,258" coordsize="240,315" path="m2307,258l2304,258,2302,258,2301,259,2301,260,2301,521,2301,532,2300,539,2236,560,2189,565,2161,563,2102,535,2079,476,2078,260,2078,259,2078,258,2076,258,2072,258,2070,258,2070,259,2070,260,2070,458,2071,484,2097,542,2155,570,2182,572,2209,571,2269,560,2310,260,2310,259,2309,258,2307,258xe" filled="false" stroked="true" strokeweight="3pt" strokecolor="#00afdd">
              <v:path arrowok="t"/>
            </v:shape>
            <w10:wrap type="none"/>
          </v:group>
        </w:pict>
      </w:r>
      <w:r>
        <w:rPr/>
        <w:pict>
          <v:group style="position:absolute;margin-left:121.372498pt;margin-top:7.799994pt;width:46.9pt;height:22.35pt;mso-position-horizontal-relative:page;mso-position-vertical-relative:paragraph;z-index:-76024" coordorigin="2427,156" coordsize="938,447">
            <v:group style="position:absolute;left:2457;top:250;width:240;height:315" coordorigin="2457,250" coordsize="240,315">
              <v:shape style="position:absolute;left:2457;top:250;width:240;height:315" coordorigin="2457,250" coordsize="240,315" path="m2480,269l2462,277,2457,283,2457,301,2457,562,2457,563,2459,564,2460,564,2463,564,2465,564,2466,563,2466,562,2466,301,2466,290,2467,283,2531,262,2578,257,2607,259,2666,287,2688,346,2689,562,2689,563,2690,564,2691,564,2695,564,2697,564,2697,563,2697,562,2697,364,2696,338,2671,280,2612,252,2585,250,2558,251,2535,253,2515,257,2499,262,2484,267,2480,269xe" filled="false" stroked="true" strokeweight="3pt" strokecolor="#00afdd">
                <v:path arrowok="t"/>
              </v:shape>
            </v:group>
            <v:group style="position:absolute;left:2796;top:186;width:194;height:387" coordorigin="2796,186" coordsize="194,387">
              <v:shape style="position:absolute;left:2796;top:186;width:194;height:387" coordorigin="2796,186" coordsize="194,387" path="m2878,186l2874,186,2873,186,2872,187,2872,188,2872,258,2798,258,2796,258,2796,259,2796,260,2796,263,2796,265,2796,266,2798,266,2872,266,2872,460,2873,491,2897,550,2957,571,2987,572,2988,572,2988,570,2988,566,2988,565,2987,564,2985,564,2956,563,2899,540,2881,473,2880,266,2987,266,2988,266,2989,265,2989,263,2989,260,2989,259,2988,258,2987,258,2880,258,2880,188,2880,187,2880,186,2878,186xe" filled="false" stroked="true" strokeweight="3.0pt" strokecolor="#00afdd">
                <v:path arrowok="t"/>
              </v:shape>
            </v:group>
            <v:group style="position:absolute;left:3083;top:251;width:252;height:322" coordorigin="3083,251" coordsize="252,322">
              <v:shape style="position:absolute;left:3083;top:251;width:252;height:322" coordorigin="3083,251" coordsize="252,322" path="m3083,373l3083,458,3085,482,3111,539,3169,569,3195,572,3224,571,3288,550,3332,498,3332,497,3331,496,3328,494,3327,494,3326,494,3324,496,3314,512,3303,527,3288,540,3271,551,3252,558,3229,563,3197,562,3128,540,3092,474,3092,410,3327,410,3332,410,3335,407,3335,402,3335,373,3321,307,3277,264,3232,251,3201,252,3131,273,3087,336,3084,358,3083,373xe" filled="false" stroked="true" strokeweight="3pt" strokecolor="#00afdd">
                <v:path arrowok="t"/>
              </v:shape>
            </v:group>
            <v:group style="position:absolute;left:3092;top:258;width:236;height:145" coordorigin="3092,258" coordsize="236,145">
              <v:shape style="position:absolute;left:3092;top:258;width:236;height:145" coordorigin="3092,258" coordsize="236,145" path="m3327,373l3327,402,3092,402,3092,373,3093,349,3119,291,3176,261,3202,258,3231,259,3293,286,3323,338,3327,37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1.352097pt;margin-top:11.04281pt;width:15.6pt;height:19.1pt;mso-position-horizontal-relative:page;mso-position-vertical-relative:paragraph;z-index:-76000" coordorigin="3427,221" coordsize="312,382">
            <v:group style="position:absolute;left:3457;top:251;width:252;height:322" coordorigin="3457,251" coordsize="252,322">
              <v:shape style="position:absolute;left:3457;top:251;width:252;height:322" coordorigin="3457,251" coordsize="252,322" path="m3457,373l3457,458,3459,482,3485,539,3542,569,3569,572,3597,571,3661,550,3706,498,3706,497,3705,496,3702,494,3701,494,3699,494,3698,496,3688,512,3676,527,3662,540,3645,551,3626,558,3603,563,3570,562,3502,540,3466,474,3465,410,3701,410,3706,410,3709,407,3709,402,3709,373,3694,307,3651,264,3605,251,3575,252,3505,273,3461,336,3458,358,3457,373xe" filled="false" stroked="true" strokeweight="3pt" strokecolor="#00afdd">
                <v:path arrowok="t"/>
              </v:shape>
            </v:group>
            <v:group style="position:absolute;left:3465;top:258;width:236;height:145" coordorigin="3465,258" coordsize="236,145">
              <v:shape style="position:absolute;left:3465;top:258;width:236;height:145" coordorigin="3465,258" coordsize="236,145" path="m3701,373l3701,402,3465,402,3465,373,3467,349,3493,291,3550,261,3576,258,3604,259,3667,286,3697,338,3701,373xe" filled="false" stroked="true" strokeweight="3pt" strokecolor="#00af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0.582001pt;margin-top:10.979994pt;width:26.4pt;height:19.150pt;mso-position-horizontal-relative:page;mso-position-vertical-relative:paragraph;z-index:-75976" coordorigin="3812,220" coordsize="528,383">
            <v:group style="position:absolute;left:3842;top:250;width:148;height:315" coordorigin="3842,250" coordsize="148,315">
              <v:shape style="position:absolute;left:3842;top:250;width:148;height:315" coordorigin="3842,250" coordsize="148,315" path="m3969,250l3899,257,3842,297,3842,562,3842,563,3843,564,3844,564,3848,564,3849,564,3850,563,3850,562,3850,301,3850,290,3851,283,3915,262,3987,257,3989,257,3989,257,3989,255,3989,252,3989,250,3989,250,3987,250,3969,250xe" filled="false" stroked="true" strokeweight="3pt" strokecolor="#00afdd">
                <v:path arrowok="t"/>
              </v:shape>
            </v:group>
            <v:group style="position:absolute;left:4068;top:250;width:241;height:322" coordorigin="4068,250" coordsize="241,322">
              <v:shape style="position:absolute;left:4068;top:250;width:241;height:322" coordorigin="4068,250" coordsize="241,322" path="m4078,332l4103,393,4164,413,4189,416,4217,419,4280,440,4300,473,4298,497,4250,557,4198,565,4173,563,4114,544,4077,494,4076,491,4075,490,4073,491,4070,492,4068,493,4068,494,4069,496,4106,548,4163,570,4186,572,4219,571,4285,547,4309,499,4306,471,4269,424,4203,409,4176,406,4152,403,4130,398,4112,389,4098,376,4089,357,4090,329,4118,275,4182,257,4213,259,4273,282,4299,320,4300,322,4302,320,4305,319,4306,319,4306,317,4305,316,4256,261,4209,250,4176,252,4107,272,4079,317,4078,332xe" filled="false" stroked="true" strokeweight="3pt" strokecolor="#00afdd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00AFDD"/>
          <w:spacing w:val="53"/>
          <w:sz w:val="60"/>
        </w:rPr>
        <w:t>v</w:t>
      </w:r>
      <w:r>
        <w:rPr>
          <w:rFonts w:ascii="Panton Thin"/>
          <w:b w:val="0"/>
          <w:color w:val="00AFDD"/>
          <w:spacing w:val="60"/>
          <w:sz w:val="60"/>
        </w:rPr>
        <w:t>olu</w:t>
      </w:r>
      <w:r>
        <w:rPr>
          <w:rFonts w:ascii="Panton Thin"/>
          <w:b w:val="0"/>
          <w:color w:val="00AFDD"/>
          <w:spacing w:val="54"/>
          <w:sz w:val="60"/>
        </w:rPr>
        <w:t>n</w:t>
      </w:r>
      <w:r>
        <w:rPr>
          <w:rFonts w:ascii="Panton Thin"/>
          <w:b w:val="0"/>
          <w:color w:val="00AFDD"/>
          <w:spacing w:val="60"/>
          <w:sz w:val="60"/>
        </w:rPr>
        <w:t>tee</w:t>
      </w:r>
      <w:r>
        <w:rPr>
          <w:rFonts w:ascii="Panton Thin"/>
          <w:b w:val="0"/>
          <w:color w:val="00AFDD"/>
          <w:spacing w:val="48"/>
          <w:sz w:val="60"/>
        </w:rPr>
        <w:t>r</w:t>
      </w:r>
      <w:r>
        <w:rPr>
          <w:rFonts w:ascii="Panton Thin"/>
          <w:b w:val="0"/>
          <w:color w:val="00AFDD"/>
          <w:sz w:val="60"/>
        </w:rPr>
        <w:t>s</w:t>
      </w:r>
      <w:r>
        <w:rPr>
          <w:rFonts w:ascii="Panton Thin"/>
          <w:sz w:val="60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  <w:r>
        <w:rPr/>
        <w:br w:type="column"/>
      </w:r>
      <w:r>
        <w:rPr>
          <w:rFonts w:ascii="Panton Thin"/>
          <w:b w:val="0"/>
          <w:sz w:val="22"/>
        </w:rPr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spacing w:line="240" w:lineRule="auto" w:before="4"/>
        <w:rPr>
          <w:rFonts w:ascii="Panton Thin" w:hAnsi="Panton Thin" w:cs="Panton Thin" w:eastAsia="Panton Thin"/>
          <w:b w:val="0"/>
          <w:bCs w:val="0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58595B"/>
          <w:spacing w:val="-1"/>
        </w:rPr>
        <w:t>It’s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easy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say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could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not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/>
      </w:r>
    </w:p>
    <w:p>
      <w:pPr>
        <w:pStyle w:val="BodyText"/>
        <w:spacing w:line="240" w:lineRule="auto" w:before="19"/>
        <w:ind w:right="0"/>
        <w:jc w:val="left"/>
      </w:pPr>
      <w:r>
        <w:rPr>
          <w:color w:val="58595B"/>
          <w:spacing w:val="3"/>
        </w:rPr>
        <w:t>achieved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over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last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year</w:t>
      </w:r>
      <w:r>
        <w:rPr/>
      </w:r>
    </w:p>
    <w:p>
      <w:pPr>
        <w:pStyle w:val="BodyText"/>
        <w:spacing w:line="256" w:lineRule="auto" w:before="49"/>
        <w:ind w:right="0"/>
        <w:jc w:val="left"/>
      </w:pPr>
      <w:r>
        <w:rPr/>
        <w:br w:type="column"/>
      </w:r>
      <w:r>
        <w:rPr>
          <w:color w:val="58595B"/>
          <w:spacing w:val="3"/>
        </w:rPr>
        <w:t>After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27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business</w:t>
      </w:r>
      <w:r>
        <w:rPr>
          <w:color w:val="58595B"/>
          <w:spacing w:val="27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helping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think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do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pretty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good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But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fact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is,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3"/>
        </w:rPr>
        <w:t>much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bigger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impact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when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team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up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other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organisations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24"/>
        </w:rPr>
        <w:t> </w:t>
      </w:r>
      <w:r>
        <w:rPr>
          <w:color w:val="58595B"/>
          <w:spacing w:val="3"/>
        </w:rPr>
        <w:t>shared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vision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future.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1"/>
        </w:rPr>
        <w:t>That’s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made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relationships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key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part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of</w:t>
      </w:r>
      <w:r>
        <w:rPr/>
      </w:r>
    </w:p>
    <w:p>
      <w:pPr>
        <w:pStyle w:val="BodyText"/>
        <w:spacing w:line="256" w:lineRule="auto"/>
        <w:ind w:right="0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strategy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help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successful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outcomes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customers.</w:t>
      </w:r>
      <w:r>
        <w:rPr/>
      </w:r>
    </w:p>
    <w:p>
      <w:pPr>
        <w:pStyle w:val="BodyText"/>
        <w:spacing w:line="256" w:lineRule="auto" w:before="113"/>
        <w:ind w:right="0"/>
        <w:jc w:val="left"/>
      </w:pPr>
      <w:r>
        <w:rPr>
          <w:color w:val="58595B"/>
          <w:spacing w:val="2"/>
        </w:rPr>
        <w:t>So</w:t>
      </w:r>
      <w:r>
        <w:rPr>
          <w:color w:val="58595B"/>
          <w:spacing w:val="7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7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7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7"/>
        </w:rPr>
        <w:t> </w:t>
      </w:r>
      <w:r>
        <w:rPr>
          <w:color w:val="58595B"/>
          <w:spacing w:val="4"/>
        </w:rPr>
        <w:t>partners?</w:t>
      </w:r>
      <w:r>
        <w:rPr>
          <w:color w:val="58595B"/>
          <w:spacing w:val="7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26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organisations</w:t>
      </w:r>
      <w:r>
        <w:rPr/>
      </w:r>
    </w:p>
    <w:p>
      <w:pPr>
        <w:pStyle w:val="BodyText"/>
        <w:spacing w:line="256" w:lineRule="auto" w:before="49"/>
        <w:ind w:left="526" w:right="256"/>
        <w:jc w:val="left"/>
      </w:pPr>
      <w:r>
        <w:rPr/>
        <w:br w:type="column"/>
      </w:r>
      <w:r>
        <w:rPr>
          <w:color w:val="58595B"/>
          <w:spacing w:val="2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government,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training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employment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service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providers,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health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40" w:lineRule="auto"/>
        <w:ind w:left="526" w:right="0"/>
        <w:jc w:val="left"/>
      </w:pPr>
      <w:r>
        <w:rPr>
          <w:color w:val="58595B"/>
          <w:spacing w:val="3"/>
        </w:rPr>
        <w:t>professional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services,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local</w:t>
      </w:r>
      <w:r>
        <w:rPr/>
      </w:r>
    </w:p>
    <w:p>
      <w:pPr>
        <w:pStyle w:val="BodyText"/>
        <w:spacing w:line="256" w:lineRule="auto" w:before="19"/>
        <w:ind w:left="526" w:right="0"/>
        <w:jc w:val="left"/>
      </w:pPr>
      <w:r>
        <w:rPr>
          <w:color w:val="58595B"/>
          <w:spacing w:val="3"/>
        </w:rPr>
        <w:t>employers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industry.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And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mums,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dads,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sons</w:t>
      </w:r>
      <w:r>
        <w:rPr/>
      </w:r>
    </w:p>
    <w:p>
      <w:pPr>
        <w:pStyle w:val="BodyText"/>
        <w:spacing w:line="256" w:lineRule="auto"/>
        <w:ind w:left="526" w:right="256"/>
        <w:jc w:val="left"/>
      </w:pP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daughters.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24"/>
        </w:rPr>
        <w:t> </w:t>
      </w:r>
      <w:r>
        <w:rPr>
          <w:color w:val="58595B"/>
          <w:spacing w:val="2"/>
        </w:rPr>
        <w:t>carers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custodians,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526" w:right="0"/>
        <w:jc w:val="left"/>
      </w:pP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customers.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27"/>
        </w:rPr>
        <w:t> </w:t>
      </w:r>
      <w:r>
        <w:rPr>
          <w:color w:val="58595B"/>
          <w:spacing w:val="4"/>
        </w:rPr>
        <w:t>partnerships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mutually</w:t>
      </w:r>
      <w:r>
        <w:rPr>
          <w:color w:val="58595B"/>
          <w:spacing w:val="29"/>
        </w:rPr>
        <w:t> </w:t>
      </w:r>
      <w:r>
        <w:rPr>
          <w:color w:val="58595B"/>
          <w:spacing w:val="4"/>
        </w:rPr>
        <w:t>beneficial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opportunities,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and</w:t>
      </w:r>
      <w:r>
        <w:rPr/>
      </w:r>
    </w:p>
    <w:p>
      <w:pPr>
        <w:pStyle w:val="BodyText"/>
        <w:spacing w:line="256" w:lineRule="auto"/>
        <w:ind w:left="526" w:right="0"/>
        <w:jc w:val="left"/>
      </w:pP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for</w:t>
      </w:r>
      <w:r>
        <w:rPr>
          <w:color w:val="58595B"/>
          <w:spacing w:val="33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broader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community.</w:t>
      </w:r>
      <w:r>
        <w:rPr/>
      </w:r>
    </w:p>
    <w:p>
      <w:pPr>
        <w:pStyle w:val="BodyText"/>
        <w:spacing w:line="256" w:lineRule="auto" w:before="113"/>
        <w:ind w:left="526" w:right="256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helped</w:t>
      </w:r>
      <w:r>
        <w:rPr>
          <w:color w:val="58595B"/>
          <w:spacing w:val="28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create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jobs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entire</w:t>
      </w:r>
      <w:r>
        <w:rPr/>
      </w:r>
    </w:p>
    <w:p>
      <w:pPr>
        <w:pStyle w:val="BodyText"/>
        <w:spacing w:line="256" w:lineRule="auto" w:before="49"/>
        <w:ind w:left="552" w:right="341"/>
        <w:jc w:val="left"/>
      </w:pPr>
      <w:r>
        <w:rPr/>
        <w:br w:type="column"/>
      </w:r>
      <w:r>
        <w:rPr>
          <w:color w:val="58595B"/>
          <w:spacing w:val="4"/>
        </w:rPr>
        <w:t>communities,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helped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22"/>
        </w:rPr>
        <w:t> </w:t>
      </w:r>
      <w:r>
        <w:rPr>
          <w:color w:val="58595B"/>
          <w:spacing w:val="3"/>
        </w:rPr>
        <w:t>provide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hope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those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who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struggled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find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their</w:t>
      </w:r>
      <w:r>
        <w:rPr>
          <w:color w:val="58595B"/>
          <w:spacing w:val="29"/>
        </w:rPr>
        <w:t> </w:t>
      </w:r>
      <w:r>
        <w:rPr>
          <w:color w:val="58595B"/>
          <w:spacing w:val="-1"/>
        </w:rPr>
        <w:t>way,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helped</w:t>
      </w:r>
      <w:r>
        <w:rPr>
          <w:color w:val="58595B"/>
          <w:spacing w:val="3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by</w:t>
      </w:r>
      <w:r>
        <w:rPr/>
      </w:r>
    </w:p>
    <w:p>
      <w:pPr>
        <w:pStyle w:val="BodyText"/>
        <w:spacing w:line="256" w:lineRule="auto"/>
        <w:ind w:left="552" w:right="67"/>
        <w:jc w:val="left"/>
      </w:pPr>
      <w:r>
        <w:rPr>
          <w:color w:val="58595B"/>
          <w:spacing w:val="3"/>
        </w:rPr>
        <w:t>providing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opportunities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the</w:t>
      </w:r>
      <w:r>
        <w:rPr>
          <w:color w:val="58595B"/>
          <w:spacing w:val="29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35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with.</w:t>
      </w:r>
      <w:r>
        <w:rPr/>
      </w:r>
    </w:p>
    <w:p>
      <w:pPr>
        <w:pStyle w:val="BodyText"/>
        <w:spacing w:line="256" w:lineRule="auto" w:before="113"/>
        <w:ind w:left="552" w:right="67"/>
        <w:jc w:val="left"/>
      </w:pP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partners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add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value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>
          <w:color w:val="58595B"/>
          <w:spacing w:val="32"/>
        </w:rPr>
        <w:t> </w:t>
      </w:r>
      <w:r>
        <w:rPr>
          <w:color w:val="58595B"/>
          <w:spacing w:val="4"/>
        </w:rPr>
        <w:t>business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customers</w:t>
      </w:r>
      <w:r>
        <w:rPr>
          <w:color w:val="58595B"/>
          <w:spacing w:val="24"/>
        </w:rPr>
        <w:t> </w:t>
      </w:r>
      <w:r>
        <w:rPr>
          <w:color w:val="58595B"/>
          <w:spacing w:val="2"/>
        </w:rPr>
        <w:t>everyday.</w:t>
      </w:r>
      <w:r>
        <w:rPr/>
      </w:r>
    </w:p>
    <w:p>
      <w:pPr>
        <w:spacing w:after="0" w:line="256" w:lineRule="auto"/>
        <w:jc w:val="left"/>
        <w:sectPr>
          <w:type w:val="continuous"/>
          <w:pgSz w:w="23820" w:h="16840" w:orient="landscape"/>
          <w:pgMar w:top="1580" w:bottom="280" w:left="240" w:right="240"/>
          <w:cols w:num="5" w:equalWidth="0">
            <w:col w:w="4098" w:space="1401"/>
            <w:col w:w="5295" w:space="1098"/>
            <w:col w:w="4008" w:space="40"/>
            <w:col w:w="3601" w:space="40"/>
            <w:col w:w="3759"/>
          </w:cols>
        </w:sectPr>
      </w:pPr>
    </w:p>
    <w:p>
      <w:pPr>
        <w:spacing w:line="3311" w:lineRule="exact" w:before="0"/>
        <w:ind w:left="893" w:right="0" w:firstLine="0"/>
        <w:jc w:val="left"/>
        <w:rPr>
          <w:rFonts w:ascii="Manus" w:hAnsi="Manus" w:cs="Manus" w:eastAsia="Manus"/>
          <w:sz w:val="260"/>
          <w:szCs w:val="260"/>
        </w:rPr>
      </w:pPr>
      <w:r>
        <w:rPr/>
        <w:pict>
          <v:group style="position:absolute;margin-left:56.692902pt;margin-top:24.907042pt;width:45pt;height:.1pt;mso-position-horizontal-relative:page;mso-position-vertical-relative:paragraph;z-index:-75952" coordorigin="1134,498" coordsize="900,2">
            <v:shape style="position:absolute;left:1134;top:498;width:900;height:2" coordorigin="1134,498" coordsize="900,0" path="m1134,498l2034,498e" filled="false" stroked="true" strokeweight="3pt" strokecolor="#00afdd">
              <v:path arrowok="t"/>
            </v:shape>
            <w10:wrap type="none"/>
          </v:group>
        </w:pict>
      </w:r>
      <w:r>
        <w:rPr>
          <w:rFonts w:ascii="Manus"/>
          <w:color w:val="58595B"/>
          <w:spacing w:val="-26"/>
          <w:sz w:val="260"/>
        </w:rPr>
        <w:t>1</w:t>
      </w:r>
      <w:r>
        <w:rPr>
          <w:rFonts w:ascii="Manus"/>
          <w:color w:val="58595B"/>
          <w:spacing w:val="-219"/>
          <w:sz w:val="260"/>
        </w:rPr>
        <w:t>0</w:t>
      </w:r>
      <w:r>
        <w:rPr>
          <w:rFonts w:ascii="Manus"/>
          <w:color w:val="58595B"/>
          <w:sz w:val="260"/>
        </w:rPr>
        <w:t>,</w:t>
      </w:r>
      <w:r>
        <w:rPr>
          <w:rFonts w:ascii="Manus"/>
          <w:color w:val="58595B"/>
          <w:spacing w:val="-26"/>
          <w:sz w:val="260"/>
        </w:rPr>
        <w:t>4</w:t>
      </w:r>
      <w:r>
        <w:rPr>
          <w:rFonts w:ascii="Manus"/>
          <w:color w:val="58595B"/>
          <w:spacing w:val="-104"/>
          <w:sz w:val="260"/>
        </w:rPr>
        <w:t>7</w:t>
      </w:r>
      <w:r>
        <w:rPr>
          <w:rFonts w:ascii="Manus"/>
          <w:color w:val="58595B"/>
          <w:sz w:val="260"/>
        </w:rPr>
        <w:t>2</w:t>
      </w:r>
      <w:r>
        <w:rPr>
          <w:rFonts w:ascii="Manus"/>
          <w:sz w:val="260"/>
        </w:rPr>
      </w:r>
    </w:p>
    <w:p>
      <w:pPr>
        <w:pStyle w:val="BodyText"/>
        <w:spacing w:line="137" w:lineRule="exact"/>
        <w:ind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7"/>
        </w:rPr>
        <w:t>the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7"/>
        </w:rPr>
        <w:t>average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9"/>
        </w:rPr>
        <w:t>number</w:t>
      </w:r>
      <w:r>
        <w:rPr>
          <w:rFonts w:ascii="Panton Thin"/>
          <w:b w:val="0"/>
          <w:color w:val="58595B"/>
          <w:spacing w:val="16"/>
        </w:rPr>
        <w:t> </w:t>
      </w:r>
      <w:r>
        <w:rPr>
          <w:rFonts w:ascii="Panton Thin"/>
          <w:b w:val="0"/>
          <w:color w:val="58595B"/>
          <w:spacing w:val="4"/>
        </w:rPr>
        <w:t>of</w:t>
      </w:r>
      <w:r>
        <w:rPr>
          <w:rFonts w:ascii="Panton Thin"/>
          <w:b w:val="0"/>
          <w:color w:val="58595B"/>
          <w:spacing w:val="16"/>
        </w:rPr>
        <w:t> </w:t>
      </w:r>
      <w:r>
        <w:rPr>
          <w:rFonts w:ascii="Panton Thin"/>
          <w:b w:val="0"/>
          <w:color w:val="58595B"/>
          <w:spacing w:val="7"/>
        </w:rPr>
        <w:t>hours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7"/>
        </w:rPr>
        <w:t>our</w:t>
      </w:r>
      <w:r>
        <w:rPr>
          <w:rFonts w:ascii="Panton Thin"/>
          <w:b w:val="0"/>
          <w:color w:val="58595B"/>
          <w:spacing w:val="10"/>
        </w:rPr>
        <w:t> </w:t>
      </w:r>
      <w:r>
        <w:rPr>
          <w:rFonts w:ascii="Panton Thin"/>
          <w:b w:val="0"/>
          <w:color w:val="58595B"/>
          <w:spacing w:val="8"/>
        </w:rPr>
        <w:t>volunteers</w:t>
      </w:r>
      <w:r>
        <w:rPr>
          <w:rFonts w:ascii="Panton Thin"/>
        </w:rPr>
      </w:r>
    </w:p>
    <w:p>
      <w:pPr>
        <w:pStyle w:val="BodyText"/>
        <w:spacing w:line="272" w:lineRule="auto" w:before="36"/>
        <w:ind w:right="519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7"/>
        </w:rPr>
        <w:t>have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9"/>
        </w:rPr>
        <w:t>contributed</w:t>
      </w:r>
      <w:r>
        <w:rPr>
          <w:rFonts w:ascii="Panton Thin"/>
          <w:b w:val="0"/>
          <w:color w:val="58595B"/>
          <w:spacing w:val="16"/>
        </w:rPr>
        <w:t> </w:t>
      </w:r>
      <w:r>
        <w:rPr>
          <w:rFonts w:ascii="Panton Thin"/>
          <w:b w:val="0"/>
          <w:color w:val="58595B"/>
          <w:spacing w:val="5"/>
        </w:rPr>
        <w:t>to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8"/>
        </w:rPr>
        <w:t>STEPS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6"/>
        </w:rPr>
        <w:t>over</w:t>
      </w:r>
      <w:r>
        <w:rPr>
          <w:rFonts w:ascii="Panton Thin"/>
          <w:b w:val="0"/>
          <w:color w:val="58595B"/>
          <w:spacing w:val="11"/>
        </w:rPr>
        <w:t> </w:t>
      </w:r>
      <w:r>
        <w:rPr>
          <w:rFonts w:ascii="Panton Thin"/>
          <w:b w:val="0"/>
          <w:color w:val="58595B"/>
          <w:spacing w:val="7"/>
        </w:rPr>
        <w:t>the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8"/>
        </w:rPr>
        <w:t>last</w:t>
      </w:r>
      <w:r>
        <w:rPr>
          <w:rFonts w:ascii="Panton Thin"/>
          <w:b w:val="0"/>
          <w:color w:val="58595B"/>
          <w:spacing w:val="22"/>
        </w:rPr>
        <w:t> </w:t>
      </w:r>
      <w:r>
        <w:rPr>
          <w:rFonts w:ascii="Panton Thin"/>
          <w:b w:val="0"/>
          <w:color w:val="58595B"/>
          <w:spacing w:val="11"/>
        </w:rPr>
        <w:t>12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0"/>
        </w:rPr>
        <w:t>months.</w:t>
      </w:r>
      <w:r>
        <w:rPr>
          <w:rFonts w:ascii="Panton Thin"/>
        </w:rPr>
      </w:r>
    </w:p>
    <w:p>
      <w:pPr>
        <w:pStyle w:val="BodyText"/>
        <w:spacing w:line="231" w:lineRule="exact"/>
        <w:ind w:left="477" w:right="396"/>
        <w:jc w:val="left"/>
      </w:pPr>
      <w:r>
        <w:rPr/>
        <w:br w:type="column"/>
      </w:r>
      <w:r>
        <w:rPr>
          <w:color w:val="58595B"/>
          <w:spacing w:val="3"/>
        </w:rPr>
        <w:t>without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significant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contribution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pStyle w:val="BodyText"/>
        <w:spacing w:line="240" w:lineRule="auto" w:before="19"/>
        <w:ind w:left="477" w:right="396"/>
        <w:jc w:val="left"/>
      </w:pPr>
      <w:r>
        <w:rPr>
          <w:color w:val="58595B"/>
          <w:spacing w:val="4"/>
        </w:rPr>
        <w:t>volunteers.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volunteer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STEPS</w:t>
      </w:r>
      <w:r>
        <w:rPr/>
      </w:r>
    </w:p>
    <w:p>
      <w:pPr>
        <w:pStyle w:val="BodyText"/>
        <w:spacing w:line="256" w:lineRule="auto" w:before="19"/>
        <w:ind w:left="477" w:right="55"/>
        <w:jc w:val="both"/>
      </w:pPr>
      <w:r>
        <w:rPr>
          <w:color w:val="58595B"/>
          <w:spacing w:val="4"/>
        </w:rPr>
        <w:t>because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passionate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about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28"/>
        </w:rPr>
        <w:t> </w:t>
      </w:r>
      <w:r>
        <w:rPr>
          <w:color w:val="58595B"/>
          <w:spacing w:val="3"/>
        </w:rPr>
        <w:t>do,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volunteer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gain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work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experience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that</w:t>
      </w:r>
      <w:r>
        <w:rPr>
          <w:color w:val="58595B"/>
          <w:spacing w:val="35"/>
        </w:rPr>
        <w:t> </w:t>
      </w:r>
      <w:r>
        <w:rPr>
          <w:color w:val="58595B"/>
          <w:spacing w:val="3"/>
        </w:rPr>
        <w:t>will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set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them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on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path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achieve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their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career</w:t>
      </w:r>
      <w:r>
        <w:rPr/>
      </w:r>
    </w:p>
    <w:p>
      <w:pPr>
        <w:pStyle w:val="BodyText"/>
        <w:spacing w:line="256" w:lineRule="auto"/>
        <w:ind w:left="477" w:right="0"/>
        <w:jc w:val="left"/>
      </w:pPr>
      <w:r>
        <w:rPr>
          <w:color w:val="58595B"/>
          <w:spacing w:val="4"/>
        </w:rPr>
        <w:t>goals,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volunteer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because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</w:rPr>
        <w:t> </w:t>
      </w:r>
      <w:r>
        <w:rPr>
          <w:color w:val="58595B"/>
          <w:spacing w:val="16"/>
        </w:rPr>
        <w:t> </w:t>
      </w:r>
      <w:r>
        <w:rPr>
          <w:color w:val="58595B"/>
          <w:spacing w:val="5"/>
        </w:rPr>
        <w:t>an</w:t>
      </w:r>
      <w:r>
        <w:rPr>
          <w:color w:val="58595B"/>
          <w:spacing w:val="32"/>
        </w:rPr>
        <w:t> </w:t>
      </w:r>
      <w:r>
        <w:rPr>
          <w:color w:val="58595B"/>
          <w:spacing w:val="3"/>
        </w:rPr>
        <w:t>inherent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desire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give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back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community</w:t>
      </w:r>
      <w:r>
        <w:rPr/>
      </w:r>
    </w:p>
    <w:p>
      <w:pPr>
        <w:pStyle w:val="BodyText"/>
        <w:spacing w:line="240" w:lineRule="auto"/>
        <w:ind w:left="477" w:right="396"/>
        <w:jc w:val="left"/>
      </w:pPr>
      <w:r>
        <w:rPr>
          <w:color w:val="58595B"/>
          <w:spacing w:val="3"/>
        </w:rPr>
        <w:t>they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live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in.</w:t>
      </w:r>
      <w:r>
        <w:rPr/>
      </w:r>
    </w:p>
    <w:p>
      <w:pPr>
        <w:pStyle w:val="BodyText"/>
        <w:spacing w:line="240" w:lineRule="auto" w:before="132"/>
        <w:ind w:left="477" w:right="396"/>
        <w:jc w:val="left"/>
      </w:pPr>
      <w:r>
        <w:rPr>
          <w:color w:val="58595B"/>
          <w:spacing w:val="3"/>
        </w:rPr>
        <w:t>One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thing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know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for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sure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is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that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our</w:t>
      </w:r>
      <w:r>
        <w:rPr/>
      </w:r>
    </w:p>
    <w:p>
      <w:pPr>
        <w:pStyle w:val="BodyText"/>
        <w:spacing w:line="256" w:lineRule="auto" w:before="19"/>
        <w:ind w:left="477" w:right="0"/>
        <w:jc w:val="left"/>
      </w:pPr>
      <w:r>
        <w:rPr>
          <w:color w:val="58595B"/>
          <w:spacing w:val="4"/>
        </w:rPr>
        <w:t>volunteers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are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absolutely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dedicated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helping</w:t>
      </w:r>
      <w:r>
        <w:rPr>
          <w:color w:val="58595B"/>
          <w:spacing w:val="34"/>
        </w:rPr>
        <w:t> </w:t>
      </w:r>
      <w:r>
        <w:rPr>
          <w:color w:val="58595B"/>
          <w:spacing w:val="3"/>
        </w:rPr>
        <w:t>STEPS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>
          <w:color w:val="58595B"/>
          <w:spacing w:val="11"/>
        </w:rPr>
        <w:t> </w:t>
      </w:r>
      <w:r>
        <w:rPr>
          <w:color w:val="58595B"/>
        </w:rPr>
        <w:t>a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positive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difference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people</w:t>
      </w:r>
      <w:r>
        <w:rPr>
          <w:color w:val="58595B"/>
          <w:spacing w:val="30"/>
        </w:rPr>
        <w:t> </w:t>
      </w:r>
      <w:r>
        <w:rPr>
          <w:color w:val="58595B"/>
          <w:spacing w:val="3"/>
        </w:rPr>
        <w:t>and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communities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support.</w:t>
      </w:r>
      <w:r>
        <w:rPr/>
      </w:r>
    </w:p>
    <w:p>
      <w:pPr>
        <w:pStyle w:val="BodyText"/>
        <w:spacing w:line="256" w:lineRule="auto" w:before="113"/>
        <w:ind w:left="477" w:right="0"/>
        <w:jc w:val="left"/>
      </w:pPr>
      <w:r>
        <w:rPr>
          <w:color w:val="58595B"/>
          <w:spacing w:val="-7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all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of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our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volunteers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Australia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wide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who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have</w:t>
      </w:r>
      <w:r>
        <w:rPr>
          <w:color w:val="58595B"/>
          <w:spacing w:val="29"/>
        </w:rPr>
        <w:t> </w:t>
      </w:r>
      <w:r>
        <w:rPr>
          <w:color w:val="58595B"/>
          <w:spacing w:val="2"/>
        </w:rPr>
        <w:t>worked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with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us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throughout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the</w:t>
      </w:r>
      <w:r>
        <w:rPr>
          <w:color w:val="58595B"/>
          <w:spacing w:val="11"/>
        </w:rPr>
        <w:t> </w:t>
      </w:r>
      <w:r>
        <w:rPr>
          <w:color w:val="58595B"/>
          <w:spacing w:val="3"/>
        </w:rPr>
        <w:t>year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to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make</w:t>
      </w:r>
      <w:r>
        <w:rPr/>
      </w:r>
    </w:p>
    <w:p>
      <w:pPr>
        <w:pStyle w:val="BodyText"/>
        <w:spacing w:line="240" w:lineRule="auto"/>
        <w:ind w:left="477" w:right="0"/>
        <w:jc w:val="left"/>
      </w:pPr>
      <w:r>
        <w:rPr>
          <w:color w:val="58595B"/>
          <w:spacing w:val="4"/>
        </w:rPr>
        <w:t>change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happen,</w:t>
      </w:r>
      <w:r>
        <w:rPr>
          <w:color w:val="58595B"/>
          <w:spacing w:val="11"/>
        </w:rPr>
        <w:t> </w:t>
      </w:r>
      <w:r>
        <w:rPr>
          <w:color w:val="58595B"/>
          <w:spacing w:val="1"/>
        </w:rPr>
        <w:t>we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thank</w:t>
      </w:r>
      <w:r>
        <w:rPr>
          <w:color w:val="58595B"/>
          <w:spacing w:val="11"/>
        </w:rPr>
        <w:t> </w:t>
      </w:r>
      <w:r>
        <w:rPr>
          <w:color w:val="58595B"/>
          <w:spacing w:val="2"/>
        </w:rPr>
        <w:t>you</w:t>
      </w:r>
      <w:r>
        <w:rPr>
          <w:color w:val="58595B"/>
          <w:spacing w:val="11"/>
        </w:rPr>
        <w:t> </w:t>
      </w:r>
      <w:r>
        <w:rPr>
          <w:color w:val="58595B"/>
        </w:rPr>
        <w:t>-</w:t>
      </w:r>
      <w:r>
        <w:rPr>
          <w:color w:val="58595B"/>
          <w:spacing w:val="11"/>
        </w:rPr>
        <w:t> </w:t>
      </w:r>
      <w:r>
        <w:rPr>
          <w:color w:val="58595B"/>
          <w:spacing w:val="4"/>
        </w:rPr>
        <w:t>10,472</w:t>
      </w:r>
      <w:r>
        <w:rPr>
          <w:color w:val="58595B"/>
          <w:spacing w:val="11"/>
        </w:rPr>
        <w:t> </w:t>
      </w:r>
      <w:r>
        <w:rPr>
          <w:color w:val="58595B"/>
          <w:spacing w:val="5"/>
        </w:rPr>
        <w:t>times.</w:t>
      </w:r>
      <w:r>
        <w:rPr/>
      </w:r>
    </w:p>
    <w:p>
      <w:pPr>
        <w:spacing w:line="240" w:lineRule="auto" w:before="0"/>
        <w:rPr>
          <w:rFonts w:ascii="DINOT" w:hAnsi="DINOT" w:cs="DINOT" w:eastAsia="DINOT"/>
          <w:sz w:val="96"/>
          <w:szCs w:val="96"/>
        </w:rPr>
      </w:pPr>
      <w:r>
        <w:rPr/>
        <w:br w:type="column"/>
      </w:r>
      <w:r>
        <w:rPr>
          <w:rFonts w:ascii="DINOT"/>
          <w:sz w:val="96"/>
        </w:rPr>
      </w:r>
    </w:p>
    <w:p>
      <w:pPr>
        <w:tabs>
          <w:tab w:pos="2138" w:val="left" w:leader="none"/>
          <w:tab w:pos="4085" w:val="left" w:leader="none"/>
        </w:tabs>
        <w:spacing w:line="1340" w:lineRule="exact" w:before="682"/>
        <w:ind w:left="893" w:right="0" w:firstLine="0"/>
        <w:jc w:val="left"/>
        <w:rPr>
          <w:rFonts w:ascii="Manus" w:hAnsi="Manus" w:cs="Manus" w:eastAsia="Manus"/>
          <w:sz w:val="96"/>
          <w:szCs w:val="96"/>
        </w:rPr>
      </w:pPr>
      <w:r>
        <w:rPr>
          <w:rFonts w:ascii="Manus"/>
          <w:color w:val="58595B"/>
          <w:spacing w:val="48"/>
          <w:sz w:val="96"/>
        </w:rPr>
        <w:t>W</w:t>
      </w:r>
      <w:r>
        <w:rPr>
          <w:rFonts w:ascii="Manus"/>
          <w:color w:val="58595B"/>
          <w:sz w:val="96"/>
        </w:rPr>
        <w:t>e</w:t>
        <w:tab/>
      </w:r>
      <w:r>
        <w:rPr>
          <w:rFonts w:ascii="Manus"/>
          <w:color w:val="58595B"/>
          <w:spacing w:val="48"/>
          <w:sz w:val="96"/>
        </w:rPr>
        <w:t>kno</w:t>
      </w:r>
      <w:r>
        <w:rPr>
          <w:rFonts w:ascii="Manus"/>
          <w:color w:val="58595B"/>
          <w:sz w:val="96"/>
        </w:rPr>
        <w:t>w</w:t>
        <w:tab/>
      </w:r>
      <w:r>
        <w:rPr>
          <w:rFonts w:ascii="Manus"/>
          <w:color w:val="58595B"/>
          <w:spacing w:val="48"/>
          <w:sz w:val="96"/>
        </w:rPr>
        <w:t>th</w:t>
      </w:r>
      <w:r>
        <w:rPr>
          <w:rFonts w:ascii="Manus"/>
          <w:color w:val="58595B"/>
          <w:spacing w:val="57"/>
          <w:sz w:val="96"/>
        </w:rPr>
        <w:t>a</w:t>
      </w:r>
      <w:r>
        <w:rPr>
          <w:rFonts w:ascii="Manus"/>
          <w:color w:val="58595B"/>
          <w:sz w:val="96"/>
        </w:rPr>
        <w:t>t</w:t>
      </w:r>
      <w:r>
        <w:rPr>
          <w:rFonts w:ascii="Manus"/>
          <w:sz w:val="96"/>
        </w:rPr>
      </w:r>
    </w:p>
    <w:p>
      <w:pPr>
        <w:tabs>
          <w:tab w:pos="4068" w:val="left" w:leader="none"/>
          <w:tab w:pos="5152" w:val="left" w:leader="none"/>
          <w:tab w:pos="6583" w:val="left" w:leader="none"/>
        </w:tabs>
        <w:spacing w:line="95" w:lineRule="auto" w:before="145"/>
        <w:ind w:left="893" w:right="4043" w:firstLine="0"/>
        <w:jc w:val="left"/>
        <w:rPr>
          <w:rFonts w:ascii="Manus" w:hAnsi="Manus" w:cs="Manus" w:eastAsia="Manus"/>
          <w:sz w:val="96"/>
          <w:szCs w:val="96"/>
        </w:rPr>
      </w:pPr>
      <w:r>
        <w:rPr/>
        <w:pict>
          <v:group style="position:absolute;margin-left:1165.619385pt;margin-top:102.620949pt;width:7.25pt;height:6.05pt;mso-position-horizontal-relative:page;mso-position-vertical-relative:paragraph;z-index:-76168" coordorigin="23312,2052" coordsize="145,121">
            <v:group style="position:absolute;left:23314;top:2054;width:75;height:117" coordorigin="23314,2054" coordsize="75,117">
              <v:shape style="position:absolute;left:23314;top:2054;width:75;height:117" coordorigin="23314,2054" coordsize="75,117" path="m23387,2085l23381,2064,23362,2054,23335,2058,23321,2069,23315,2083,23316,2083,23317,2083,23317,2083,23318,2083,23318,2083,23328,2064,23347,2057,23373,2061,23384,2076,23380,2101,23364,2110,23331,2110,23331,2110,23331,2111,23331,2112,23331,2112,23331,2112,23362,2112,23379,2112,23388,2124,23388,2140,23382,2160,23363,2169,23336,2166,23322,2154,23317,2142,23316,2141,23316,2142,23315,2142,23315,2142,23315,2143,23324,2161,23342,2171,23371,2168,23387,2157,23387,2128,23379,2115,23383,2108,23387,2096,23387,2085xe" filled="false" stroked="true" strokeweight=".2pt" strokecolor="#58595b">
                <v:path arrowok="t"/>
              </v:shape>
            </v:group>
            <v:group style="position:absolute;left:23405;top:2056;width:51;height:114" coordorigin="23405,2056" coordsize="51,114">
              <v:shape style="position:absolute;left:23405;top:2056;width:51;height:114" coordorigin="23405,2056" coordsize="51,114" path="m23454,2056l23454,2056,23453,2056,23453,2056,23405,2083,23405,2083,23405,2083,23405,2084,23406,2084,23406,2085,23406,2085,23453,2059,23453,2169,23453,2170,23453,2170,23454,2170,23455,2170,23455,2169,23455,2057,23455,2056,23454,2056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Manus"/>
          <w:color w:val="939598"/>
          <w:spacing w:val="33"/>
          <w:sz w:val="96"/>
        </w:rPr>
        <w:t>t</w:t>
      </w:r>
      <w:r>
        <w:rPr>
          <w:rFonts w:ascii="Manus"/>
          <w:color w:val="939598"/>
          <w:spacing w:val="48"/>
          <w:sz w:val="96"/>
        </w:rPr>
        <w:t>o</w:t>
      </w:r>
      <w:r>
        <w:rPr>
          <w:rFonts w:ascii="Manus"/>
          <w:color w:val="939598"/>
          <w:spacing w:val="67"/>
          <w:sz w:val="96"/>
        </w:rPr>
        <w:t>g</w:t>
      </w:r>
      <w:r>
        <w:rPr>
          <w:rFonts w:ascii="Manus"/>
          <w:color w:val="939598"/>
          <w:spacing w:val="48"/>
          <w:sz w:val="96"/>
        </w:rPr>
        <w:t>et</w:t>
      </w:r>
      <w:r>
        <w:rPr>
          <w:rFonts w:ascii="Manus"/>
          <w:color w:val="939598"/>
          <w:spacing w:val="28"/>
          <w:sz w:val="96"/>
        </w:rPr>
        <w:t>h</w:t>
      </w:r>
      <w:r>
        <w:rPr>
          <w:rFonts w:ascii="Manus"/>
          <w:color w:val="939598"/>
          <w:spacing w:val="48"/>
          <w:sz w:val="96"/>
        </w:rPr>
        <w:t>er</w:t>
      </w:r>
      <w:r>
        <w:rPr>
          <w:rFonts w:ascii="Manus"/>
          <w:color w:val="939598"/>
          <w:sz w:val="96"/>
        </w:rPr>
        <w:t>,</w:t>
        <w:tab/>
      </w:r>
      <w:r>
        <w:rPr>
          <w:rFonts w:ascii="Manus"/>
          <w:color w:val="58595B"/>
          <w:spacing w:val="48"/>
          <w:sz w:val="96"/>
        </w:rPr>
        <w:t>w</w:t>
      </w:r>
      <w:r>
        <w:rPr>
          <w:rFonts w:ascii="Manus"/>
          <w:color w:val="58595B"/>
          <w:sz w:val="96"/>
        </w:rPr>
        <w:t>e</w:t>
        <w:tab/>
      </w:r>
      <w:r>
        <w:rPr>
          <w:rFonts w:ascii="Manus"/>
          <w:color w:val="58595B"/>
          <w:spacing w:val="45"/>
          <w:w w:val="95"/>
          <w:sz w:val="96"/>
        </w:rPr>
        <w:t>ca</w:t>
      </w:r>
      <w:r>
        <w:rPr>
          <w:rFonts w:ascii="Manus"/>
          <w:color w:val="58595B"/>
          <w:w w:val="95"/>
          <w:sz w:val="96"/>
        </w:rPr>
        <w:t>n</w:t>
        <w:tab/>
      </w:r>
      <w:r>
        <w:rPr>
          <w:rFonts w:ascii="Manus"/>
          <w:color w:val="58595B"/>
          <w:spacing w:val="48"/>
          <w:sz w:val="96"/>
        </w:rPr>
        <w:t>do</w:t>
      </w:r>
      <w:r>
        <w:rPr>
          <w:rFonts w:ascii="Manus"/>
          <w:color w:val="58595B"/>
          <w:spacing w:val="1072"/>
          <w:sz w:val="96"/>
        </w:rPr>
        <w:t> </w:t>
      </w:r>
      <w:r>
        <w:rPr>
          <w:rFonts w:ascii="Manus"/>
          <w:color w:val="58595B"/>
          <w:spacing w:val="45"/>
          <w:w w:val="95"/>
          <w:sz w:val="96"/>
        </w:rPr>
        <w:t>amazin</w:t>
      </w:r>
      <w:r>
        <w:rPr>
          <w:rFonts w:ascii="Manus"/>
          <w:color w:val="58595B"/>
          <w:w w:val="95"/>
          <w:sz w:val="96"/>
        </w:rPr>
        <w:t>g</w:t>
        <w:tab/>
      </w:r>
      <w:r>
        <w:rPr>
          <w:rFonts w:ascii="Manus"/>
          <w:color w:val="58595B"/>
          <w:spacing w:val="46"/>
          <w:sz w:val="96"/>
        </w:rPr>
        <w:t>things.</w:t>
      </w:r>
      <w:r>
        <w:rPr>
          <w:rFonts w:ascii="Manus"/>
          <w:sz w:val="96"/>
        </w:rPr>
      </w:r>
    </w:p>
    <w:p>
      <w:pPr>
        <w:spacing w:after="0" w:line="95" w:lineRule="auto"/>
        <w:jc w:val="left"/>
        <w:rPr>
          <w:rFonts w:ascii="Manus" w:hAnsi="Manus" w:cs="Manus" w:eastAsia="Manus"/>
          <w:sz w:val="96"/>
          <w:szCs w:val="96"/>
        </w:rPr>
        <w:sectPr>
          <w:type w:val="continuous"/>
          <w:pgSz w:w="23820" w:h="16840" w:orient="landscape"/>
          <w:pgMar w:top="1580" w:bottom="280" w:left="240" w:right="240"/>
          <w:cols w:num="3" w:equalWidth="0">
            <w:col w:w="5876" w:space="40"/>
            <w:col w:w="5370" w:space="620"/>
            <w:col w:w="11434"/>
          </w:cols>
        </w:sectPr>
      </w:pPr>
    </w:p>
    <w:p>
      <w:pPr>
        <w:spacing w:line="240" w:lineRule="auto" w:before="14"/>
        <w:rPr>
          <w:rFonts w:ascii="Manus" w:hAnsi="Manus" w:cs="Manus" w:eastAsia="Manus"/>
          <w:sz w:val="13"/>
          <w:szCs w:val="13"/>
        </w:rPr>
      </w:pPr>
    </w:p>
    <w:p>
      <w:pPr>
        <w:spacing w:after="0" w:line="240" w:lineRule="auto"/>
        <w:rPr>
          <w:rFonts w:ascii="Manus" w:hAnsi="Manus" w:cs="Manus" w:eastAsia="Manus"/>
          <w:sz w:val="13"/>
          <w:szCs w:val="13"/>
        </w:rPr>
        <w:sectPr>
          <w:type w:val="continuous"/>
          <w:pgSz w:w="23820" w:h="16840" w:orient="landscape"/>
          <w:pgMar w:top="1580" w:bottom="280" w:left="240" w:right="240"/>
        </w:sectPr>
      </w:pPr>
    </w:p>
    <w:p>
      <w:pPr>
        <w:spacing w:before="75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pict>
          <v:group style="position:absolute;margin-left:56.907501pt;margin-top:5.405447pt;width:8.9pt;height:6.05pt;mso-position-horizontal-relative:page;mso-position-vertical-relative:paragraph;z-index:-76144" coordorigin="1138,108" coordsize="178,121">
            <v:group style="position:absolute;left:1140;top:110;width:75;height:117" coordorigin="1140,110" coordsize="75,117">
              <v:shape style="position:absolute;left:1140;top:110;width:75;height:117" coordorigin="1140,110" coordsize="75,117" path="m1213,141l1207,120,1188,110,1161,114,1147,125,1141,138,1142,139,1143,139,1143,139,1143,139,1144,139,1154,120,1173,112,1199,117,1210,132,1206,156,1190,166,1157,166,1157,166,1156,167,1156,168,1156,168,1157,168,1188,168,1205,168,1214,179,1214,195,1208,215,1188,225,1161,221,1148,210,1142,197,1142,197,1142,197,1141,198,1140,198,1140,199,1149,217,1167,227,1197,223,1212,212,1212,184,1204,170,1208,163,1213,152,1213,141xe" filled="false" stroked="true" strokeweight=".2pt" strokecolor="#58595b">
                <v:path arrowok="t"/>
              </v:shape>
            </v:group>
            <v:group style="position:absolute;left:1235;top:112;width:79;height:114" coordorigin="1235,112" coordsize="79,114">
              <v:shape style="position:absolute;left:1235;top:112;width:79;height:114" coordorigin="1235,112" coordsize="79,114" path="m1235,145l1235,192,1241,213,1258,225,1288,223,1306,214,1313,199,1314,145,1308,124,1291,112,1261,114,1243,123,1236,139,1235,145xe" filled="false" stroked="true" strokeweight=".2pt" strokecolor="#58595b">
                <v:path arrowok="t"/>
              </v:shape>
            </v:group>
            <v:group style="position:absolute;left:1238;top:113;width:74;height:111" coordorigin="1238,113" coordsize="74,111">
              <v:shape style="position:absolute;left:1238;top:113;width:74;height:111" coordorigin="1238,113" coordsize="74,111" path="m1311,145l1311,192,1305,213,1287,224,1258,221,1243,210,1238,192,1238,145,1244,124,1262,113,1291,116,1306,127,1311,145,1311,145xe" filled="false" stroked="true" strokeweight=".2pt" strokecolor="#58595b">
                <v:path arrowok="t"/>
              </v:shape>
            </v:group>
            <w10:wrap type="none"/>
          </v:group>
        </w:pict>
      </w:r>
      <w:r>
        <w:rPr>
          <w:rFonts w:ascii="Panton Thin"/>
          <w:b w:val="0"/>
          <w:color w:val="939598"/>
          <w:spacing w:val="-1"/>
          <w:sz w:val="16"/>
        </w:rPr>
        <w:t>volunteers</w:t>
      </w:r>
      <w:r>
        <w:rPr>
          <w:rFonts w:ascii="Panton Thin"/>
          <w:b w:val="0"/>
          <w:color w:val="939598"/>
          <w:sz w:val="16"/>
        </w:rPr>
        <w:t>  </w:t>
      </w:r>
      <w:r>
        <w:rPr>
          <w:rFonts w:ascii="Panton Thin"/>
          <w:b w:val="0"/>
          <w:color w:val="58595B"/>
          <w:sz w:val="16"/>
        </w:rPr>
        <w:t>30</w:t>
      </w:r>
      <w:r>
        <w:rPr>
          <w:rFonts w:ascii="Panton Thin"/>
          <w:sz w:val="16"/>
        </w:rPr>
      </w:r>
    </w:p>
    <w:p>
      <w:pPr>
        <w:spacing w:before="79"/>
        <w:ind w:left="100" w:right="0" w:firstLine="0"/>
        <w:jc w:val="left"/>
        <w:rPr>
          <w:rFonts w:ascii="Panton Thin" w:hAnsi="Panton Thin" w:cs="Panton Thin" w:eastAsia="Panton Thin"/>
          <w:sz w:val="16"/>
          <w:szCs w:val="16"/>
        </w:rPr>
      </w:pPr>
      <w:r>
        <w:rPr/>
        <w:br w:type="column"/>
      </w:r>
      <w:r>
        <w:rPr>
          <w:rFonts w:ascii="Panton Thin"/>
          <w:b w:val="0"/>
          <w:color w:val="939598"/>
          <w:sz w:val="16"/>
        </w:rPr>
        <w:t>partnering</w:t>
      </w:r>
      <w:r>
        <w:rPr>
          <w:rFonts w:ascii="Panton Thin"/>
          <w:b w:val="0"/>
          <w:color w:val="939598"/>
          <w:spacing w:val="-4"/>
          <w:sz w:val="16"/>
        </w:rPr>
        <w:t> </w:t>
      </w:r>
      <w:r>
        <w:rPr>
          <w:rFonts w:ascii="Panton Thin"/>
          <w:b w:val="0"/>
          <w:color w:val="939598"/>
          <w:spacing w:val="-2"/>
          <w:sz w:val="16"/>
        </w:rPr>
        <w:t>for</w:t>
      </w:r>
      <w:r>
        <w:rPr>
          <w:rFonts w:ascii="Panton Thin"/>
          <w:b w:val="0"/>
          <w:color w:val="939598"/>
          <w:spacing w:val="-5"/>
          <w:sz w:val="16"/>
        </w:rPr>
        <w:t> </w:t>
      </w:r>
      <w:r>
        <w:rPr>
          <w:rFonts w:ascii="Panton Thin"/>
          <w:b w:val="0"/>
          <w:color w:val="939598"/>
          <w:sz w:val="16"/>
        </w:rPr>
        <w:t>success</w:t>
      </w:r>
      <w:r>
        <w:rPr>
          <w:rFonts w:ascii="Panton Thin"/>
          <w:b w:val="0"/>
          <w:color w:val="939598"/>
          <w:spacing w:val="40"/>
          <w:sz w:val="16"/>
        </w:rPr>
        <w:t> </w:t>
      </w:r>
      <w:r>
        <w:rPr>
          <w:rFonts w:ascii="Panton Thin"/>
          <w:b w:val="0"/>
          <w:color w:val="58595B"/>
          <w:sz w:val="16"/>
        </w:rPr>
        <w:t>31</w:t>
      </w:r>
      <w:r>
        <w:rPr>
          <w:rFonts w:ascii="Panton Thin"/>
          <w:sz w:val="16"/>
        </w:rPr>
      </w:r>
    </w:p>
    <w:p>
      <w:pPr>
        <w:spacing w:after="0"/>
        <w:jc w:val="left"/>
        <w:rPr>
          <w:rFonts w:ascii="Panton Thin" w:hAnsi="Panton Thin" w:cs="Panton Thin" w:eastAsia="Panton Thin"/>
          <w:sz w:val="16"/>
          <w:szCs w:val="16"/>
        </w:rPr>
        <w:sectPr>
          <w:type w:val="continuous"/>
          <w:pgSz w:w="23820" w:h="16840" w:orient="landscape"/>
          <w:pgMar w:top="1580" w:bottom="280" w:left="240" w:right="240"/>
          <w:cols w:num="2" w:equalWidth="0">
            <w:col w:w="1084" w:space="20276"/>
            <w:col w:w="1980"/>
          </w:cols>
        </w:sect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  <w:r>
        <w:rPr/>
        <w:pict>
          <v:group style="position:absolute;margin-left:1109.224365pt;margin-top:818.80603pt;width:64.55pt;height:7.4pt;mso-position-horizontal-relative:page;mso-position-vertical-relative:page;z-index:11752" coordorigin="22184,16376" coordsize="1291,148">
            <v:shape style="position:absolute;left:22184;top:16422;width:1281;height:101" type="#_x0000_t75" stroked="false">
              <v:imagedata r:id="rId98" o:title=""/>
            </v:shape>
            <v:group style="position:absolute;left:22190;top:16380;width:1282;height:2" coordorigin="22190,16380" coordsize="1282,2">
              <v:shape style="position:absolute;left:22190;top:16380;width:1282;height:2" coordorigin="22190,16380" coordsize="1282,0" path="m22190,16380l23471,16380e" filled="false" stroked="true" strokeweight=".382pt" strokecolor="#241f21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7.007999pt;margin-top:17.007015pt;width:561.3pt;height:807.9pt;mso-position-horizontal-relative:page;mso-position-vertical-relative:page;z-index:11800" type="#_x0000_t202" filled="true" fillcolor="#fdb913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DINOT-Bold" w:hAnsi="DINOT-Bold" w:cs="DINOT-Bold" w:eastAsia="DINOT-Bold"/>
                      <w:b/>
                      <w:bCs/>
                      <w:sz w:val="144"/>
                      <w:szCs w:val="144"/>
                    </w:rPr>
                  </w:pPr>
                </w:p>
                <w:p>
                  <w:pPr>
                    <w:spacing w:line="240" w:lineRule="auto" w:before="0"/>
                    <w:rPr>
                      <w:rFonts w:ascii="DINOT-Bold" w:hAnsi="DINOT-Bold" w:cs="DINOT-Bold" w:eastAsia="DINOT-Bold"/>
                      <w:b/>
                      <w:bCs/>
                      <w:sz w:val="144"/>
                      <w:szCs w:val="144"/>
                    </w:rPr>
                  </w:pPr>
                </w:p>
                <w:p>
                  <w:pPr>
                    <w:spacing w:line="240" w:lineRule="auto" w:before="6"/>
                    <w:rPr>
                      <w:rFonts w:ascii="DINOT-Bold" w:hAnsi="DINOT-Bold" w:cs="DINOT-Bold" w:eastAsia="DINOT-Bold"/>
                      <w:b/>
                      <w:bCs/>
                      <w:sz w:val="132"/>
                      <w:szCs w:val="132"/>
                    </w:rPr>
                  </w:pPr>
                </w:p>
                <w:p>
                  <w:pPr>
                    <w:tabs>
                      <w:tab w:pos="3898" w:val="left" w:leader="none"/>
                      <w:tab w:pos="4903" w:val="left" w:leader="none"/>
                      <w:tab w:pos="5772" w:val="left" w:leader="none"/>
                      <w:tab w:pos="6779" w:val="left" w:leader="none"/>
                    </w:tabs>
                    <w:spacing w:line="116" w:lineRule="auto" w:before="0"/>
                    <w:ind w:left="3134" w:right="3130" w:hanging="2"/>
                    <w:jc w:val="center"/>
                    <w:rPr>
                      <w:rFonts w:ascii="Manus" w:hAnsi="Manus" w:cs="Manus" w:eastAsia="Manus"/>
                      <w:sz w:val="144"/>
                      <w:szCs w:val="144"/>
                    </w:rPr>
                  </w:pPr>
                  <w:r>
                    <w:rPr>
                      <w:rFonts w:ascii="Manus"/>
                      <w:color w:val="FFFFFF"/>
                      <w:sz w:val="120"/>
                    </w:rPr>
                    <w:t>I</w:t>
                    <w:tab/>
                    <w:t>have</w:t>
                    <w:tab/>
                    <w:t>had </w:t>
                  </w:r>
                  <w:r>
                    <w:rPr>
                      <w:rFonts w:ascii="Manus"/>
                      <w:color w:val="FFFFFF"/>
                      <w:spacing w:val="-24"/>
                      <w:sz w:val="120"/>
                    </w:rPr>
                    <w:t>h</w:t>
                  </w:r>
                  <w:r>
                    <w:rPr>
                      <w:rFonts w:ascii="Manus"/>
                      <w:color w:val="FFFFFF"/>
                      <w:spacing w:val="24"/>
                      <w:sz w:val="120"/>
                    </w:rPr>
                    <w:t>e</w:t>
                  </w:r>
                  <w:r>
                    <w:rPr>
                      <w:rFonts w:ascii="Manus"/>
                      <w:color w:val="FFFFFF"/>
                      <w:sz w:val="120"/>
                    </w:rPr>
                    <w:t>lp</w:t>
                    <w:tab/>
                  </w:r>
                  <w:r>
                    <w:rPr>
                      <w:rFonts w:ascii="Manus"/>
                      <w:color w:val="FFFFFF"/>
                      <w:spacing w:val="2"/>
                      <w:sz w:val="120"/>
                    </w:rPr>
                    <w:t>that</w:t>
                    <w:tab/>
                  </w:r>
                  <w:r>
                    <w:rPr>
                      <w:rFonts w:ascii="Manus"/>
                      <w:color w:val="FFFFFF"/>
                      <w:sz w:val="120"/>
                    </w:rPr>
                    <w:t>has</w:t>
                  </w:r>
                  <w:r>
                    <w:rPr>
                      <w:rFonts w:ascii="Manus"/>
                      <w:color w:val="FFFFFF"/>
                      <w:spacing w:val="23"/>
                      <w:sz w:val="120"/>
                    </w:rPr>
                    <w:t> </w:t>
                  </w:r>
                  <w:r>
                    <w:rPr>
                      <w:rFonts w:ascii="Manus"/>
                      <w:color w:val="FFFFFF"/>
                      <w:sz w:val="144"/>
                    </w:rPr>
                    <w:t>C</w:t>
                  </w:r>
                  <w:r>
                    <w:rPr>
                      <w:rFonts w:ascii="Manus"/>
                      <w:color w:val="FFFFFF"/>
                      <w:spacing w:val="-44"/>
                      <w:sz w:val="144"/>
                    </w:rPr>
                    <w:t>H</w:t>
                  </w:r>
                  <w:r>
                    <w:rPr>
                      <w:rFonts w:ascii="Manus"/>
                      <w:color w:val="FFFFFF"/>
                      <w:sz w:val="144"/>
                    </w:rPr>
                    <w:t>A</w:t>
                  </w:r>
                  <w:r>
                    <w:rPr>
                      <w:rFonts w:ascii="Manus"/>
                      <w:color w:val="FFFFFF"/>
                      <w:spacing w:val="14"/>
                      <w:sz w:val="144"/>
                    </w:rPr>
                    <w:t>N</w:t>
                  </w:r>
                  <w:r>
                    <w:rPr>
                      <w:rFonts w:ascii="Manus"/>
                      <w:color w:val="FFFFFF"/>
                      <w:spacing w:val="36"/>
                      <w:sz w:val="144"/>
                    </w:rPr>
                    <w:t>G</w:t>
                  </w:r>
                  <w:r>
                    <w:rPr>
                      <w:rFonts w:ascii="Manus"/>
                      <w:color w:val="FFFFFF"/>
                      <w:spacing w:val="57"/>
                      <w:sz w:val="144"/>
                    </w:rPr>
                    <w:t>E</w:t>
                  </w:r>
                  <w:r>
                    <w:rPr>
                      <w:rFonts w:ascii="Manus"/>
                      <w:color w:val="FFFFFF"/>
                      <w:sz w:val="144"/>
                    </w:rPr>
                    <w:t>D</w:t>
                  </w:r>
                  <w:r>
                    <w:rPr>
                      <w:rFonts w:ascii="Manus"/>
                      <w:sz w:val="144"/>
                    </w:rPr>
                  </w:r>
                </w:p>
                <w:p>
                  <w:pPr>
                    <w:tabs>
                      <w:tab w:pos="1289" w:val="left" w:leader="none"/>
                      <w:tab w:pos="2702" w:val="left" w:leader="none"/>
                    </w:tabs>
                    <w:spacing w:line="1519" w:lineRule="exact" w:before="0"/>
                    <w:ind w:left="0" w:right="0" w:firstLine="0"/>
                    <w:jc w:val="center"/>
                    <w:rPr>
                      <w:rFonts w:ascii="Manus" w:hAnsi="Manus" w:cs="Manus" w:eastAsia="Manus"/>
                      <w:sz w:val="120"/>
                      <w:szCs w:val="120"/>
                    </w:rPr>
                  </w:pPr>
                  <w:r>
                    <w:rPr>
                      <w:rFonts w:ascii="Manus"/>
                      <w:color w:val="FFFFFF"/>
                      <w:sz w:val="120"/>
                    </w:rPr>
                    <w:t>me</w:t>
                    <w:tab/>
                  </w:r>
                  <w:r>
                    <w:rPr>
                      <w:rFonts w:ascii="Manus"/>
                      <w:color w:val="FFFFFF"/>
                      <w:spacing w:val="4"/>
                      <w:sz w:val="120"/>
                    </w:rPr>
                    <w:t>for</w:t>
                    <w:tab/>
                  </w:r>
                  <w:r>
                    <w:rPr>
                      <w:rFonts w:ascii="Manus"/>
                      <w:color w:val="FFFFFF"/>
                      <w:spacing w:val="-7"/>
                      <w:sz w:val="120"/>
                    </w:rPr>
                    <w:t>life</w:t>
                  </w:r>
                  <w:r>
                    <w:rPr>
                      <w:rFonts w:ascii="Manus"/>
                      <w:sz w:val="120"/>
                    </w:rPr>
                  </w:r>
                </w:p>
                <w:p>
                  <w:pPr>
                    <w:pStyle w:val="BodyText"/>
                    <w:spacing w:line="207" w:lineRule="exact"/>
                    <w:ind w:left="46" w:right="0"/>
                    <w:jc w:val="center"/>
                    <w:rPr>
                      <w:rFonts w:ascii="Panton Thin" w:hAnsi="Panton Thin" w:cs="Panton Thin" w:eastAsia="Panton Thin"/>
                    </w:rPr>
                  </w:pPr>
                  <w:r>
                    <w:rPr>
                      <w:rFonts w:ascii="Panton Thin"/>
                      <w:b w:val="0"/>
                      <w:color w:val="FFFFFF"/>
                      <w:spacing w:val="46"/>
                    </w:rPr>
                    <w:t>CHANGM</w:t>
                  </w:r>
                  <w:r>
                    <w:rPr>
                      <w:rFonts w:ascii="Panton Thin"/>
                      <w:b w:val="0"/>
                      <w:color w:val="FFFFFF"/>
                    </w:rPr>
                    <w:t>E </w:t>
                  </w:r>
                  <w:r>
                    <w:rPr>
                      <w:rFonts w:ascii="Panton Thin"/>
                      <w:b w:val="0"/>
                      <w:color w:val="FFFFFF"/>
                      <w:spacing w:val="33"/>
                    </w:rPr>
                    <w:t> </w:t>
                  </w:r>
                  <w:r>
                    <w:rPr>
                      <w:rFonts w:ascii="Panton Thin"/>
                      <w:b w:val="0"/>
                      <w:color w:val="FFFFFF"/>
                      <w:spacing w:val="46"/>
                    </w:rPr>
                    <w:t>DELLE</w:t>
                  </w:r>
                  <w:r>
                    <w:rPr>
                      <w:rFonts w:ascii="Panton Thin"/>
                      <w:b w:val="0"/>
                      <w:color w:val="FFFFFF"/>
                    </w:rPr>
                    <w:t>R</w:t>
                  </w:r>
                  <w:r>
                    <w:rPr>
                      <w:rFonts w:ascii="Panton Thin"/>
                      <w:b w:val="0"/>
                      <w:color w:val="FFFFFF"/>
                      <w:spacing w:val="-10"/>
                    </w:rPr>
                    <w:t> </w:t>
                  </w:r>
                  <w:r>
                    <w:rPr>
                      <w:rFonts w:ascii="Panton Thin"/>
                    </w:rPr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5"/>
        <w:rPr>
          <w:rFonts w:ascii="Panton Thin" w:hAnsi="Panton Thin" w:cs="Panton Thin" w:eastAsia="Panton Thin"/>
          <w:b w:val="0"/>
          <w:bCs w:val="0"/>
          <w:sz w:val="25"/>
          <w:szCs w:val="25"/>
        </w:rPr>
      </w:pPr>
    </w:p>
    <w:p>
      <w:pPr>
        <w:spacing w:line="252" w:lineRule="exact" w:before="44"/>
        <w:ind w:left="12636" w:right="6676" w:firstLine="1882"/>
        <w:jc w:val="left"/>
        <w:rPr>
          <w:rFonts w:ascii="DINOT-Bold" w:hAnsi="DINOT-Bold" w:cs="DINOT-Bold" w:eastAsia="DINOT-Bold"/>
          <w:sz w:val="18"/>
          <w:szCs w:val="18"/>
        </w:rPr>
      </w:pPr>
      <w:r>
        <w:rPr/>
        <w:pict>
          <v:shape style="position:absolute;margin-left:1110.064209pt;margin-top:93.829002pt;width:62.743899pt;height:32.25pt;mso-position-horizontal-relative:page;mso-position-vertical-relative:paragraph;z-index:11728" type="#_x0000_t75" stroked="false">
            <v:imagedata r:id="rId99" o:title=""/>
          </v:shape>
        </w:pict>
      </w:r>
      <w:r>
        <w:rPr/>
        <w:pict>
          <v:group style="position:absolute;margin-left:649.810608pt;margin-top:-30.501495pt;width:57pt;height:37.550pt;mso-position-horizontal-relative:page;mso-position-vertical-relative:paragraph;z-index:-75640" coordorigin="12996,-610" coordsize="1140,751">
            <v:group style="position:absolute;left:13487;top:-610;width:649;height:85" coordorigin="13487,-610" coordsize="649,85">
              <v:shape style="position:absolute;left:13487;top:-610;width:649;height:85" coordorigin="13487,-610" coordsize="649,85" path="m14102,-610l13529,-610,13487,-555,13517,-525,14097,-525,14136,-576,14102,-610xe" filled="true" fillcolor="#000000" stroked="false">
                <v:path arrowok="t"/>
                <v:fill type="solid"/>
              </v:shape>
            </v:group>
            <v:group style="position:absolute;left:12996;top:-610;width:533;height:55" coordorigin="12996,-610" coordsize="533,55">
              <v:shape style="position:absolute;left:12996;top:-610;width:533;height:55" coordorigin="12996,-610" coordsize="533,55" path="m13529,-610l13027,-610,12996,-579,13220,-579,13243,-555,13487,-555,13529,-610xe" filled="true" fillcolor="#000000" stroked="false">
                <v:path arrowok="t"/>
                <v:fill type="solid"/>
              </v:shape>
            </v:group>
            <v:group style="position:absolute;left:13561;top:-506;width:500;height:85" coordorigin="13561,-506" coordsize="500,85">
              <v:shape style="position:absolute;left:13561;top:-506;width:500;height:85" coordorigin="13561,-506" coordsize="500,85" path="m14027,-506l13603,-506,13561,-451,13591,-421,14022,-421,14061,-473,14027,-506xe" filled="true" fillcolor="#000000" stroked="false">
                <v:path arrowok="t"/>
                <v:fill type="solid"/>
              </v:shape>
            </v:group>
            <v:group style="position:absolute;left:13071;top:-506;width:533;height:55" coordorigin="13071,-506" coordsize="533,55">
              <v:shape style="position:absolute;left:13071;top:-506;width:533;height:55" coordorigin="13071,-506" coordsize="533,55" path="m13603,-506l13101,-506,13071,-475,13295,-475,13318,-451,13561,-451,13603,-506xe" filled="true" fillcolor="#000000" stroked="false">
                <v:path arrowok="t"/>
                <v:fill type="solid"/>
              </v:shape>
            </v:group>
            <v:group style="position:absolute;left:13636;top:-402;width:353;height:85" coordorigin="13636,-402" coordsize="353,85">
              <v:shape style="position:absolute;left:13636;top:-402;width:353;height:85" coordorigin="13636,-402" coordsize="353,85" path="m13955,-402l13678,-402,13636,-348,13665,-318,13950,-318,13989,-369,13955,-402xe" filled="true" fillcolor="#000000" stroked="false">
                <v:path arrowok="t"/>
                <v:fill type="solid"/>
              </v:shape>
            </v:group>
            <v:group style="position:absolute;left:13145;top:-402;width:533;height:55" coordorigin="13145,-402" coordsize="533,55">
              <v:shape style="position:absolute;left:13145;top:-402;width:533;height:55" coordorigin="13145,-402" coordsize="533,55" path="m13678,-402l13176,-402,13145,-371,13369,-371,13392,-348,13636,-348,13678,-402xe" filled="true" fillcolor="#000000" stroked="false">
                <v:path arrowok="t"/>
                <v:fill type="solid"/>
              </v:shape>
            </v:group>
            <v:group style="position:absolute;left:13711;top:-299;width:203;height:85" coordorigin="13711,-299" coordsize="203,85">
              <v:shape style="position:absolute;left:13711;top:-299;width:203;height:85" coordorigin="13711,-299" coordsize="203,85" path="m13879,-299l13753,-299,13711,-244,13740,-214,13875,-214,13914,-265,13879,-299xe" filled="true" fillcolor="#000000" stroked="false">
                <v:path arrowok="t"/>
                <v:fill type="solid"/>
              </v:shape>
            </v:group>
            <v:group style="position:absolute;left:13220;top:-299;width:533;height:55" coordorigin="13220,-299" coordsize="533,55">
              <v:shape style="position:absolute;left:13220;top:-299;width:533;height:55" coordorigin="13220,-299" coordsize="533,55" path="m13753,-299l13250,-299,13220,-267,13443,-267,13467,-244,13711,-244,13753,-299xe" filled="true" fillcolor="#000000" stroked="false">
                <v:path arrowok="t"/>
                <v:fill type="solid"/>
              </v:shape>
            </v:group>
            <v:group style="position:absolute;left:13295;top:-195;width:533;height:55" coordorigin="13295,-195" coordsize="533,55">
              <v:shape style="position:absolute;left:13295;top:-195;width:533;height:55" coordorigin="13295,-195" coordsize="533,55" path="m13827,-195l13325,-195,13295,-164,13518,-164,13541,-140,13785,-140,13827,-195xe" filled="true" fillcolor="#000000" stroked="false">
                <v:path arrowok="t"/>
                <v:fill type="solid"/>
              </v:shape>
            </v:group>
            <v:group style="position:absolute;left:13785;top:-195;width:64;height:77" coordorigin="13785,-195" coordsize="64,77">
              <v:shape style="position:absolute;left:13785;top:-195;width:64;height:77" coordorigin="13785,-195" coordsize="64,77" path="m13827,-195l13785,-140,13806,-119,13848,-174,13827,-195xe" filled="true" fillcolor="#000000" stroked="false">
                <v:path arrowok="t"/>
                <v:fill type="solid"/>
              </v:shape>
            </v:group>
            <v:group style="position:absolute;left:13368;top:-91;width:405;height:56" coordorigin="13368,-91" coordsize="405,56">
              <v:shape style="position:absolute;left:13368;top:-91;width:405;height:56" coordorigin="13368,-91" coordsize="405,56" path="m13751,-91l13399,-91,13368,-59,13592,-59,13615,-36,13747,-36,13773,-70,13751,-91xe" filled="true" fillcolor="#000000" stroked="false">
                <v:path arrowok="t"/>
                <v:fill type="solid"/>
              </v:shape>
            </v:group>
            <v:group style="position:absolute;left:13438;top:13;width:265;height:55" coordorigin="13438,13" coordsize="265,55">
              <v:shape style="position:absolute;left:13438;top:13;width:265;height:55" coordorigin="13438,13" coordsize="265,55" path="m13681,13l13469,13,13438,45,13655,45,13677,67,13702,34,13681,13xe" filled="true" fillcolor="#000000" stroked="false">
                <v:path arrowok="t"/>
                <v:fill type="solid"/>
              </v:shape>
            </v:group>
            <v:group style="position:absolute;left:13500;top:109;width:120;height:32" coordorigin="13500,109" coordsize="120,32">
              <v:shape style="position:absolute;left:13500;top:109;width:120;height:32" coordorigin="13500,109" coordsize="120,32" path="m13590,109l13530,109,13500,141,13620,141,13590,10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DINOT"/>
          <w:color w:val="58595B"/>
          <w:spacing w:val="-2"/>
          <w:sz w:val="18"/>
        </w:rPr>
        <w:t>Registered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pacing w:val="-2"/>
          <w:sz w:val="18"/>
        </w:rPr>
        <w:t>Training</w:t>
      </w:r>
      <w:r>
        <w:rPr>
          <w:rFonts w:ascii="DINOT"/>
          <w:color w:val="58595B"/>
          <w:sz w:val="18"/>
        </w:rPr>
        <w:t> </w:t>
      </w:r>
      <w:r>
        <w:rPr>
          <w:rFonts w:ascii="DINOT"/>
          <w:color w:val="58595B"/>
          <w:sz w:val="18"/>
        </w:rPr>
        <w:drawing>
          <wp:inline distT="0" distB="0" distL="0" distR="0">
            <wp:extent cx="878904" cy="158365"/>
            <wp:effectExtent l="0" t="0" r="0" b="0"/>
            <wp:docPr id="2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04" cy="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"/>
          <w:color w:val="58595B"/>
          <w:sz w:val="18"/>
        </w:rPr>
      </w:r>
      <w:r>
        <w:rPr>
          <w:rFonts w:ascii="Times New Roman"/>
          <w:color w:val="58595B"/>
          <w:spacing w:val="3"/>
          <w:position w:val="1"/>
          <w:sz w:val="18"/>
        </w:rPr>
        <w:t>           </w:t>
      </w:r>
      <w:r>
        <w:rPr>
          <w:rFonts w:ascii="DINOT"/>
          <w:color w:val="58595B"/>
          <w:spacing w:val="-1"/>
          <w:position w:val="1"/>
          <w:sz w:val="18"/>
        </w:rPr>
        <w:t>Organisation</w:t>
      </w:r>
      <w:r>
        <w:rPr>
          <w:rFonts w:ascii="DINOT"/>
          <w:color w:val="58595B"/>
          <w:position w:val="1"/>
          <w:sz w:val="18"/>
        </w:rPr>
        <w:t> Number </w:t>
      </w:r>
      <w:r>
        <w:rPr>
          <w:rFonts w:ascii="DINOT-Bold"/>
          <w:b/>
          <w:color w:val="58595B"/>
          <w:position w:val="1"/>
          <w:sz w:val="18"/>
        </w:rPr>
        <w:t>1847</w:t>
      </w:r>
      <w:r>
        <w:rPr>
          <w:rFonts w:ascii="DINOT-Bold"/>
          <w:sz w:val="18"/>
        </w:rPr>
      </w: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DINOT-Bold" w:hAnsi="DINOT-Bold" w:cs="DINOT-Bold" w:eastAsia="DINOT-Bold"/>
          <w:b/>
          <w:bCs/>
          <w:sz w:val="11"/>
          <w:szCs w:val="11"/>
        </w:rPr>
      </w:pPr>
    </w:p>
    <w:p>
      <w:pPr>
        <w:tabs>
          <w:tab w:pos="14970" w:val="left" w:leader="none"/>
          <w:tab w:pos="17426" w:val="left" w:leader="none"/>
          <w:tab w:pos="20997" w:val="left" w:leader="none"/>
        </w:tabs>
        <w:spacing w:line="200" w:lineRule="atLeast"/>
        <w:ind w:left="12005" w:right="0" w:firstLine="0"/>
        <w:rPr>
          <w:rFonts w:ascii="DINOT-Bold" w:hAnsi="DINOT-Bold" w:cs="DINOT-Bold" w:eastAsia="DINOT-Bold"/>
          <w:sz w:val="20"/>
          <w:szCs w:val="20"/>
        </w:rPr>
      </w:pPr>
      <w:r>
        <w:rPr>
          <w:rFonts w:ascii="DINOT-Bold"/>
          <w:position w:val="2"/>
          <w:sz w:val="20"/>
        </w:rPr>
        <w:drawing>
          <wp:inline distT="0" distB="0" distL="0" distR="0">
            <wp:extent cx="1676987" cy="538162"/>
            <wp:effectExtent l="0" t="0" r="0" b="0"/>
            <wp:docPr id="2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8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-Bold"/>
          <w:position w:val="2"/>
          <w:sz w:val="20"/>
        </w:rPr>
      </w:r>
      <w:r>
        <w:rPr>
          <w:rFonts w:ascii="DINOT-Bold"/>
          <w:position w:val="2"/>
          <w:sz w:val="20"/>
        </w:rPr>
        <w:tab/>
      </w:r>
      <w:r>
        <w:rPr>
          <w:rFonts w:ascii="DINOT-Bold"/>
          <w:sz w:val="20"/>
        </w:rPr>
        <w:drawing>
          <wp:inline distT="0" distB="0" distL="0" distR="0">
            <wp:extent cx="1272951" cy="647700"/>
            <wp:effectExtent l="0" t="0" r="0" b="0"/>
            <wp:docPr id="2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5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-Bold"/>
          <w:sz w:val="20"/>
        </w:rPr>
      </w:r>
      <w:r>
        <w:rPr>
          <w:rFonts w:ascii="DINOT-Bold"/>
          <w:sz w:val="20"/>
        </w:rPr>
        <w:tab/>
      </w:r>
      <w:r>
        <w:rPr>
          <w:rFonts w:ascii="DINOT-Bold"/>
          <w:sz w:val="20"/>
        </w:rPr>
        <w:drawing>
          <wp:inline distT="0" distB="0" distL="0" distR="0">
            <wp:extent cx="2080830" cy="557212"/>
            <wp:effectExtent l="0" t="0" r="0" b="0"/>
            <wp:docPr id="31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30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NOT-Bold"/>
          <w:sz w:val="20"/>
        </w:rPr>
      </w:r>
      <w:r>
        <w:rPr>
          <w:rFonts w:ascii="DINOT-Bold"/>
          <w:sz w:val="20"/>
        </w:rPr>
        <w:tab/>
      </w:r>
      <w:r>
        <w:rPr>
          <w:rFonts w:ascii="DINOT-Bold"/>
          <w:position w:val="14"/>
          <w:sz w:val="20"/>
        </w:rPr>
        <w:pict>
          <v:group style="width:42.7pt;height:44.15pt;mso-position-horizontal-relative:char;mso-position-vertical-relative:line" coordorigin="0,0" coordsize="854,883">
            <v:group style="position:absolute;left:0;top:0;width:659;height:883" coordorigin="0,0" coordsize="659,883">
              <v:shape style="position:absolute;left:0;top:0;width:659;height:883" coordorigin="0,0" coordsize="659,883" path="m469,0l393,14,335,35,277,65,222,103,170,150,122,205,85,257,49,324,23,393,6,461,0,529,0,562,9,626,26,685,54,740,91,787,137,827,208,863,286,881,313,882,340,882,423,869,505,838,559,809,610,773,627,758,503,758,481,758,416,750,355,732,299,703,249,664,210,619,170,541,152,455,151,425,152,395,163,334,183,274,212,215,251,159,299,107,347,67,398,34,451,7,469,0xe" filled="true" fillcolor="#241f21" stroked="false">
                <v:path arrowok="t"/>
                <v:fill type="solid"/>
              </v:shape>
              <v:shape style="position:absolute;left:0;top:0;width:659;height:883" coordorigin="0,0" coordsize="659,883" path="m659,730l592,749,525,758,503,758,627,758,635,752,659,730xe" filled="true" fillcolor="#241f21" stroked="false">
                <v:path arrowok="t"/>
                <v:fill type="solid"/>
              </v:shape>
            </v:group>
            <v:group style="position:absolute;left:439;top:112;width:415;height:566" coordorigin="439,112" coordsize="415,566">
              <v:shape style="position:absolute;left:439;top:112;width:415;height:566" coordorigin="439,112" coordsize="415,566" path="m797,198l515,198,534,198,554,199,630,221,682,257,724,309,750,368,762,433,762,455,761,477,748,543,721,607,682,663,669,677,685,670,749,626,790,579,823,521,845,453,853,384,853,361,844,296,822,237,800,202,797,198xe" filled="true" fillcolor="#241f21" stroked="false">
                <v:path arrowok="t"/>
                <v:fill type="solid"/>
              </v:shape>
              <v:shape style="position:absolute;left:439;top:112;width:415;height:566" coordorigin="439,112" coordsize="415,566" path="m638,112l566,122,498,156,453,195,439,211,457,206,476,202,495,199,515,198,797,198,788,186,743,146,674,116,656,113,638,112xe" filled="true" fillcolor="#241f21" stroked="false">
                <v:path arrowok="t"/>
                <v:fill type="solid"/>
              </v:shape>
            </v:group>
            <v:group style="position:absolute;left:280;top:253;width:335;height:440" coordorigin="280,253" coordsize="335,440">
              <v:shape style="position:absolute;left:280;top:253;width:335;height:440" coordorigin="280,253" coordsize="335,440" path="m438,253l372,295,329,343,299,400,283,459,280,498,280,516,298,587,337,644,406,683,460,693,478,693,549,676,610,638,580,638,560,637,498,622,438,575,400,511,383,436,383,417,384,397,395,338,422,278,431,263,438,253xe" filled="true" fillcolor="#241f21" stroked="false">
                <v:path arrowok="t"/>
                <v:fill type="solid"/>
              </v:shape>
              <v:shape style="position:absolute;left:280;top:253;width:335;height:440" coordorigin="280,253" coordsize="335,440" path="m614,634l598,637,580,638,610,638,614,634xe" filled="true" fillcolor="#241f21" stroked="false">
                <v:path arrowok="t"/>
                <v:fill type="solid"/>
              </v:shape>
            </v:group>
          </v:group>
        </w:pict>
      </w:r>
      <w:r>
        <w:rPr>
          <w:rFonts w:ascii="DINOT-Bold"/>
          <w:position w:val="14"/>
          <w:sz w:val="20"/>
        </w:rPr>
      </w:r>
    </w:p>
    <w:p>
      <w:pPr>
        <w:spacing w:after="0" w:line="200" w:lineRule="atLeast"/>
        <w:rPr>
          <w:rFonts w:ascii="DINOT-Bold" w:hAnsi="DINOT-Bold" w:cs="DINOT-Bold" w:eastAsia="DINOT-Bold"/>
          <w:sz w:val="20"/>
          <w:szCs w:val="20"/>
        </w:rPr>
        <w:sectPr>
          <w:pgSz w:w="23820" w:h="16840" w:orient="landscape"/>
          <w:pgMar w:top="240" w:bottom="0" w:left="240" w:right="220"/>
        </w:sect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DINOT-Bold" w:hAnsi="DINOT-Bold" w:cs="DINOT-Bold" w:eastAsia="DINOT-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DINOT-Bold" w:hAnsi="DINOT-Bold" w:cs="DINOT-Bold" w:eastAsia="DINOT-Bold"/>
          <w:b/>
          <w:bCs/>
          <w:sz w:val="11"/>
          <w:szCs w:val="11"/>
        </w:rPr>
      </w:pPr>
    </w:p>
    <w:p>
      <w:pPr>
        <w:spacing w:line="200" w:lineRule="atLeast"/>
        <w:ind w:left="103" w:right="0" w:firstLine="0"/>
        <w:rPr>
          <w:rFonts w:ascii="DINOT-Bold" w:hAnsi="DINOT-Bold" w:cs="DINOT-Bold" w:eastAsia="DINOT-Bold"/>
          <w:sz w:val="20"/>
          <w:szCs w:val="20"/>
        </w:rPr>
      </w:pPr>
      <w:r>
        <w:rPr>
          <w:rFonts w:ascii="DINOT-Bold" w:hAnsi="DINOT-Bold" w:cs="DINOT-Bold" w:eastAsia="DINOT-Bold"/>
          <w:sz w:val="20"/>
          <w:szCs w:val="20"/>
        </w:rPr>
        <w:pict>
          <v:group style="width:161.6pt;height:13.25pt;mso-position-horizontal-relative:char;mso-position-vertical-relative:line" coordorigin="0,0" coordsize="3232,265">
            <v:shape style="position:absolute;left:0;top:21;width:3193;height:243" type="#_x0000_t75" stroked="false">
              <v:imagedata r:id="rId104" o:title=""/>
            </v:shape>
            <v:shape style="position:absolute;left:0;top:0;width:3232;height:265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10" w:right="0" w:firstLine="0"/>
                      <w:jc w:val="left"/>
                      <w:rPr>
                        <w:rFonts w:ascii="Panton Thin" w:hAnsi="Panton Thin" w:cs="Panton Thin" w:eastAsia="Panton Thin"/>
                        <w:sz w:val="24"/>
                        <w:szCs w:val="24"/>
                      </w:rPr>
                    </w:pPr>
                    <w:hyperlink r:id="rId105">
                      <w:r>
                        <w:rPr>
                          <w:rFonts w:ascii="Panton Thin"/>
                          <w:b w:val="0"/>
                          <w:color w:val="58595B"/>
                          <w:spacing w:val="36"/>
                          <w:sz w:val="24"/>
                        </w:rPr>
                        <w:t>ww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pacing w:val="29"/>
                          <w:sz w:val="24"/>
                        </w:rPr>
                        <w:t>w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pacing w:val="36"/>
                          <w:sz w:val="24"/>
                        </w:rPr>
                        <w:t>.stepsg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pacing w:val="27"/>
                          <w:sz w:val="24"/>
                        </w:rPr>
                        <w:t>r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pacing w:val="36"/>
                          <w:sz w:val="24"/>
                        </w:rPr>
                        <w:t>oup.com.a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z w:val="24"/>
                        </w:rPr>
                        <w:t>u</w:t>
                      </w:r>
                      <w:r>
                        <w:rPr>
                          <w:rFonts w:ascii="Panton Thin"/>
                          <w:b w:val="0"/>
                          <w:color w:val="58595B"/>
                          <w:spacing w:val="-25"/>
                          <w:sz w:val="24"/>
                        </w:rPr>
                        <w:t> </w:t>
                      </w:r>
                      <w:r>
                        <w:rPr>
                          <w:rFonts w:ascii="Panton Thin"/>
                          <w:sz w:val="24"/>
                        </w:rPr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DINOT-Bold" w:hAnsi="DINOT-Bold" w:cs="DINOT-Bold" w:eastAsia="DINOT-Bold"/>
          <w:sz w:val="20"/>
          <w:szCs w:val="20"/>
        </w:rPr>
      </w:r>
    </w:p>
    <w:p>
      <w:pPr>
        <w:pStyle w:val="BodyText"/>
        <w:spacing w:line="240" w:lineRule="auto" w:before="70"/>
        <w:ind w:left="113" w:right="0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</w:rPr>
        <w:t>9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7"/>
        </w:rPr>
        <w:t>george</w:t>
      </w:r>
      <w:r>
        <w:rPr>
          <w:rFonts w:ascii="Panton Thin"/>
          <w:b w:val="0"/>
          <w:color w:val="58595B"/>
          <w:spacing w:val="44"/>
        </w:rPr>
        <w:t> </w:t>
      </w:r>
      <w:r>
        <w:rPr>
          <w:rFonts w:ascii="Panton Thin"/>
          <w:b w:val="0"/>
          <w:color w:val="58595B"/>
          <w:spacing w:val="16"/>
        </w:rPr>
        <w:t>street</w:t>
      </w:r>
      <w:r>
        <w:rPr>
          <w:rFonts w:ascii="Panton Thin"/>
        </w:rPr>
      </w:r>
    </w:p>
    <w:p>
      <w:pPr>
        <w:pStyle w:val="BodyText"/>
        <w:spacing w:line="269" w:lineRule="auto" w:before="32"/>
        <w:ind w:left="113" w:right="6837"/>
        <w:jc w:val="left"/>
        <w:rPr>
          <w:rFonts w:ascii="Panton Thin" w:hAnsi="Panton Thin" w:cs="Panton Thin" w:eastAsia="Panton Thin"/>
        </w:rPr>
      </w:pPr>
      <w:r>
        <w:rPr>
          <w:rFonts w:ascii="Panton Thin"/>
          <w:b w:val="0"/>
          <w:color w:val="58595B"/>
          <w:spacing w:val="19"/>
        </w:rPr>
        <w:t>caloundra,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6"/>
        </w:rPr>
        <w:t>qld,</w:t>
      </w:r>
      <w:r>
        <w:rPr>
          <w:rFonts w:ascii="Panton Thin"/>
          <w:b w:val="0"/>
          <w:color w:val="58595B"/>
          <w:spacing w:val="44"/>
        </w:rPr>
        <w:t> </w:t>
      </w:r>
      <w:r>
        <w:rPr>
          <w:rFonts w:ascii="Panton Thin"/>
          <w:b w:val="0"/>
          <w:color w:val="58595B"/>
          <w:spacing w:val="15"/>
        </w:rPr>
        <w:t>4551</w:t>
      </w:r>
      <w:r>
        <w:rPr>
          <w:rFonts w:ascii="Panton Thin"/>
          <w:b w:val="0"/>
          <w:color w:val="58595B"/>
          <w:spacing w:val="25"/>
        </w:rPr>
        <w:t> </w:t>
      </w:r>
      <w:r>
        <w:rPr>
          <w:rFonts w:ascii="Panton Thin"/>
          <w:b w:val="0"/>
          <w:color w:val="58595B"/>
          <w:spacing w:val="11"/>
        </w:rPr>
        <w:t>07</w:t>
      </w:r>
      <w:r>
        <w:rPr>
          <w:rFonts w:ascii="Panton Thin"/>
          <w:b w:val="0"/>
          <w:color w:val="58595B"/>
          <w:spacing w:val="43"/>
        </w:rPr>
        <w:t> </w:t>
      </w:r>
      <w:r>
        <w:rPr>
          <w:rFonts w:ascii="Panton Thin"/>
          <w:b w:val="0"/>
          <w:color w:val="58595B"/>
          <w:spacing w:val="16"/>
        </w:rPr>
        <w:t>5458</w:t>
      </w:r>
      <w:r>
        <w:rPr>
          <w:rFonts w:ascii="Panton Thin"/>
          <w:b w:val="0"/>
          <w:color w:val="58595B"/>
          <w:spacing w:val="44"/>
        </w:rPr>
        <w:t> </w:t>
      </w:r>
      <w:r>
        <w:rPr>
          <w:rFonts w:ascii="Panton Thin"/>
          <w:b w:val="0"/>
          <w:color w:val="58595B"/>
          <w:spacing w:val="16"/>
        </w:rPr>
        <w:t>3000</w:t>
      </w:r>
      <w:r>
        <w:rPr>
          <w:rFonts w:ascii="Panton Thin"/>
          <w:b w:val="0"/>
          <w:color w:val="58595B"/>
          <w:spacing w:val="-34"/>
        </w:rPr>
        <w:t> </w:t>
      </w:r>
      <w:r>
        <w:rPr>
          <w:rFonts w:ascii="Panton Thin"/>
        </w:rPr>
      </w:r>
    </w:p>
    <w:p>
      <w:pPr>
        <w:pStyle w:val="BodyText"/>
        <w:spacing w:line="240" w:lineRule="auto"/>
        <w:ind w:left="113" w:right="0"/>
        <w:jc w:val="left"/>
        <w:rPr>
          <w:rFonts w:ascii="Panton Thin" w:hAnsi="Panton Thin" w:cs="Panton Thin" w:eastAsia="Panton Thin"/>
        </w:rPr>
      </w:pPr>
      <w:hyperlink r:id="rId106">
        <w:r>
          <w:rPr>
            <w:rFonts w:ascii="Panton Thin"/>
            <w:b w:val="0"/>
            <w:color w:val="58595B"/>
            <w:spacing w:val="22"/>
          </w:rPr>
          <w:t>enquiries@stepsg</w:t>
        </w:r>
        <w:r>
          <w:rPr>
            <w:rFonts w:ascii="Panton Thin"/>
            <w:b w:val="0"/>
            <w:color w:val="58595B"/>
            <w:spacing w:val="13"/>
          </w:rPr>
          <w:t>r</w:t>
        </w:r>
        <w:r>
          <w:rPr>
            <w:rFonts w:ascii="Panton Thin"/>
            <w:b w:val="0"/>
            <w:color w:val="58595B"/>
            <w:spacing w:val="22"/>
          </w:rPr>
          <w:t>oup.com.a</w:t>
        </w:r>
        <w:r>
          <w:rPr>
            <w:rFonts w:ascii="Panton Thin"/>
            <w:b w:val="0"/>
            <w:color w:val="58595B"/>
          </w:rPr>
          <w:t>u</w:t>
        </w:r>
        <w:r>
          <w:rPr>
            <w:rFonts w:ascii="Panton Thin"/>
            <w:b w:val="0"/>
            <w:color w:val="58595B"/>
            <w:spacing w:val="-34"/>
          </w:rPr>
          <w:t> </w:t>
        </w:r>
        <w:r>
          <w:rPr>
            <w:rFonts w:ascii="Panton Thin"/>
          </w:rPr>
        </w:r>
      </w:hyperlink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Panton Thin" w:hAnsi="Panton Thin" w:cs="Panton Thin" w:eastAsia="Panton Thin"/>
          <w:b w:val="0"/>
          <w:bCs w:val="0"/>
          <w:sz w:val="20"/>
          <w:szCs w:val="20"/>
        </w:rPr>
      </w:pPr>
    </w:p>
    <w:p>
      <w:pPr>
        <w:spacing w:line="240" w:lineRule="auto" w:before="9"/>
        <w:rPr>
          <w:rFonts w:ascii="Panton Thin" w:hAnsi="Panton Thin" w:cs="Panton Thin" w:eastAsia="Panton Thin"/>
          <w:b w:val="0"/>
          <w:bCs w:val="0"/>
          <w:sz w:val="10"/>
          <w:szCs w:val="10"/>
        </w:rPr>
      </w:pPr>
    </w:p>
    <w:p>
      <w:pPr>
        <w:tabs>
          <w:tab w:pos="1323" w:val="left" w:leader="none"/>
        </w:tabs>
        <w:spacing w:line="200" w:lineRule="atLeast"/>
        <w:ind w:left="147" w:right="0" w:firstLine="0"/>
        <w:rPr>
          <w:rFonts w:ascii="Panton Thin" w:hAnsi="Panton Thin" w:cs="Panton Thin" w:eastAsia="Panton Thin"/>
          <w:sz w:val="20"/>
          <w:szCs w:val="20"/>
        </w:rPr>
      </w:pPr>
      <w:r>
        <w:rPr>
          <w:rFonts w:ascii="Panton Thin"/>
          <w:sz w:val="20"/>
        </w:rPr>
        <w:pict>
          <v:group style="width:52.8pt;height:52.8pt;mso-position-horizontal-relative:char;mso-position-vertical-relative:line" coordorigin="0,0" coordsize="1056,1056">
            <v:group style="position:absolute;left:0;top:0;width:1056;height:1056" coordorigin="0,0" coordsize="1056,1056">
              <v:shape style="position:absolute;left:0;top:0;width:1056;height:1056" coordorigin="0,0" coordsize="1056,1056" path="m528,0l442,7,361,27,285,59,216,102,155,155,102,216,59,285,27,361,7,442,0,528,2,571,15,655,41,733,79,806,127,871,184,929,250,977,322,1014,401,1040,485,1054,528,1056,571,1054,655,1040,733,1014,806,977,871,929,929,871,977,806,1014,733,1040,655,1054,571,1056,528,1054,485,1040,401,1014,322,977,250,929,184,871,127,806,79,733,41,655,15,571,2,528,0xe" filled="true" fillcolor="#00afdd" stroked="false">
                <v:path arrowok="t"/>
                <v:fill type="solid"/>
              </v:shape>
            </v:group>
            <v:group style="position:absolute;left:288;top:453;width:168;height:150" coordorigin="288,453" coordsize="168,150">
              <v:shape style="position:absolute;left:288;top:453;width:168;height:150" coordorigin="288,453" coordsize="168,150" path="m393,491l342,491,323,602,365,602,375,594,393,491xe" filled="true" fillcolor="#ffffff" stroked="false">
                <v:path arrowok="t"/>
                <v:fill type="solid"/>
              </v:shape>
              <v:shape style="position:absolute;left:288;top:453;width:168;height:150" coordorigin="288,453" coordsize="168,150" path="m455,453l293,453,288,483,295,491,440,491,450,483,455,453xe" filled="true" fillcolor="#ffffff" stroked="false">
                <v:path arrowok="t"/>
                <v:fill type="solid"/>
              </v:shape>
            </v:group>
            <v:group style="position:absolute;left:777;top:451;width:163;height:154" coordorigin="777,451" coordsize="163,154">
              <v:shape style="position:absolute;left:777;top:451;width:163;height:154" coordorigin="777,451" coordsize="163,154" path="m828,549l778,549,777,561,825,604,853,605,874,603,893,598,911,590,926,576,927,575,843,575,835,573,831,571,826,568,825,563,826,557,826,557,826,555,828,549xe" filled="true" fillcolor="#ffffff" stroked="false">
                <v:path arrowok="t"/>
                <v:fill type="solid"/>
              </v:shape>
              <v:shape style="position:absolute;left:777;top:451;width:163;height:154" coordorigin="777,451" coordsize="163,154" path="m871,451l798,477,789,508,791,517,848,545,851,545,852,546,853,546,874,551,882,556,880,566,877,569,867,574,861,575,927,575,934,558,935,551,934,545,933,539,931,534,880,509,878,509,875,508,851,503,842,497,844,488,846,485,854,481,860,480,937,480,935,472,916,456,897,452,871,451xe" filled="true" fillcolor="#ffffff" stroked="false">
                <v:path arrowok="t"/>
                <v:fill type="solid"/>
              </v:shape>
              <v:shape style="position:absolute;left:777;top:451;width:163;height:154" coordorigin="777,451" coordsize="163,154" path="m826,557l826,557,826,557xe" filled="true" fillcolor="#ffffff" stroked="false">
                <v:path arrowok="t"/>
                <v:fill type="solid"/>
              </v:shape>
              <v:shape style="position:absolute;left:777;top:451;width:163;height:154" coordorigin="777,451" coordsize="163,154" path="m937,480l876,480,883,482,891,487,893,491,892,496,891,500,938,500,940,488,937,480xe" filled="true" fillcolor="#ffffff" stroked="false">
                <v:path arrowok="t"/>
                <v:fill type="solid"/>
              </v:shape>
            </v:group>
            <v:group style="position:absolute;left:610;top:453;width:171;height:150" coordorigin="610,453" coordsize="171,150">
              <v:shape style="position:absolute;left:610;top:453;width:171;height:150" coordorigin="610,453" coordsize="171,150" path="m729,453l637,453,610,603,652,603,662,595,670,548,722,548,742,544,759,534,772,518,773,516,676,516,682,484,781,484,781,483,779,471,769,462,753,455,729,453xe" filled="true" fillcolor="#ffffff" stroked="false">
                <v:path arrowok="t"/>
                <v:fill type="solid"/>
              </v:shape>
              <v:shape style="position:absolute;left:610;top:453;width:171;height:150" coordorigin="610,453" coordsize="171,150" path="m781,484l717,484,721,486,727,491,711,516,773,516,778,498,781,484xe" filled="true" fillcolor="#ffffff" stroked="false">
                <v:path arrowok="t"/>
                <v:fill type="solid"/>
              </v:shape>
            </v:group>
            <v:group style="position:absolute;left:426;top:453;width:189;height:150" coordorigin="426,453" coordsize="189,150">
              <v:shape style="position:absolute;left:426;top:453;width:189;height:150" coordorigin="426,453" coordsize="189,150" path="m614,453l474,453,474,494,450,508,450,548,426,562,426,603,558,603,566,594,566,562,436,562,460,548,582,548,590,540,590,508,460,508,485,494,606,494,614,486,614,453xe" filled="true" fillcolor="#ffffff" stroked="false">
                <v:path arrowok="t"/>
                <v:fill type="solid"/>
              </v:shape>
            </v:group>
            <v:group style="position:absolute;left:116;top:451;width:163;height:154" coordorigin="116,451" coordsize="163,154">
              <v:shape style="position:absolute;left:116;top:451;width:163;height:154" coordorigin="116,451" coordsize="163,154" path="m167,549l118,549,116,561,164,604,193,605,213,603,232,598,250,590,265,576,266,575,182,575,175,573,170,571,166,568,164,563,165,557,165,557,166,555,167,549xe" filled="true" fillcolor="#ffffff" stroked="false">
                <v:path arrowok="t"/>
                <v:fill type="solid"/>
              </v:shape>
              <v:shape style="position:absolute;left:116;top:451;width:163;height:154" coordorigin="116,451" coordsize="163,154" path="m211,451l137,477,128,508,130,512,131,517,187,545,191,545,192,546,193,546,213,551,221,556,219,566,217,569,207,574,200,575,266,575,273,558,274,551,274,545,272,539,270,534,219,509,217,509,214,508,191,503,181,497,183,488,185,485,194,481,199,480,277,480,274,472,255,456,236,452,211,451xe" filled="true" fillcolor="#ffffff" stroked="false">
                <v:path arrowok="t"/>
                <v:fill type="solid"/>
              </v:shape>
              <v:shape style="position:absolute;left:116;top:451;width:163;height:154" coordorigin="116,451" coordsize="163,154" path="m165,557l165,557,165,557xe" filled="true" fillcolor="#ffffff" stroked="false">
                <v:path arrowok="t"/>
                <v:fill type="solid"/>
              </v:shape>
              <v:shape style="position:absolute;left:116;top:451;width:163;height:154" coordorigin="116,451" coordsize="163,154" path="m277,480l216,480,222,482,231,487,232,491,232,496,231,500,277,500,279,488,277,48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Panton Thin"/>
          <w:sz w:val="20"/>
        </w:rPr>
      </w:r>
      <w:r>
        <w:rPr>
          <w:rFonts w:ascii="Panton Thin"/>
          <w:sz w:val="20"/>
        </w:rPr>
        <w:tab/>
      </w:r>
      <w:r>
        <w:rPr>
          <w:rFonts w:ascii="Panton Thin"/>
          <w:position w:val="18"/>
          <w:sz w:val="20"/>
        </w:rPr>
        <w:pict>
          <v:group style="width:48.7pt;height:20.9pt;mso-position-horizontal-relative:char;mso-position-vertical-relative:line" coordorigin="0,0" coordsize="974,418">
            <v:group style="position:absolute;left:6;top:201;width:799;height:2" coordorigin="6,201" coordsize="799,2">
              <v:shape style="position:absolute;left:6;top:201;width:799;height:2" coordorigin="6,201" coordsize="799,0" path="m6,201l805,201e" filled="false" stroked="true" strokeweight=".601pt" strokecolor="#00afdd">
                <v:path arrowok="t"/>
              </v:shape>
            </v:group>
            <v:group style="position:absolute;left:9;top:1;width:159;height:131" coordorigin="9,1" coordsize="159,131">
              <v:shape style="position:absolute;left:9;top:1;width:159;height:131" coordorigin="9,1" coordsize="159,131" path="m88,1l32,24,9,82,12,102,24,116,38,125,58,130,82,131,93,131,155,106,76,106,66,102,54,89,52,80,56,54,61,44,69,37,77,30,87,26,166,26,163,19,150,9,137,4,118,1,88,1xe" filled="true" fillcolor="#00afdd" stroked="false">
                <v:path arrowok="t"/>
                <v:fill type="solid"/>
              </v:shape>
              <v:shape style="position:absolute;left:9;top:1;width:159;height:131" coordorigin="9,1" coordsize="159,131" path="m162,58l90,58,87,77,94,82,119,82,116,101,111,103,106,104,97,105,93,106,155,106,162,58xe" filled="true" fillcolor="#00afdd" stroked="false">
                <v:path arrowok="t"/>
                <v:fill type="solid"/>
              </v:shape>
              <v:shape style="position:absolute;left:9;top:1;width:159;height:131" coordorigin="9,1" coordsize="159,131" path="m166,26l106,26,111,27,119,33,121,38,121,44,165,44,167,30,167,30,166,26xe" filled="true" fillcolor="#00afdd" stroked="false">
                <v:path arrowok="t"/>
                <v:fill type="solid"/>
              </v:shape>
            </v:group>
            <v:group style="position:absolute;left:172;top:2;width:146;height:128" coordorigin="172,2" coordsize="146,128">
              <v:shape style="position:absolute;left:172;top:2;width:146;height:128" coordorigin="172,2" coordsize="146,128" path="m281,2l193,2,172,129,205,129,216,120,223,79,307,79,281,64,291,63,299,60,307,53,227,53,231,28,318,28,318,24,315,15,313,11,309,8,306,6,302,5,291,3,281,2xe" filled="true" fillcolor="#00afdd" stroked="false">
                <v:path arrowok="t"/>
                <v:fill type="solid"/>
              </v:shape>
              <v:shape style="position:absolute;left:172;top:2;width:146;height:128" coordorigin="172,2" coordsize="146,128" path="m307,79l256,79,261,80,263,82,265,84,265,88,265,94,263,112,263,115,262,125,263,127,263,129,307,129,307,124,306,121,306,115,306,108,307,79xe" filled="true" fillcolor="#00afdd" stroked="false">
                <v:path arrowok="t"/>
                <v:fill type="solid"/>
              </v:shape>
              <v:shape style="position:absolute;left:172;top:2;width:146;height:128" coordorigin="172,2" coordsize="146,128" path="m318,28l261,28,266,29,270,33,257,53,307,53,312,49,316,43,318,29,318,28xe" filled="true" fillcolor="#00afdd" stroked="false">
                <v:path arrowok="t"/>
                <v:fill type="solid"/>
              </v:shape>
            </v:group>
            <v:group style="position:absolute;left:326;top:0;width:161;height:132" coordorigin="326,0" coordsize="161,132">
              <v:shape style="position:absolute;left:326;top:0;width:161;height:132" coordorigin="326,0" coordsize="161,132" path="m411,0l341,30,326,71,327,89,334,106,350,123,369,129,393,131,408,131,428,127,446,120,464,109,467,106,388,106,380,102,370,89,369,80,373,54,378,44,392,29,401,26,479,26,471,15,457,6,437,2,411,0xe" filled="true" fillcolor="#00afdd" stroked="false">
                <v:path arrowok="t"/>
                <v:fill type="solid"/>
              </v:shape>
              <v:shape style="position:absolute;left:326;top:0;width:161;height:132" coordorigin="326,0" coordsize="161,132" path="m479,26l424,26,432,29,442,44,420,102,411,106,467,106,474,96,481,76,486,49,482,30,479,26xe" filled="true" fillcolor="#00afdd" stroked="false">
                <v:path arrowok="t"/>
                <v:fill type="solid"/>
              </v:shape>
            </v:group>
            <v:group style="position:absolute;left:501;top:2;width:156;height:130" coordorigin="501,2" coordsize="156,130">
              <v:shape style="position:absolute;left:501;top:2;width:156;height:130" coordorigin="501,2" coordsize="156,130" path="m556,2l513,2,501,83,543,130,570,131,590,129,609,122,627,111,631,106,558,106,551,103,543,93,542,85,556,2xe" filled="true" fillcolor="#00afdd" stroked="false">
                <v:path arrowok="t"/>
                <v:fill type="solid"/>
              </v:shape>
              <v:shape style="position:absolute;left:501;top:2;width:156;height:130" coordorigin="501,2" coordsize="156,130" path="m656,2l615,2,603,75,601,85,598,93,586,103,578,106,631,106,638,95,644,74,656,2xe" filled="true" fillcolor="#00afdd" stroked="false">
                <v:path arrowok="t"/>
                <v:fill type="solid"/>
              </v:shape>
            </v:group>
            <v:group style="position:absolute;left:657;top:2;width:144;height:128" coordorigin="657,2" coordsize="144,128">
              <v:shape style="position:absolute;left:657;top:2;width:144;height:128" coordorigin="657,2" coordsize="144,128" path="m773,2l678,2,657,129,691,129,702,120,704,109,708,83,760,83,772,79,791,64,796,55,712,55,717,29,801,29,801,27,799,17,785,5,773,2xe" filled="true" fillcolor="#00afdd" stroked="false">
                <v:path arrowok="t"/>
                <v:fill type="solid"/>
              </v:shape>
              <v:shape style="position:absolute;left:657;top:2;width:144;height:128" coordorigin="657,2" coordsize="144,128" path="m801,29l746,29,750,30,755,34,742,55,796,55,797,54,799,40,801,29xe" filled="true" fillcolor="#00afdd" stroked="false">
                <v:path arrowok="t"/>
                <v:fill type="solid"/>
              </v:shape>
            </v:group>
            <v:group style="position:absolute;left:9;top:275;width:113;height:132" coordorigin="9,275" coordsize="113,132">
              <v:shape style="position:absolute;left:9;top:275;width:113;height:132" coordorigin="9,275" coordsize="113,132" path="m73,275l57,275,9,407,30,407,39,380,112,380,105,363,45,363,65,304,84,304,73,275xe" filled="true" fillcolor="#939598" stroked="false">
                <v:path arrowok="t"/>
                <v:fill type="solid"/>
              </v:shape>
              <v:shape style="position:absolute;left:9;top:275;width:113;height:132" coordorigin="9,275" coordsize="113,132" path="m112,380l91,380,100,407,121,407,112,380xe" filled="true" fillcolor="#939598" stroked="false">
                <v:path arrowok="t"/>
                <v:fill type="solid"/>
              </v:shape>
              <v:shape style="position:absolute;left:9;top:275;width:113;height:132" coordorigin="9,275" coordsize="113,132" path="m84,304l65,304,85,363,105,363,84,304xe" filled="true" fillcolor="#939598" stroked="false">
                <v:path arrowok="t"/>
                <v:fill type="solid"/>
              </v:shape>
            </v:group>
            <v:group style="position:absolute;left:138;top:275;width:95;height:134" coordorigin="138,275" coordsize="95,134">
              <v:shape style="position:absolute;left:138;top:275;width:95;height:134" coordorigin="138,275" coordsize="95,134" path="m158,275l138,275,138,369,147,389,163,403,185,408,192,407,213,400,222,390,169,390,158,379,158,275xe" filled="true" fillcolor="#939598" stroked="false">
                <v:path arrowok="t"/>
                <v:fill type="solid"/>
              </v:shape>
              <v:shape style="position:absolute;left:138;top:275;width:95;height:134" coordorigin="138,275" coordsize="95,134" path="m233,275l213,275,213,379,202,390,222,390,227,384,233,362,233,275xe" filled="true" fillcolor="#939598" stroked="false">
                <v:path arrowok="t"/>
                <v:fill type="solid"/>
              </v:shape>
            </v:group>
            <v:group style="position:absolute;left:258;top:276;width:90;height:132" coordorigin="258,276" coordsize="90,132">
              <v:shape style="position:absolute;left:258;top:276;width:90;height:132" coordorigin="258,276" coordsize="90,132" path="m267,377l261,397,279,405,300,408,302,408,326,403,341,390,287,390,276,387,267,377xe" filled="true" fillcolor="#939598" stroked="false">
                <v:path arrowok="t"/>
                <v:fill type="solid"/>
              </v:shape>
              <v:shape style="position:absolute;left:258;top:276;width:90;height:132" coordorigin="258,276" coordsize="90,132" path="m309,276l279,278,263,292,258,312,258,323,261,331,273,343,282,346,316,351,319,353,323,356,326,359,328,364,328,382,318,390,341,390,342,389,348,369,348,358,344,348,337,342,331,337,324,334,291,329,286,327,282,324,279,321,277,316,277,300,286,291,336,291,339,285,327,279,309,276xe" filled="true" fillcolor="#939598" stroked="false">
                <v:path arrowok="t"/>
                <v:fill type="solid"/>
              </v:shape>
              <v:shape style="position:absolute;left:258;top:276;width:90;height:132" coordorigin="258,276" coordsize="90,132" path="m336,291l313,291,322,293,330,301,336,291xe" filled="true" fillcolor="#939598" stroked="false">
                <v:path arrowok="t"/>
                <v:fill type="solid"/>
              </v:shape>
            </v:group>
            <v:group style="position:absolute;left:363;top:275;width:93;height:132" coordorigin="363,275" coordsize="93,132">
              <v:shape style="position:absolute;left:363;top:275;width:93;height:132" coordorigin="363,275" coordsize="93,132" path="m419,293l399,293,399,407,419,407,419,293xe" filled="true" fillcolor="#939598" stroked="false">
                <v:path arrowok="t"/>
                <v:fill type="solid"/>
              </v:shape>
              <v:shape style="position:absolute;left:363;top:275;width:93;height:132" coordorigin="363,275" coordsize="93,132" path="m455,275l363,275,363,293,455,293,455,275xe" filled="true" fillcolor="#939598" stroked="false">
                <v:path arrowok="t"/>
                <v:fill type="solid"/>
              </v:shape>
            </v:group>
            <v:group style="position:absolute;left:478;top:275;width:97;height:132" coordorigin="478,275" coordsize="97,132">
              <v:shape style="position:absolute;left:478;top:275;width:97;height:132" coordorigin="478,275" coordsize="97,132" path="m529,275l478,275,478,407,498,407,498,351,546,351,544,348,557,341,561,334,498,334,498,293,564,293,552,280,529,275xe" filled="true" fillcolor="#939598" stroked="false">
                <v:path arrowok="t"/>
                <v:fill type="solid"/>
              </v:shape>
              <v:shape style="position:absolute;left:478;top:275;width:97;height:132" coordorigin="478,275" coordsize="97,132" path="m546,351l523,351,551,407,574,407,546,351xe" filled="true" fillcolor="#939598" stroked="false">
                <v:path arrowok="t"/>
                <v:fill type="solid"/>
              </v:shape>
              <v:shape style="position:absolute;left:478;top:275;width:97;height:132" coordorigin="478,275" coordsize="97,132" path="m564,293l541,293,550,300,550,326,541,334,561,334,566,324,566,295,564,293xe" filled="true" fillcolor="#939598" stroked="false">
                <v:path arrowok="t"/>
                <v:fill type="solid"/>
              </v:shape>
            </v:group>
            <v:group style="position:absolute;left:584;top:275;width:113;height:132" coordorigin="584,275" coordsize="113,132">
              <v:shape style="position:absolute;left:584;top:275;width:113;height:132" coordorigin="584,275" coordsize="113,132" path="m648,275l632,275,584,407,605,407,614,380,687,380,681,363,620,363,641,304,659,304,648,275xe" filled="true" fillcolor="#939598" stroked="false">
                <v:path arrowok="t"/>
                <v:fill type="solid"/>
              </v:shape>
              <v:shape style="position:absolute;left:584;top:275;width:113;height:132" coordorigin="584,275" coordsize="113,132" path="m687,380l666,380,675,407,697,407,687,380xe" filled="true" fillcolor="#939598" stroked="false">
                <v:path arrowok="t"/>
                <v:fill type="solid"/>
              </v:shape>
              <v:shape style="position:absolute;left:584;top:275;width:113;height:132" coordorigin="584,275" coordsize="113,132" path="m659,304l641,304,661,363,681,363,659,304xe" filled="true" fillcolor="#939598" stroked="false">
                <v:path arrowok="t"/>
                <v:fill type="solid"/>
              </v:shape>
            </v:group>
            <v:group style="position:absolute;left:715;top:275;width:84;height:132" coordorigin="715,275" coordsize="84,132">
              <v:shape style="position:absolute;left:715;top:275;width:84;height:132" coordorigin="715,275" coordsize="84,132" path="m735,275l715,275,715,407,799,407,799,389,735,389,735,275xe" filled="true" fillcolor="#939598" stroked="false">
                <v:path arrowok="t"/>
                <v:fill type="solid"/>
              </v:shape>
            </v:group>
            <v:group style="position:absolute;left:832;top:275;width:2;height:132" coordorigin="832,275" coordsize="2,132">
              <v:shape style="position:absolute;left:832;top:275;width:2;height:132" coordorigin="832,275" coordsize="0,132" path="m832,275l832,407e" filled="false" stroked="true" strokeweight="1.101pt" strokecolor="#939598">
                <v:path arrowok="t"/>
              </v:shape>
            </v:group>
            <v:group style="position:absolute;left:860;top:275;width:113;height:132" coordorigin="860,275" coordsize="113,132">
              <v:shape style="position:absolute;left:860;top:275;width:113;height:132" coordorigin="860,275" coordsize="113,132" path="m925,275l909,275,860,407,882,407,891,380,963,380,957,363,897,363,917,304,936,304,925,275xe" filled="true" fillcolor="#939598" stroked="false">
                <v:path arrowok="t"/>
                <v:fill type="solid"/>
              </v:shape>
              <v:shape style="position:absolute;left:860;top:275;width:113;height:132" coordorigin="860,275" coordsize="113,132" path="m963,380l943,380,952,407,973,407,963,380xe" filled="true" fillcolor="#939598" stroked="false">
                <v:path arrowok="t"/>
                <v:fill type="solid"/>
              </v:shape>
              <v:shape style="position:absolute;left:860;top:275;width:113;height:132" coordorigin="860,275" coordsize="113,132" path="m936,304l917,304,937,363,957,363,936,304xe" filled="true" fillcolor="#939598" stroked="false">
                <v:path arrowok="t"/>
                <v:fill type="solid"/>
              </v:shape>
            </v:group>
          </v:group>
        </w:pict>
      </w:r>
      <w:r>
        <w:rPr>
          <w:rFonts w:ascii="Panton Thin"/>
          <w:position w:val="18"/>
          <w:sz w:val="20"/>
        </w:rPr>
      </w:r>
    </w:p>
    <w:sectPr>
      <w:pgSz w:w="11910" w:h="16840"/>
      <w:pgMar w:top="1580" w:bottom="280" w:left="10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nton Thin">
    <w:altName w:val="Panton Thin"/>
    <w:charset w:val="0"/>
    <w:family w:val="modern"/>
    <w:pitch w:val="variable"/>
  </w:font>
  <w:font w:name="Manus">
    <w:altName w:val="Manus"/>
    <w:charset w:val="0"/>
    <w:family w:val="modern"/>
    <w:pitch w:val="variable"/>
  </w:font>
  <w:font w:name="DINOT-Bold">
    <w:altName w:val="DINOT-Bold"/>
    <w:charset w:val="0"/>
    <w:family w:val="swiss"/>
    <w:pitch w:val="variable"/>
  </w:font>
  <w:font w:name="DINOT">
    <w:altName w:val="DINO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124" w:hanging="231"/>
      </w:pPr>
      <w:rPr>
        <w:rFonts w:hint="default" w:ascii="DINOT-Bold" w:hAnsi="DINOT-Bold" w:eastAsia="DINOT-Bold"/>
        <w:b/>
        <w:bCs/>
        <w:color w:val="3B3092"/>
        <w:sz w:val="22"/>
        <w:szCs w:val="22"/>
      </w:rPr>
    </w:lvl>
    <w:lvl w:ilvl="1">
      <w:start w:val="1"/>
      <w:numFmt w:val="bullet"/>
      <w:lvlText w:val="•"/>
      <w:lvlJc w:val="left"/>
      <w:pPr>
        <w:ind w:left="2156" w:hanging="2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8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20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1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3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7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9" w:hanging="23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857" w:hanging="244"/>
      </w:pPr>
      <w:rPr>
        <w:rFonts w:hint="default" w:ascii="DINOT" w:hAnsi="DINOT" w:eastAsia="DINOT"/>
        <w:color w:val="939598"/>
        <w:sz w:val="22"/>
        <w:szCs w:val="22"/>
      </w:rPr>
    </w:lvl>
    <w:lvl w:ilvl="1">
      <w:start w:val="1"/>
      <w:numFmt w:val="bullet"/>
      <w:lvlText w:val="•"/>
      <w:lvlJc w:val="left"/>
      <w:pPr>
        <w:ind w:left="3865" w:hanging="199"/>
      </w:pPr>
      <w:rPr>
        <w:rFonts w:hint="default" w:ascii="DINOT" w:hAnsi="DINOT" w:eastAsia="DINOT"/>
        <w:color w:val="939598"/>
        <w:sz w:val="18"/>
        <w:szCs w:val="18"/>
      </w:rPr>
    </w:lvl>
    <w:lvl w:ilvl="2">
      <w:start w:val="1"/>
      <w:numFmt w:val="bullet"/>
      <w:lvlText w:val="•"/>
      <w:lvlJc w:val="left"/>
      <w:pPr>
        <w:ind w:left="3242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5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7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98" w:hanging="19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37" w:hanging="199"/>
      </w:pPr>
      <w:rPr>
        <w:rFonts w:hint="default" w:ascii="DINOT" w:hAnsi="DINOT" w:eastAsia="DINOT"/>
        <w:color w:val="939598"/>
        <w:sz w:val="18"/>
        <w:szCs w:val="18"/>
      </w:rPr>
    </w:lvl>
    <w:lvl w:ilvl="1">
      <w:start w:val="1"/>
      <w:numFmt w:val="bullet"/>
      <w:lvlText w:val="•"/>
      <w:lvlJc w:val="left"/>
      <w:pPr>
        <w:ind w:left="666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4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2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80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38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6" w:hanging="19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93"/>
    </w:pPr>
    <w:rPr>
      <w:rFonts w:ascii="DINOT" w:hAnsi="DINOT" w:eastAsia="DINOT"/>
      <w:sz w:val="22"/>
      <w:szCs w:val="22"/>
    </w:rPr>
  </w:style>
  <w:style w:styleId="Heading1" w:type="paragraph">
    <w:name w:val="Heading 1"/>
    <w:basedOn w:val="Normal"/>
    <w:uiPriority w:val="1"/>
    <w:qFormat/>
    <w:pPr>
      <w:ind w:left="-350"/>
      <w:outlineLvl w:val="1"/>
    </w:pPr>
    <w:rPr>
      <w:rFonts w:ascii="Manus" w:hAnsi="Manus" w:eastAsia="Manus"/>
      <w:sz w:val="400"/>
      <w:szCs w:val="400"/>
    </w:rPr>
  </w:style>
  <w:style w:styleId="Heading2" w:type="paragraph">
    <w:name w:val="Heading 2"/>
    <w:basedOn w:val="Normal"/>
    <w:uiPriority w:val="1"/>
    <w:qFormat/>
    <w:pPr>
      <w:spacing w:before="145"/>
      <w:ind w:left="893"/>
      <w:outlineLvl w:val="2"/>
    </w:pPr>
    <w:rPr>
      <w:rFonts w:ascii="Manus" w:hAnsi="Manus" w:eastAsia="Manus"/>
      <w:sz w:val="96"/>
      <w:szCs w:val="9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Panton Thin" w:hAnsi="Panton Thin" w:eastAsia="Panton Thin"/>
      <w:sz w:val="60"/>
      <w:szCs w:val="60"/>
    </w:rPr>
  </w:style>
  <w:style w:styleId="Heading4" w:type="paragraph">
    <w:name w:val="Heading 4"/>
    <w:basedOn w:val="Normal"/>
    <w:uiPriority w:val="1"/>
    <w:qFormat/>
    <w:pPr>
      <w:ind w:left="133"/>
      <w:outlineLvl w:val="4"/>
    </w:pPr>
    <w:rPr>
      <w:rFonts w:ascii="Manus" w:hAnsi="Manus" w:eastAsia="Manus"/>
      <w:sz w:val="48"/>
      <w:szCs w:val="48"/>
    </w:rPr>
  </w:style>
  <w:style w:styleId="Heading5" w:type="paragraph">
    <w:name w:val="Heading 5"/>
    <w:basedOn w:val="Normal"/>
    <w:uiPriority w:val="1"/>
    <w:qFormat/>
    <w:pPr>
      <w:ind w:left="133"/>
      <w:outlineLvl w:val="5"/>
    </w:pPr>
    <w:rPr>
      <w:rFonts w:ascii="Manus" w:hAnsi="Manus" w:eastAsia="Manus"/>
      <w:sz w:val="36"/>
      <w:szCs w:val="36"/>
    </w:rPr>
  </w:style>
  <w:style w:styleId="Heading6" w:type="paragraph">
    <w:name w:val="Heading 6"/>
    <w:basedOn w:val="Normal"/>
    <w:uiPriority w:val="1"/>
    <w:qFormat/>
    <w:pPr>
      <w:ind w:left="853"/>
      <w:outlineLvl w:val="6"/>
    </w:pPr>
    <w:rPr>
      <w:rFonts w:ascii="Manus" w:hAnsi="Manus" w:eastAsia="Manus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hyperlink" Target="http://www.stepsgroup.com.au/" TargetMode="External"/><Relationship Id="rId106" Type="http://schemas.openxmlformats.org/officeDocument/2006/relationships/hyperlink" Target="mailto:enquiries@stepsgroup.com.au" TargetMode="External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2015-12-10T13:57:37Z</dcterms:created>
  <dcterms:modified xsi:type="dcterms:W3CDTF">2015-12-10T13:57:37Z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2015-12-10T00:00:00Z</vt:filetime>
  </property>
  <property fmtid="{D5CDD505-2E9C-101B-9397-08002B2CF9AE}" pid="3" name="LastSaved">
    <vt:filetime>2015-12-10T00:00:00Z</vt:filetime>
  </property>
</Properties>
</file>